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597749" w:rsidRPr="00853BAF" w:rsidTr="00597749">
        <w:tc>
          <w:tcPr>
            <w:tcW w:w="9923" w:type="dxa"/>
          </w:tcPr>
          <w:p w:rsidR="00597749" w:rsidRPr="00853BAF" w:rsidRDefault="00597749" w:rsidP="00597749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4350" cy="5143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7749" w:rsidRPr="00853BAF" w:rsidRDefault="00597749" w:rsidP="00597749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597749" w:rsidRPr="00853BAF" w:rsidRDefault="00597749" w:rsidP="00597749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597749" w:rsidRPr="00853BAF" w:rsidRDefault="00597749" w:rsidP="00597749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597749" w:rsidRPr="00853BAF" w:rsidRDefault="00597749" w:rsidP="00597749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597749" w:rsidRPr="00853BAF" w:rsidRDefault="00597749" w:rsidP="00597749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597749" w:rsidRPr="00853BAF" w:rsidRDefault="00597749" w:rsidP="00597749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505066" w:rsidRPr="00505066">
              <w:rPr>
                <w:szCs w:val="28"/>
                <w:u w:val="single"/>
              </w:rPr>
              <w:t>07.09.2018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</w:t>
            </w:r>
            <w:r w:rsidR="00505066">
              <w:rPr>
                <w:szCs w:val="28"/>
                <w:u w:val="single"/>
              </w:rPr>
              <w:t>3299</w:t>
            </w:r>
            <w:r w:rsidRPr="00CF205B">
              <w:rPr>
                <w:szCs w:val="28"/>
                <w:u w:val="single"/>
              </w:rPr>
              <w:t xml:space="preserve">    </w:t>
            </w:r>
            <w:r w:rsidRPr="00CF205B">
              <w:rPr>
                <w:szCs w:val="28"/>
                <w:u w:val="single"/>
              </w:rPr>
              <w:tab/>
            </w:r>
          </w:p>
          <w:p w:rsidR="00597749" w:rsidRPr="00853BAF" w:rsidRDefault="00597749" w:rsidP="00597749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6096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096"/>
      </w:tblGrid>
      <w:tr w:rsidR="00D77B3E" w:rsidRPr="00CE533B" w:rsidTr="00597749">
        <w:trPr>
          <w:trHeight w:val="457"/>
        </w:trPr>
        <w:tc>
          <w:tcPr>
            <w:tcW w:w="6096" w:type="dxa"/>
          </w:tcPr>
          <w:p w:rsidR="00D77B3E" w:rsidRPr="00CE533B" w:rsidRDefault="00483C7C" w:rsidP="004D4414">
            <w:pPr>
              <w:suppressAutoHyphens/>
              <w:ind w:left="34"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О проекте </w:t>
            </w:r>
            <w:r w:rsidRPr="001577E7">
              <w:rPr>
                <w:szCs w:val="28"/>
              </w:rPr>
              <w:t xml:space="preserve">планировки </w:t>
            </w:r>
            <w:r w:rsidR="004D4414">
              <w:rPr>
                <w:szCs w:val="28"/>
              </w:rPr>
              <w:t>и проектах межевания</w:t>
            </w:r>
            <w:r w:rsidR="004D4414" w:rsidRPr="001577E7">
              <w:rPr>
                <w:szCs w:val="28"/>
              </w:rPr>
              <w:t xml:space="preserve"> </w:t>
            </w:r>
            <w:r w:rsidRPr="00B525C6">
              <w:rPr>
                <w:szCs w:val="28"/>
              </w:rPr>
              <w:t xml:space="preserve">территории, </w:t>
            </w:r>
            <w:r w:rsidR="00DD3D2F" w:rsidRPr="00ED5A6D">
              <w:t xml:space="preserve">ограниченной </w:t>
            </w:r>
            <w:r w:rsidR="00DD3D2F">
              <w:t>береговой линией реки Оби, полосой отвода железной дороги, Советским шоссе, ул. Ватутина и дамбой Бугринского моста, в Кировском районе</w:t>
            </w:r>
            <w:r>
              <w:rPr>
                <w:szCs w:val="28"/>
              </w:rPr>
              <w:t xml:space="preserve"> </w:t>
            </w:r>
          </w:p>
        </w:tc>
      </w:tr>
    </w:tbl>
    <w:p w:rsidR="00D77B3E" w:rsidRPr="00CE533B" w:rsidRDefault="00D77B3E" w:rsidP="00D77B3E">
      <w:pPr>
        <w:tabs>
          <w:tab w:val="left" w:pos="360"/>
        </w:tabs>
        <w:contextualSpacing/>
        <w:rPr>
          <w:szCs w:val="28"/>
        </w:rPr>
      </w:pPr>
    </w:p>
    <w:p w:rsidR="00D77B3E" w:rsidRPr="00CE533B" w:rsidRDefault="00D77B3E" w:rsidP="00D77B3E">
      <w:pPr>
        <w:ind w:left="35" w:firstLine="674"/>
        <w:rPr>
          <w:szCs w:val="28"/>
        </w:rPr>
      </w:pPr>
    </w:p>
    <w:p w:rsidR="00D77B3E" w:rsidRPr="00CE533B" w:rsidRDefault="00D77B3E" w:rsidP="00F21861">
      <w:pPr>
        <w:autoSpaceDE w:val="0"/>
        <w:autoSpaceDN w:val="0"/>
        <w:adjustRightInd w:val="0"/>
        <w:rPr>
          <w:szCs w:val="28"/>
        </w:rPr>
      </w:pPr>
      <w:r w:rsidRPr="00F02F0A">
        <w:rPr>
          <w:szCs w:val="28"/>
        </w:rPr>
        <w:t>В целях выделения элементов планировочной структуры, установления п</w:t>
      </w:r>
      <w:r w:rsidRPr="00F02F0A">
        <w:rPr>
          <w:szCs w:val="28"/>
        </w:rPr>
        <w:t>а</w:t>
      </w:r>
      <w:r w:rsidRPr="00F02F0A">
        <w:rPr>
          <w:szCs w:val="28"/>
        </w:rPr>
        <w:t>раметров планируемого развития элементов планировочной структуры, зон пл</w:t>
      </w:r>
      <w:r w:rsidRPr="00F02F0A">
        <w:rPr>
          <w:szCs w:val="28"/>
        </w:rPr>
        <w:t>а</w:t>
      </w:r>
      <w:r w:rsidRPr="00F02F0A">
        <w:rPr>
          <w:szCs w:val="28"/>
        </w:rPr>
        <w:t>нируемого размещения объектов капительного строительства, в том числе объе</w:t>
      </w:r>
      <w:r w:rsidRPr="00F02F0A">
        <w:rPr>
          <w:szCs w:val="28"/>
        </w:rPr>
        <w:t>к</w:t>
      </w:r>
      <w:r w:rsidRPr="00F02F0A">
        <w:rPr>
          <w:szCs w:val="28"/>
        </w:rPr>
        <w:t>тов федерального значения, объектов регионального значения, объектов местного значения, определения местоположения границ образуемых и изменяемых з</w:t>
      </w:r>
      <w:r w:rsidRPr="00F02F0A">
        <w:rPr>
          <w:szCs w:val="28"/>
        </w:rPr>
        <w:t>е</w:t>
      </w:r>
      <w:r w:rsidRPr="00F02F0A">
        <w:rPr>
          <w:szCs w:val="28"/>
        </w:rPr>
        <w:t>мельных участков, с учетом протокола публичных слушаний и заключения о р</w:t>
      </w:r>
      <w:r w:rsidRPr="00F02F0A">
        <w:rPr>
          <w:szCs w:val="28"/>
        </w:rPr>
        <w:t>е</w:t>
      </w:r>
      <w:r w:rsidRPr="00F02F0A">
        <w:rPr>
          <w:szCs w:val="28"/>
        </w:rPr>
        <w:t>зультатах публичных слушаний, в соответствии с Градостроительным кодексом Российской Федерации, решением Совета депутатов города Новосибирска от 2</w:t>
      </w:r>
      <w:r w:rsidR="00F21861">
        <w:rPr>
          <w:szCs w:val="28"/>
        </w:rPr>
        <w:t>4</w:t>
      </w:r>
      <w:r w:rsidRPr="00F02F0A">
        <w:rPr>
          <w:szCs w:val="28"/>
        </w:rPr>
        <w:t>.05.20</w:t>
      </w:r>
      <w:r w:rsidR="00F21861">
        <w:rPr>
          <w:szCs w:val="28"/>
        </w:rPr>
        <w:t>17</w:t>
      </w:r>
      <w:r w:rsidRPr="00F02F0A">
        <w:rPr>
          <w:szCs w:val="28"/>
        </w:rPr>
        <w:t xml:space="preserve"> № </w:t>
      </w:r>
      <w:r w:rsidR="00F21861">
        <w:rPr>
          <w:szCs w:val="28"/>
        </w:rPr>
        <w:t>411</w:t>
      </w:r>
      <w:r w:rsidR="00447C37">
        <w:rPr>
          <w:szCs w:val="28"/>
        </w:rPr>
        <w:t xml:space="preserve"> </w:t>
      </w:r>
      <w:r w:rsidRPr="00F02F0A">
        <w:rPr>
          <w:szCs w:val="28"/>
        </w:rPr>
        <w:t>«</w:t>
      </w:r>
      <w:r w:rsidR="00F21861">
        <w:rPr>
          <w:szCs w:val="28"/>
        </w:rPr>
        <w:t>О Порядке подготовки документации по планировке терр</w:t>
      </w:r>
      <w:r w:rsidR="00F21861">
        <w:rPr>
          <w:szCs w:val="28"/>
        </w:rPr>
        <w:t>и</w:t>
      </w:r>
      <w:r w:rsidR="00F21861">
        <w:rPr>
          <w:szCs w:val="28"/>
        </w:rPr>
        <w:t>тории и признании утратившими силу отдельных решений Совета депутатов г</w:t>
      </w:r>
      <w:r w:rsidR="00F21861">
        <w:rPr>
          <w:szCs w:val="28"/>
        </w:rPr>
        <w:t>о</w:t>
      </w:r>
      <w:r w:rsidR="00F21861">
        <w:rPr>
          <w:szCs w:val="28"/>
        </w:rPr>
        <w:t>рода Новосибирска</w:t>
      </w:r>
      <w:r w:rsidRPr="00F02F0A">
        <w:rPr>
          <w:szCs w:val="28"/>
        </w:rPr>
        <w:t xml:space="preserve">», </w:t>
      </w:r>
      <w:r>
        <w:rPr>
          <w:szCs w:val="28"/>
        </w:rPr>
        <w:t xml:space="preserve">постановлением мэрии города Новосибирска </w:t>
      </w:r>
      <w:r w:rsidR="004237A9" w:rsidRPr="004237A9">
        <w:rPr>
          <w:szCs w:val="28"/>
        </w:rPr>
        <w:t xml:space="preserve">от </w:t>
      </w:r>
      <w:r w:rsidR="004B5625">
        <w:rPr>
          <w:szCs w:val="28"/>
        </w:rPr>
        <w:t>13.09</w:t>
      </w:r>
      <w:r w:rsidR="004237A9" w:rsidRPr="004237A9">
        <w:rPr>
          <w:szCs w:val="28"/>
        </w:rPr>
        <w:t>.2016 №</w:t>
      </w:r>
      <w:r w:rsidR="004237A9">
        <w:rPr>
          <w:szCs w:val="28"/>
        </w:rPr>
        <w:t xml:space="preserve"> </w:t>
      </w:r>
      <w:r w:rsidR="004B5625">
        <w:rPr>
          <w:szCs w:val="28"/>
        </w:rPr>
        <w:t>4109</w:t>
      </w:r>
      <w:r w:rsidR="004237A9" w:rsidRPr="004237A9">
        <w:rPr>
          <w:szCs w:val="28"/>
        </w:rPr>
        <w:t xml:space="preserve"> </w:t>
      </w:r>
      <w:r w:rsidR="004237A9">
        <w:rPr>
          <w:szCs w:val="28"/>
        </w:rPr>
        <w:t>«</w:t>
      </w:r>
      <w:r w:rsidR="004237A9" w:rsidRPr="004237A9">
        <w:rPr>
          <w:szCs w:val="28"/>
        </w:rPr>
        <w:t xml:space="preserve">О подготовке проекта планировки и проектов межевания территории, </w:t>
      </w:r>
      <w:r w:rsidR="00FA3D63" w:rsidRPr="00ED5A6D">
        <w:t xml:space="preserve">ограниченной </w:t>
      </w:r>
      <w:r w:rsidR="00FA3D63">
        <w:t>береговой линией реки Оби, полосой отвода железной дороги, С</w:t>
      </w:r>
      <w:r w:rsidR="00FA3D63">
        <w:t>о</w:t>
      </w:r>
      <w:r w:rsidR="00FA3D63">
        <w:t>ветским шоссе, ул. Ватутина и дамбой Бугринского моста, в Кировском районе</w:t>
      </w:r>
      <w:r w:rsidR="004237A9">
        <w:rPr>
          <w:szCs w:val="28"/>
        </w:rPr>
        <w:t>»</w:t>
      </w:r>
      <w:r w:rsidRPr="00CE533B">
        <w:rPr>
          <w:szCs w:val="28"/>
        </w:rPr>
        <w:t>, руководствуясь Уставом города Новосибирска, ПОСТАНОВЛЯЮ:</w:t>
      </w:r>
    </w:p>
    <w:p w:rsidR="00D77B3E" w:rsidRDefault="00F17CF0" w:rsidP="00F17CF0">
      <w:pPr>
        <w:rPr>
          <w:szCs w:val="28"/>
        </w:rPr>
      </w:pPr>
      <w:r w:rsidRPr="00F17CF0">
        <w:rPr>
          <w:szCs w:val="28"/>
        </w:rPr>
        <w:t>1.</w:t>
      </w:r>
      <w:r w:rsidR="00A759CF">
        <w:rPr>
          <w:szCs w:val="28"/>
        </w:rPr>
        <w:t> </w:t>
      </w:r>
      <w:r w:rsidR="00D77B3E" w:rsidRPr="009D0492">
        <w:rPr>
          <w:szCs w:val="28"/>
        </w:rPr>
        <w:t xml:space="preserve">Утвердить проект планировки </w:t>
      </w:r>
      <w:r w:rsidR="004237A9" w:rsidRPr="00B525C6">
        <w:rPr>
          <w:szCs w:val="28"/>
        </w:rPr>
        <w:t xml:space="preserve">территории, </w:t>
      </w:r>
      <w:r w:rsidR="00FA3D63" w:rsidRPr="00ED5A6D">
        <w:t xml:space="preserve">ограниченной </w:t>
      </w:r>
      <w:r w:rsidR="00FA3D63">
        <w:t>береговой л</w:t>
      </w:r>
      <w:r w:rsidR="00FA3D63">
        <w:t>и</w:t>
      </w:r>
      <w:r w:rsidR="00FA3D63">
        <w:t>нией реки Оби, полосой отвода железной дороги, Советским шоссе, ул. Ватутина и дамбой Бугринского моста, в Кировском районе</w:t>
      </w:r>
      <w:r w:rsidR="00952A37" w:rsidRPr="009D0492">
        <w:rPr>
          <w:szCs w:val="28"/>
        </w:rPr>
        <w:t xml:space="preserve"> </w:t>
      </w:r>
      <w:r w:rsidR="00E57B0E">
        <w:rPr>
          <w:szCs w:val="28"/>
        </w:rPr>
        <w:t>(приложение</w:t>
      </w:r>
      <w:r>
        <w:rPr>
          <w:szCs w:val="28"/>
        </w:rPr>
        <w:t xml:space="preserve"> 1</w:t>
      </w:r>
      <w:r w:rsidR="00D77B3E" w:rsidRPr="009D0492">
        <w:rPr>
          <w:szCs w:val="28"/>
        </w:rPr>
        <w:t>).</w:t>
      </w:r>
    </w:p>
    <w:p w:rsidR="00F17CF0" w:rsidRPr="001C0419" w:rsidRDefault="00A759CF" w:rsidP="00F17CF0">
      <w:pPr>
        <w:rPr>
          <w:szCs w:val="28"/>
        </w:rPr>
      </w:pPr>
      <w:r>
        <w:rPr>
          <w:szCs w:val="28"/>
        </w:rPr>
        <w:t>2. </w:t>
      </w:r>
      <w:r w:rsidR="00F17CF0" w:rsidRPr="001C0419">
        <w:rPr>
          <w:szCs w:val="28"/>
        </w:rPr>
        <w:t xml:space="preserve">Утвердить проект межевания территории квартала </w:t>
      </w:r>
      <w:r w:rsidR="00947F62">
        <w:rPr>
          <w:szCs w:val="28"/>
        </w:rPr>
        <w:t>160.01.01.02</w:t>
      </w:r>
      <w:r w:rsidR="00F17CF0" w:rsidRPr="001C0419">
        <w:rPr>
          <w:szCs w:val="28"/>
        </w:rPr>
        <w:t xml:space="preserve"> в гран</w:t>
      </w:r>
      <w:r w:rsidR="00F17CF0" w:rsidRPr="001C0419">
        <w:rPr>
          <w:szCs w:val="28"/>
        </w:rPr>
        <w:t>и</w:t>
      </w:r>
      <w:r w:rsidR="00F17CF0" w:rsidRPr="001C0419">
        <w:rPr>
          <w:szCs w:val="28"/>
        </w:rPr>
        <w:t xml:space="preserve">цах проекта планировки территории, </w:t>
      </w:r>
      <w:r w:rsidR="00947F62" w:rsidRPr="00ED5A6D">
        <w:t xml:space="preserve">ограниченной </w:t>
      </w:r>
      <w:r w:rsidR="00947F62">
        <w:t>береговой линией реки Оби, полосой отвода железной дороги, Советским шоссе, ул. Ватутина и дамбой Бу</w:t>
      </w:r>
      <w:r w:rsidR="00947F62">
        <w:t>г</w:t>
      </w:r>
      <w:r w:rsidR="00947F62">
        <w:t>ринского моста, в Кировском районе</w:t>
      </w:r>
      <w:r w:rsidR="00F17CF0" w:rsidRPr="001C0419">
        <w:rPr>
          <w:szCs w:val="28"/>
        </w:rPr>
        <w:t xml:space="preserve"> (приложение 2).</w:t>
      </w:r>
    </w:p>
    <w:p w:rsidR="001C0419" w:rsidRDefault="00A759CF" w:rsidP="001C0419">
      <w:pPr>
        <w:rPr>
          <w:szCs w:val="28"/>
        </w:rPr>
      </w:pPr>
      <w:r>
        <w:rPr>
          <w:szCs w:val="28"/>
        </w:rPr>
        <w:t>3. </w:t>
      </w:r>
      <w:r w:rsidR="001C0419" w:rsidRPr="001C0419">
        <w:rPr>
          <w:szCs w:val="28"/>
        </w:rPr>
        <w:t xml:space="preserve">Утвердить проект межевания территории квартала </w:t>
      </w:r>
      <w:r w:rsidR="00947F62">
        <w:rPr>
          <w:szCs w:val="28"/>
        </w:rPr>
        <w:t>160.01.02.01</w:t>
      </w:r>
      <w:r w:rsidR="001C0419" w:rsidRPr="001C0419">
        <w:rPr>
          <w:szCs w:val="28"/>
        </w:rPr>
        <w:t xml:space="preserve"> в гран</w:t>
      </w:r>
      <w:r w:rsidR="001C0419" w:rsidRPr="001C0419">
        <w:rPr>
          <w:szCs w:val="28"/>
        </w:rPr>
        <w:t>и</w:t>
      </w:r>
      <w:r w:rsidR="001C0419" w:rsidRPr="001C0419">
        <w:rPr>
          <w:szCs w:val="28"/>
        </w:rPr>
        <w:t xml:space="preserve">цах проекта планировки территории, </w:t>
      </w:r>
      <w:r w:rsidR="00947F62" w:rsidRPr="00ED5A6D">
        <w:t xml:space="preserve">ограниченной </w:t>
      </w:r>
      <w:r w:rsidR="00947F62">
        <w:t>береговой линией реки Оби, полосой отвода железной дороги, Советским шоссе, ул. Ватутина и дамбой Бу</w:t>
      </w:r>
      <w:r w:rsidR="00947F62">
        <w:t>г</w:t>
      </w:r>
      <w:r w:rsidR="00947F62">
        <w:t>ринского моста, в Кировском районе</w:t>
      </w:r>
      <w:r w:rsidR="001C0419" w:rsidRPr="001C0419">
        <w:rPr>
          <w:szCs w:val="28"/>
        </w:rPr>
        <w:t xml:space="preserve"> (приложение 3).</w:t>
      </w:r>
    </w:p>
    <w:p w:rsidR="00947F62" w:rsidRDefault="00947F62" w:rsidP="00947F62">
      <w:pPr>
        <w:rPr>
          <w:szCs w:val="28"/>
        </w:rPr>
      </w:pPr>
      <w:r>
        <w:rPr>
          <w:szCs w:val="28"/>
        </w:rPr>
        <w:t>4. </w:t>
      </w:r>
      <w:r w:rsidRPr="001C0419">
        <w:rPr>
          <w:szCs w:val="28"/>
        </w:rPr>
        <w:t xml:space="preserve">Утвердить проект межевания территории квартала </w:t>
      </w:r>
      <w:r>
        <w:rPr>
          <w:szCs w:val="28"/>
        </w:rPr>
        <w:t>160.01.02.04</w:t>
      </w:r>
      <w:r w:rsidRPr="001C0419">
        <w:rPr>
          <w:szCs w:val="28"/>
        </w:rPr>
        <w:t xml:space="preserve"> в гран</w:t>
      </w:r>
      <w:r w:rsidRPr="001C0419">
        <w:rPr>
          <w:szCs w:val="28"/>
        </w:rPr>
        <w:t>и</w:t>
      </w:r>
      <w:r w:rsidRPr="001C0419">
        <w:rPr>
          <w:szCs w:val="28"/>
        </w:rPr>
        <w:t xml:space="preserve">цах проекта планировки территории, </w:t>
      </w:r>
      <w:r w:rsidRPr="00ED5A6D">
        <w:t xml:space="preserve">ограниченной </w:t>
      </w:r>
      <w:r>
        <w:t>береговой линией реки Оби, полосой отвода железной дороги, Советским шоссе, ул. Ватутина и дамбой Бу</w:t>
      </w:r>
      <w:r>
        <w:t>г</w:t>
      </w:r>
      <w:r>
        <w:t>ринского моста, в Кировском районе</w:t>
      </w:r>
      <w:r w:rsidRPr="001C0419">
        <w:rPr>
          <w:szCs w:val="28"/>
        </w:rPr>
        <w:t xml:space="preserve"> (приложение </w:t>
      </w:r>
      <w:r>
        <w:rPr>
          <w:szCs w:val="28"/>
        </w:rPr>
        <w:t>4</w:t>
      </w:r>
      <w:r w:rsidRPr="001C0419">
        <w:rPr>
          <w:szCs w:val="28"/>
        </w:rPr>
        <w:t>).</w:t>
      </w:r>
    </w:p>
    <w:p w:rsidR="004F3CD7" w:rsidRDefault="007E3A4D" w:rsidP="008F699F">
      <w:pPr>
        <w:ind w:left="35" w:firstLine="674"/>
        <w:rPr>
          <w:szCs w:val="28"/>
        </w:rPr>
      </w:pPr>
      <w:r>
        <w:rPr>
          <w:szCs w:val="28"/>
        </w:rPr>
        <w:lastRenderedPageBreak/>
        <w:t>5</w:t>
      </w:r>
      <w:r w:rsidR="0062581B" w:rsidRPr="004237A9">
        <w:rPr>
          <w:szCs w:val="28"/>
        </w:rPr>
        <w:t>. </w:t>
      </w:r>
      <w:r w:rsidR="00512175" w:rsidRPr="004237A9">
        <w:rPr>
          <w:szCs w:val="28"/>
        </w:rPr>
        <w:t>Признать утратившим</w:t>
      </w:r>
      <w:r w:rsidR="004B5625">
        <w:rPr>
          <w:szCs w:val="28"/>
        </w:rPr>
        <w:t>и</w:t>
      </w:r>
      <w:r w:rsidR="00512175" w:rsidRPr="004237A9">
        <w:rPr>
          <w:szCs w:val="28"/>
        </w:rPr>
        <w:t xml:space="preserve"> силу постановлени</w:t>
      </w:r>
      <w:r w:rsidR="004B5625">
        <w:rPr>
          <w:szCs w:val="28"/>
        </w:rPr>
        <w:t>я</w:t>
      </w:r>
      <w:r w:rsidR="00512175" w:rsidRPr="004237A9">
        <w:rPr>
          <w:szCs w:val="28"/>
        </w:rPr>
        <w:t xml:space="preserve"> мэрии города Новосибирска</w:t>
      </w:r>
      <w:r w:rsidR="004F3CD7">
        <w:rPr>
          <w:szCs w:val="28"/>
        </w:rPr>
        <w:t xml:space="preserve">: </w:t>
      </w:r>
    </w:p>
    <w:p w:rsidR="0062581B" w:rsidRDefault="004237A9" w:rsidP="008F699F">
      <w:pPr>
        <w:ind w:left="35" w:firstLine="674"/>
        <w:rPr>
          <w:szCs w:val="28"/>
        </w:rPr>
      </w:pPr>
      <w:r w:rsidRPr="004237A9">
        <w:rPr>
          <w:szCs w:val="28"/>
        </w:rPr>
        <w:t>от</w:t>
      </w:r>
      <w:r>
        <w:rPr>
          <w:szCs w:val="28"/>
        </w:rPr>
        <w:t> </w:t>
      </w:r>
      <w:r w:rsidR="00947F62">
        <w:rPr>
          <w:szCs w:val="28"/>
        </w:rPr>
        <w:t>07.08</w:t>
      </w:r>
      <w:r w:rsidRPr="004237A9">
        <w:rPr>
          <w:szCs w:val="28"/>
        </w:rPr>
        <w:t xml:space="preserve">.2013 № </w:t>
      </w:r>
      <w:r w:rsidR="00947F62">
        <w:rPr>
          <w:szCs w:val="28"/>
        </w:rPr>
        <w:t>7432</w:t>
      </w:r>
      <w:r w:rsidRPr="004237A9">
        <w:rPr>
          <w:szCs w:val="28"/>
        </w:rPr>
        <w:t xml:space="preserve"> «</w:t>
      </w:r>
      <w:r w:rsidR="00947F62">
        <w:t>О</w:t>
      </w:r>
      <w:r w:rsidR="00947F62" w:rsidRPr="0091322A">
        <w:t xml:space="preserve">б утверждении проекта планировки </w:t>
      </w:r>
      <w:r w:rsidR="00947F62">
        <w:rPr>
          <w:szCs w:val="28"/>
        </w:rPr>
        <w:t>жилого</w:t>
      </w:r>
      <w:r w:rsidR="00947F62" w:rsidRPr="00F46315">
        <w:rPr>
          <w:szCs w:val="28"/>
        </w:rPr>
        <w:t xml:space="preserve"> </w:t>
      </w:r>
      <w:r w:rsidR="00947F62">
        <w:rPr>
          <w:szCs w:val="28"/>
        </w:rPr>
        <w:t>района «Северо-Чемской» в Кировском районе</w:t>
      </w:r>
      <w:r w:rsidR="004F3CD7">
        <w:rPr>
          <w:szCs w:val="28"/>
        </w:rPr>
        <w:t>»;</w:t>
      </w:r>
    </w:p>
    <w:p w:rsidR="004F3CD7" w:rsidRPr="000255F3" w:rsidRDefault="004F3CD7" w:rsidP="004F3CD7">
      <w:pPr>
        <w:rPr>
          <w:szCs w:val="28"/>
        </w:rPr>
      </w:pPr>
      <w:r>
        <w:rPr>
          <w:szCs w:val="28"/>
        </w:rPr>
        <w:t>от 30.06.2015 № 4392 «О подготовке проекта межевания территории кварт</w:t>
      </w:r>
      <w:r>
        <w:rPr>
          <w:szCs w:val="28"/>
        </w:rPr>
        <w:t>а</w:t>
      </w:r>
      <w:r>
        <w:rPr>
          <w:szCs w:val="28"/>
        </w:rPr>
        <w:t xml:space="preserve">ла 6.1.4 в границах проекта планировки жилого района «Северо-Чемской» в </w:t>
      </w:r>
      <w:r w:rsidR="004B5625">
        <w:rPr>
          <w:szCs w:val="28"/>
        </w:rPr>
        <w:t>К</w:t>
      </w:r>
      <w:r>
        <w:rPr>
          <w:szCs w:val="28"/>
        </w:rPr>
        <w:t>и</w:t>
      </w:r>
      <w:r>
        <w:rPr>
          <w:szCs w:val="28"/>
        </w:rPr>
        <w:t>ровском районе</w:t>
      </w:r>
      <w:r w:rsidR="004B5625">
        <w:rPr>
          <w:szCs w:val="28"/>
        </w:rPr>
        <w:t>»</w:t>
      </w:r>
      <w:r>
        <w:rPr>
          <w:szCs w:val="28"/>
        </w:rPr>
        <w:t>.</w:t>
      </w:r>
    </w:p>
    <w:p w:rsidR="00041566" w:rsidRDefault="007E3A4D" w:rsidP="00041566">
      <w:pPr>
        <w:ind w:left="35" w:firstLine="674"/>
        <w:rPr>
          <w:szCs w:val="28"/>
        </w:rPr>
      </w:pPr>
      <w:r>
        <w:rPr>
          <w:szCs w:val="28"/>
        </w:rPr>
        <w:t>6</w:t>
      </w:r>
      <w:r w:rsidR="00D77B3E" w:rsidRPr="000255F3">
        <w:rPr>
          <w:szCs w:val="28"/>
        </w:rPr>
        <w:t>. </w:t>
      </w:r>
      <w:r w:rsidR="00512175" w:rsidRPr="00CE533B">
        <w:rPr>
          <w:szCs w:val="28"/>
        </w:rPr>
        <w:t>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="00512175" w:rsidRPr="00CE533B">
        <w:rPr>
          <w:szCs w:val="28"/>
        </w:rPr>
        <w:t>р</w:t>
      </w:r>
      <w:r w:rsidR="00512175" w:rsidRPr="00CE533B">
        <w:rPr>
          <w:szCs w:val="28"/>
        </w:rPr>
        <w:t>мационно-телекоммуникационной сети «Интернет».</w:t>
      </w:r>
    </w:p>
    <w:p w:rsidR="00D77B3E" w:rsidRDefault="007E3A4D" w:rsidP="00D77B3E">
      <w:pPr>
        <w:ind w:left="35" w:firstLine="674"/>
        <w:rPr>
          <w:szCs w:val="28"/>
        </w:rPr>
      </w:pPr>
      <w:r>
        <w:rPr>
          <w:szCs w:val="28"/>
        </w:rPr>
        <w:t>7</w:t>
      </w:r>
      <w:r w:rsidR="00D77B3E">
        <w:rPr>
          <w:szCs w:val="28"/>
        </w:rPr>
        <w:t>.</w:t>
      </w:r>
      <w:r w:rsidR="00D77B3E" w:rsidRPr="00CE533B">
        <w:rPr>
          <w:szCs w:val="28"/>
        </w:rPr>
        <w:t>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D77B3E" w:rsidRPr="00CE533B">
        <w:rPr>
          <w:szCs w:val="28"/>
        </w:rPr>
        <w:t>о</w:t>
      </w:r>
      <w:r w:rsidR="00D77B3E" w:rsidRPr="00CE533B">
        <w:rPr>
          <w:szCs w:val="28"/>
        </w:rPr>
        <w:t>становления.</w:t>
      </w:r>
    </w:p>
    <w:p w:rsidR="00D77B3E" w:rsidRPr="00CE533B" w:rsidRDefault="007E3A4D" w:rsidP="00D77B3E">
      <w:pPr>
        <w:ind w:left="35" w:firstLine="674"/>
        <w:rPr>
          <w:szCs w:val="28"/>
        </w:rPr>
      </w:pPr>
      <w:r>
        <w:rPr>
          <w:szCs w:val="28"/>
        </w:rPr>
        <w:t>8</w:t>
      </w:r>
      <w:r w:rsidR="00D77B3E" w:rsidRPr="00CE533B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2235"/>
        <w:gridCol w:w="4711"/>
        <w:gridCol w:w="3261"/>
      </w:tblGrid>
      <w:tr w:rsidR="00F81474" w:rsidRPr="00F81474" w:rsidTr="008A0F8F">
        <w:tc>
          <w:tcPr>
            <w:tcW w:w="6946" w:type="dxa"/>
            <w:gridSpan w:val="2"/>
          </w:tcPr>
          <w:p w:rsidR="00F81474" w:rsidRPr="00F81474" w:rsidRDefault="00F81474" w:rsidP="008A0F8F">
            <w:pPr>
              <w:spacing w:before="600"/>
              <w:ind w:firstLine="34"/>
              <w:rPr>
                <w:szCs w:val="28"/>
              </w:rPr>
            </w:pPr>
            <w:r w:rsidRPr="00F81474">
              <w:rPr>
                <w:szCs w:val="28"/>
              </w:rPr>
              <w:t>Исполняющий обязанности</w:t>
            </w:r>
          </w:p>
          <w:p w:rsidR="00F81474" w:rsidRPr="00F81474" w:rsidRDefault="00F81474" w:rsidP="008A0F8F">
            <w:pPr>
              <w:ind w:firstLine="34"/>
              <w:rPr>
                <w:szCs w:val="28"/>
              </w:rPr>
            </w:pPr>
            <w:r w:rsidRPr="00F81474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vAlign w:val="bottom"/>
          </w:tcPr>
          <w:p w:rsidR="00F81474" w:rsidRPr="00F81474" w:rsidRDefault="00F81474" w:rsidP="008A0F8F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81474">
              <w:rPr>
                <w:rFonts w:ascii="Times New Roman" w:hAnsi="Times New Roman"/>
                <w:sz w:val="28"/>
                <w:szCs w:val="28"/>
              </w:rPr>
              <w:t>Г. П. Захаров</w:t>
            </w:r>
          </w:p>
        </w:tc>
      </w:tr>
      <w:tr w:rsidR="00D77B3E" w:rsidRPr="00354F4B" w:rsidTr="00304C33">
        <w:trPr>
          <w:gridAfter w:val="2"/>
          <w:wAfter w:w="7938" w:type="dxa"/>
          <w:trHeight w:val="850"/>
        </w:trPr>
        <w:tc>
          <w:tcPr>
            <w:tcW w:w="2235" w:type="dxa"/>
          </w:tcPr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042D6D" w:rsidRDefault="00042D6D" w:rsidP="00304C33">
            <w:pPr>
              <w:ind w:firstLine="34"/>
              <w:rPr>
                <w:sz w:val="24"/>
                <w:szCs w:val="26"/>
              </w:rPr>
            </w:pPr>
          </w:p>
          <w:p w:rsidR="00042D6D" w:rsidRDefault="00042D6D" w:rsidP="00444063">
            <w:pPr>
              <w:ind w:firstLine="0"/>
              <w:rPr>
                <w:sz w:val="24"/>
                <w:szCs w:val="26"/>
              </w:rPr>
            </w:pPr>
          </w:p>
          <w:p w:rsidR="00042D6D" w:rsidRDefault="00042D6D" w:rsidP="00304C33">
            <w:pPr>
              <w:ind w:firstLine="34"/>
              <w:rPr>
                <w:sz w:val="24"/>
                <w:szCs w:val="26"/>
              </w:rPr>
            </w:pPr>
          </w:p>
          <w:p w:rsidR="00042D6D" w:rsidRDefault="00042D6D" w:rsidP="00304C33">
            <w:pPr>
              <w:ind w:firstLine="34"/>
              <w:rPr>
                <w:sz w:val="24"/>
                <w:szCs w:val="26"/>
              </w:rPr>
            </w:pPr>
          </w:p>
          <w:p w:rsidR="00042D6D" w:rsidRDefault="00042D6D" w:rsidP="00304C33">
            <w:pPr>
              <w:ind w:firstLine="34"/>
              <w:rPr>
                <w:sz w:val="24"/>
                <w:szCs w:val="26"/>
              </w:rPr>
            </w:pPr>
          </w:p>
          <w:p w:rsidR="00042D6D" w:rsidRDefault="00042D6D" w:rsidP="00304C33">
            <w:pPr>
              <w:ind w:firstLine="34"/>
              <w:rPr>
                <w:sz w:val="24"/>
                <w:szCs w:val="26"/>
              </w:rPr>
            </w:pPr>
          </w:p>
          <w:p w:rsidR="00042D6D" w:rsidRDefault="00042D6D" w:rsidP="00304C33">
            <w:pPr>
              <w:ind w:firstLine="34"/>
              <w:rPr>
                <w:sz w:val="24"/>
                <w:szCs w:val="26"/>
              </w:rPr>
            </w:pPr>
          </w:p>
          <w:p w:rsidR="00042D6D" w:rsidRDefault="00042D6D" w:rsidP="00304C33">
            <w:pPr>
              <w:ind w:firstLine="34"/>
              <w:rPr>
                <w:sz w:val="24"/>
                <w:szCs w:val="26"/>
              </w:rPr>
            </w:pPr>
          </w:p>
          <w:p w:rsidR="00042D6D" w:rsidRDefault="00042D6D" w:rsidP="00304C33">
            <w:pPr>
              <w:ind w:firstLine="34"/>
              <w:rPr>
                <w:sz w:val="24"/>
                <w:szCs w:val="26"/>
              </w:rPr>
            </w:pPr>
          </w:p>
          <w:p w:rsidR="00042D6D" w:rsidRDefault="00042D6D" w:rsidP="00304C33">
            <w:pPr>
              <w:ind w:firstLine="34"/>
              <w:rPr>
                <w:sz w:val="24"/>
                <w:szCs w:val="26"/>
              </w:rPr>
            </w:pPr>
          </w:p>
          <w:p w:rsidR="00042D6D" w:rsidRDefault="00042D6D" w:rsidP="00304C33">
            <w:pPr>
              <w:ind w:firstLine="34"/>
              <w:rPr>
                <w:sz w:val="24"/>
                <w:szCs w:val="26"/>
              </w:rPr>
            </w:pPr>
          </w:p>
          <w:p w:rsidR="00042D6D" w:rsidRDefault="00042D6D" w:rsidP="00304C33">
            <w:pPr>
              <w:ind w:firstLine="34"/>
              <w:rPr>
                <w:sz w:val="24"/>
                <w:szCs w:val="26"/>
              </w:rPr>
            </w:pPr>
          </w:p>
          <w:p w:rsidR="00042D6D" w:rsidRDefault="00042D6D" w:rsidP="00304C33">
            <w:pPr>
              <w:ind w:firstLine="34"/>
              <w:rPr>
                <w:sz w:val="24"/>
                <w:szCs w:val="26"/>
              </w:rPr>
            </w:pPr>
          </w:p>
          <w:p w:rsidR="00042D6D" w:rsidRDefault="00042D6D" w:rsidP="00304C33">
            <w:pPr>
              <w:ind w:firstLine="34"/>
              <w:rPr>
                <w:sz w:val="24"/>
                <w:szCs w:val="26"/>
              </w:rPr>
            </w:pPr>
          </w:p>
          <w:p w:rsidR="00042D6D" w:rsidRDefault="00042D6D" w:rsidP="00304C33">
            <w:pPr>
              <w:ind w:firstLine="34"/>
              <w:rPr>
                <w:sz w:val="24"/>
                <w:szCs w:val="26"/>
              </w:rPr>
            </w:pPr>
          </w:p>
          <w:p w:rsidR="00042D6D" w:rsidRDefault="00042D6D" w:rsidP="00405E54">
            <w:pPr>
              <w:ind w:firstLine="0"/>
              <w:rPr>
                <w:sz w:val="24"/>
                <w:szCs w:val="26"/>
              </w:rPr>
            </w:pPr>
          </w:p>
          <w:p w:rsidR="00042D6D" w:rsidRDefault="00042D6D" w:rsidP="00304C33">
            <w:pPr>
              <w:ind w:firstLine="34"/>
              <w:rPr>
                <w:sz w:val="24"/>
                <w:szCs w:val="26"/>
              </w:rPr>
            </w:pPr>
          </w:p>
          <w:p w:rsidR="00042D6D" w:rsidRDefault="00042D6D" w:rsidP="00304C33">
            <w:pPr>
              <w:ind w:firstLine="34"/>
              <w:rPr>
                <w:sz w:val="24"/>
                <w:szCs w:val="26"/>
              </w:rPr>
            </w:pPr>
          </w:p>
          <w:p w:rsidR="00042D6D" w:rsidRDefault="00042D6D" w:rsidP="00304C33">
            <w:pPr>
              <w:ind w:firstLine="34"/>
              <w:rPr>
                <w:sz w:val="24"/>
                <w:szCs w:val="26"/>
              </w:rPr>
            </w:pPr>
          </w:p>
          <w:p w:rsidR="00E57B0E" w:rsidRDefault="00E57B0E" w:rsidP="00947F62">
            <w:pPr>
              <w:ind w:firstLine="0"/>
              <w:rPr>
                <w:sz w:val="24"/>
                <w:szCs w:val="26"/>
              </w:rPr>
            </w:pPr>
          </w:p>
          <w:p w:rsidR="00EA0602" w:rsidRDefault="00EA0602" w:rsidP="00304C33">
            <w:pPr>
              <w:ind w:firstLine="34"/>
              <w:rPr>
                <w:sz w:val="24"/>
                <w:szCs w:val="26"/>
              </w:rPr>
            </w:pPr>
          </w:p>
          <w:p w:rsidR="00EA0602" w:rsidRDefault="00EA0602" w:rsidP="00304C33">
            <w:pPr>
              <w:ind w:firstLine="34"/>
              <w:rPr>
                <w:sz w:val="24"/>
                <w:szCs w:val="26"/>
              </w:rPr>
            </w:pPr>
          </w:p>
          <w:p w:rsidR="00042D6D" w:rsidRDefault="00042D6D" w:rsidP="00042D6D">
            <w:pPr>
              <w:ind w:firstLine="0"/>
              <w:rPr>
                <w:sz w:val="24"/>
                <w:szCs w:val="26"/>
              </w:rPr>
            </w:pPr>
          </w:p>
          <w:p w:rsidR="00D77B3E" w:rsidRDefault="00D77B3E" w:rsidP="00304C33">
            <w:pPr>
              <w:ind w:firstLine="34"/>
              <w:rPr>
                <w:sz w:val="24"/>
                <w:szCs w:val="26"/>
              </w:rPr>
            </w:pPr>
          </w:p>
          <w:p w:rsidR="00D77B3E" w:rsidRPr="00B2581D" w:rsidRDefault="00EA0602" w:rsidP="00304C33">
            <w:pPr>
              <w:ind w:firstLine="34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Кучинская</w:t>
            </w:r>
          </w:p>
          <w:p w:rsidR="00D77B3E" w:rsidRPr="00B2581D" w:rsidRDefault="00D77B3E" w:rsidP="00304C33">
            <w:pPr>
              <w:ind w:firstLine="34"/>
              <w:rPr>
                <w:sz w:val="24"/>
                <w:szCs w:val="26"/>
              </w:rPr>
            </w:pPr>
            <w:r w:rsidRPr="00B2581D">
              <w:rPr>
                <w:sz w:val="24"/>
                <w:szCs w:val="26"/>
              </w:rPr>
              <w:t>2275</w:t>
            </w:r>
            <w:r w:rsidR="00EA0602">
              <w:rPr>
                <w:sz w:val="24"/>
                <w:szCs w:val="26"/>
              </w:rPr>
              <w:t>337</w:t>
            </w:r>
          </w:p>
          <w:p w:rsidR="00D77B3E" w:rsidRPr="00354F4B" w:rsidRDefault="00D77B3E" w:rsidP="00304C33">
            <w:pPr>
              <w:ind w:firstLine="34"/>
              <w:rPr>
                <w:szCs w:val="28"/>
              </w:rPr>
            </w:pPr>
            <w:r w:rsidRPr="00B2581D">
              <w:rPr>
                <w:sz w:val="24"/>
                <w:szCs w:val="26"/>
              </w:rPr>
              <w:t>ГУАиГ</w:t>
            </w:r>
          </w:p>
        </w:tc>
      </w:tr>
    </w:tbl>
    <w:p w:rsidR="00843EC2" w:rsidRPr="00354F4B" w:rsidRDefault="00843EC2" w:rsidP="00843EC2">
      <w:pPr>
        <w:rPr>
          <w:szCs w:val="28"/>
        </w:rPr>
        <w:sectPr w:rsidR="00843EC2" w:rsidRPr="00354F4B" w:rsidSect="00597749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1135" w:left="1418" w:header="720" w:footer="283" w:gutter="0"/>
          <w:pgNumType w:start="1"/>
          <w:cols w:space="720"/>
          <w:titlePg/>
          <w:docGrid w:linePitch="381"/>
        </w:sectPr>
      </w:pPr>
    </w:p>
    <w:p w:rsidR="00843EC2" w:rsidRPr="0014056F" w:rsidRDefault="00843EC2" w:rsidP="00843EC2">
      <w:pPr>
        <w:ind w:left="5040" w:firstLine="1481"/>
      </w:pPr>
      <w:r w:rsidRPr="0014056F">
        <w:lastRenderedPageBreak/>
        <w:t>Приложение</w:t>
      </w:r>
      <w:r w:rsidR="000D1599">
        <w:t xml:space="preserve"> 1</w:t>
      </w:r>
    </w:p>
    <w:p w:rsidR="00843EC2" w:rsidRPr="0014056F" w:rsidRDefault="00843EC2" w:rsidP="00843EC2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843EC2" w:rsidRPr="0014056F" w:rsidRDefault="00843EC2" w:rsidP="00843EC2">
      <w:pPr>
        <w:ind w:left="5040" w:firstLine="1481"/>
      </w:pPr>
      <w:r w:rsidRPr="0014056F">
        <w:t>города Новосибирска</w:t>
      </w:r>
    </w:p>
    <w:p w:rsidR="00843EC2" w:rsidRPr="0014056F" w:rsidRDefault="00843EC2" w:rsidP="00843EC2">
      <w:pPr>
        <w:ind w:left="5040" w:firstLine="1481"/>
      </w:pPr>
      <w:r w:rsidRPr="0014056F">
        <w:t xml:space="preserve">от </w:t>
      </w:r>
      <w:r w:rsidR="00505066" w:rsidRPr="00505066">
        <w:rPr>
          <w:u w:val="single"/>
        </w:rPr>
        <w:t>07.09.2018</w:t>
      </w:r>
      <w:r w:rsidR="00505066">
        <w:rPr>
          <w:u w:val="single"/>
        </w:rPr>
        <w:t xml:space="preserve"> </w:t>
      </w:r>
      <w:r w:rsidRPr="0014056F">
        <w:t xml:space="preserve">№ </w:t>
      </w:r>
      <w:r w:rsidR="00505066">
        <w:rPr>
          <w:u w:val="single"/>
        </w:rPr>
        <w:t>3299</w:t>
      </w:r>
    </w:p>
    <w:p w:rsidR="00843EC2" w:rsidRDefault="00843EC2" w:rsidP="00843EC2"/>
    <w:p w:rsidR="00597749" w:rsidRPr="006B1EC1" w:rsidRDefault="00597749" w:rsidP="00843EC2"/>
    <w:p w:rsidR="00843EC2" w:rsidRPr="003B50D7" w:rsidRDefault="00843EC2" w:rsidP="00843EC2">
      <w:pPr>
        <w:widowControl w:val="0"/>
        <w:ind w:right="-2" w:firstLine="0"/>
        <w:jc w:val="center"/>
        <w:rPr>
          <w:b/>
          <w:szCs w:val="28"/>
        </w:rPr>
      </w:pPr>
      <w:r w:rsidRPr="003B50D7">
        <w:rPr>
          <w:b/>
          <w:szCs w:val="28"/>
        </w:rPr>
        <w:t>ПРОЕКТ</w:t>
      </w:r>
    </w:p>
    <w:p w:rsidR="00947F62" w:rsidRPr="003B50D7" w:rsidRDefault="007B130C" w:rsidP="00873EAC">
      <w:pPr>
        <w:widowControl w:val="0"/>
        <w:ind w:right="-2" w:firstLine="0"/>
        <w:jc w:val="center"/>
        <w:rPr>
          <w:b/>
        </w:rPr>
      </w:pPr>
      <w:r w:rsidRPr="003B50D7">
        <w:rPr>
          <w:b/>
          <w:szCs w:val="28"/>
        </w:rPr>
        <w:t xml:space="preserve">планировки </w:t>
      </w:r>
      <w:r w:rsidR="004237A9" w:rsidRPr="003B50D7">
        <w:rPr>
          <w:b/>
          <w:szCs w:val="28"/>
        </w:rPr>
        <w:t xml:space="preserve">территории, </w:t>
      </w:r>
      <w:r w:rsidR="00947F62" w:rsidRPr="003B50D7">
        <w:rPr>
          <w:b/>
        </w:rPr>
        <w:t xml:space="preserve">ограниченной береговой линией реки Оби, полосой </w:t>
      </w:r>
    </w:p>
    <w:p w:rsidR="00947F62" w:rsidRPr="003B50D7" w:rsidRDefault="00947F62" w:rsidP="00873EAC">
      <w:pPr>
        <w:widowControl w:val="0"/>
        <w:ind w:right="-2" w:firstLine="0"/>
        <w:jc w:val="center"/>
        <w:rPr>
          <w:b/>
        </w:rPr>
      </w:pPr>
      <w:r w:rsidRPr="003B50D7">
        <w:rPr>
          <w:b/>
        </w:rPr>
        <w:t xml:space="preserve">отвода железной дороги, Советским шоссе, ул. Ватутина и дамбой </w:t>
      </w:r>
    </w:p>
    <w:p w:rsidR="004D6CB8" w:rsidRPr="003B50D7" w:rsidRDefault="00947F62" w:rsidP="00873EAC">
      <w:pPr>
        <w:widowControl w:val="0"/>
        <w:ind w:right="-2" w:firstLine="0"/>
        <w:jc w:val="center"/>
        <w:rPr>
          <w:b/>
          <w:szCs w:val="28"/>
        </w:rPr>
      </w:pPr>
      <w:r w:rsidRPr="003B50D7">
        <w:rPr>
          <w:b/>
        </w:rPr>
        <w:t>Бугринского моста, в Кировском районе</w:t>
      </w:r>
    </w:p>
    <w:p w:rsidR="0001084C" w:rsidRPr="000512F0" w:rsidRDefault="0001084C" w:rsidP="00873EAC">
      <w:pPr>
        <w:widowControl w:val="0"/>
        <w:ind w:right="-2" w:firstLine="0"/>
        <w:jc w:val="center"/>
        <w:rPr>
          <w:szCs w:val="28"/>
        </w:rPr>
      </w:pPr>
    </w:p>
    <w:p w:rsidR="00843EC2" w:rsidRPr="0001084C" w:rsidRDefault="00843EC2" w:rsidP="00843EC2">
      <w:pPr>
        <w:widowControl w:val="0"/>
        <w:ind w:right="-2"/>
        <w:rPr>
          <w:szCs w:val="28"/>
        </w:rPr>
      </w:pPr>
      <w:r w:rsidRPr="0001084C">
        <w:rPr>
          <w:szCs w:val="28"/>
        </w:rPr>
        <w:t>1. </w:t>
      </w:r>
      <w:r w:rsidRPr="0001084C">
        <w:rPr>
          <w:bCs/>
          <w:szCs w:val="28"/>
        </w:rPr>
        <w:t xml:space="preserve">Чертеж планировки территории </w:t>
      </w:r>
      <w:r w:rsidRPr="0001084C">
        <w:rPr>
          <w:szCs w:val="28"/>
        </w:rPr>
        <w:t>с отображением красных линий,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01084C">
        <w:rPr>
          <w:szCs w:val="28"/>
        </w:rPr>
        <w:t>ь</w:t>
      </w:r>
      <w:r w:rsidRPr="0001084C">
        <w:rPr>
          <w:szCs w:val="28"/>
        </w:rPr>
        <w:t>ного значения, объектов местного значения (приложение 1).</w:t>
      </w:r>
    </w:p>
    <w:p w:rsidR="00843EC2" w:rsidRPr="0001084C" w:rsidRDefault="00843EC2" w:rsidP="00843EC2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01084C">
        <w:rPr>
          <w:szCs w:val="28"/>
        </w:rPr>
        <w:t>2. </w:t>
      </w:r>
      <w:r w:rsidRPr="0001084C">
        <w:rPr>
          <w:bCs/>
          <w:szCs w:val="28"/>
        </w:rPr>
        <w:t xml:space="preserve">Чертеж планировки территории </w:t>
      </w:r>
      <w:r w:rsidRPr="0001084C">
        <w:rPr>
          <w:szCs w:val="28"/>
        </w:rPr>
        <w:t>с отображением линий, обозначающих дороги, улицы, проезды, линии связи, объекты инженерной и транспортной и</w:t>
      </w:r>
      <w:r w:rsidRPr="0001084C">
        <w:rPr>
          <w:szCs w:val="28"/>
        </w:rPr>
        <w:t>н</w:t>
      </w:r>
      <w:r w:rsidRPr="0001084C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843EC2" w:rsidRPr="00CE18DF" w:rsidRDefault="00843EC2" w:rsidP="00843EC2">
      <w:pPr>
        <w:widowControl w:val="0"/>
        <w:ind w:right="-2"/>
        <w:rPr>
          <w:szCs w:val="28"/>
        </w:rPr>
      </w:pPr>
      <w:r w:rsidRPr="0001084C">
        <w:rPr>
          <w:szCs w:val="28"/>
        </w:rPr>
        <w:t>3. Положения о размещении объектов капитального строительства фед</w:t>
      </w:r>
      <w:r w:rsidRPr="0001084C">
        <w:rPr>
          <w:szCs w:val="28"/>
        </w:rPr>
        <w:t>е</w:t>
      </w:r>
      <w:r w:rsidRPr="0001084C">
        <w:rPr>
          <w:szCs w:val="28"/>
        </w:rPr>
        <w:t>рального, регионального или местного значения, а также о характеристиках пл</w:t>
      </w:r>
      <w:r w:rsidRPr="0001084C">
        <w:rPr>
          <w:szCs w:val="28"/>
        </w:rPr>
        <w:t>а</w:t>
      </w:r>
      <w:r w:rsidRPr="0001084C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01084C">
        <w:rPr>
          <w:szCs w:val="28"/>
        </w:rPr>
        <w:t>б</w:t>
      </w:r>
      <w:r w:rsidRPr="0001084C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843EC2" w:rsidRPr="0075601C" w:rsidRDefault="00843EC2" w:rsidP="00843EC2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843EC2" w:rsidRPr="00354F4B" w:rsidRDefault="00843EC2" w:rsidP="00843EC2">
      <w:pPr>
        <w:widowControl w:val="0"/>
        <w:ind w:right="264" w:firstLine="0"/>
        <w:rPr>
          <w:szCs w:val="28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0B0E76">
      <w:pPr>
        <w:widowControl w:val="0"/>
        <w:ind w:right="266"/>
        <w:rPr>
          <w:sz w:val="24"/>
          <w:szCs w:val="24"/>
        </w:rPr>
      </w:pPr>
    </w:p>
    <w:p w:rsidR="000B0E76" w:rsidRDefault="000B0E76" w:rsidP="000B0E76">
      <w:pPr>
        <w:widowControl w:val="0"/>
        <w:ind w:right="266"/>
        <w:rPr>
          <w:sz w:val="24"/>
          <w:szCs w:val="24"/>
        </w:rPr>
      </w:pPr>
    </w:p>
    <w:p w:rsidR="000B0E76" w:rsidRDefault="000B0E76" w:rsidP="000B0E76">
      <w:pPr>
        <w:widowControl w:val="0"/>
        <w:ind w:right="266"/>
        <w:rPr>
          <w:sz w:val="24"/>
          <w:szCs w:val="24"/>
        </w:rPr>
      </w:pPr>
    </w:p>
    <w:p w:rsidR="000B0E76" w:rsidRDefault="000B0E76" w:rsidP="000B0E76">
      <w:pPr>
        <w:widowControl w:val="0"/>
        <w:ind w:right="266"/>
        <w:rPr>
          <w:sz w:val="24"/>
          <w:szCs w:val="24"/>
        </w:rPr>
      </w:pPr>
    </w:p>
    <w:p w:rsidR="000B0E76" w:rsidRDefault="000B0E76" w:rsidP="000B0E76">
      <w:pPr>
        <w:widowControl w:val="0"/>
        <w:ind w:right="266"/>
        <w:rPr>
          <w:sz w:val="24"/>
          <w:szCs w:val="24"/>
        </w:rPr>
      </w:pPr>
    </w:p>
    <w:p w:rsidR="000B0E76" w:rsidRDefault="000B0E76" w:rsidP="000B0E76">
      <w:pPr>
        <w:widowControl w:val="0"/>
        <w:ind w:right="266"/>
        <w:rPr>
          <w:sz w:val="24"/>
          <w:szCs w:val="24"/>
        </w:rPr>
      </w:pPr>
    </w:p>
    <w:p w:rsidR="000B0E76" w:rsidRDefault="000B0E76" w:rsidP="000B0E76">
      <w:pPr>
        <w:widowControl w:val="0"/>
        <w:ind w:right="266"/>
        <w:rPr>
          <w:sz w:val="24"/>
          <w:szCs w:val="24"/>
        </w:rPr>
      </w:pPr>
    </w:p>
    <w:p w:rsidR="000B0E76" w:rsidRDefault="000B0E76" w:rsidP="00947F62">
      <w:pPr>
        <w:widowControl w:val="0"/>
        <w:ind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041A81" w:rsidRDefault="00041A81" w:rsidP="00041A8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4A597A" w:rsidRDefault="004A597A" w:rsidP="00041A8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4A597A" w:rsidRDefault="004A597A" w:rsidP="00041A8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7C2E34" w:rsidRPr="003C6F35" w:rsidRDefault="007C2E34" w:rsidP="007C2E34">
      <w:pPr>
        <w:suppressAutoHyphens/>
        <w:ind w:right="6577" w:firstLine="0"/>
        <w:jc w:val="left"/>
        <w:rPr>
          <w:sz w:val="22"/>
          <w:szCs w:val="24"/>
        </w:rPr>
      </w:pPr>
    </w:p>
    <w:p w:rsidR="00843EC2" w:rsidRDefault="00843EC2">
      <w:pPr>
        <w:ind w:firstLine="0"/>
        <w:jc w:val="left"/>
        <w:rPr>
          <w:sz w:val="24"/>
          <w:szCs w:val="24"/>
        </w:rPr>
        <w:sectPr w:rsidR="00843EC2" w:rsidSect="006639E5">
          <w:headerReference w:type="default" r:id="rId14"/>
          <w:footerReference w:type="first" r:id="rId15"/>
          <w:pgSz w:w="11906" w:h="16838" w:code="9"/>
          <w:pgMar w:top="1134" w:right="567" w:bottom="709" w:left="1418" w:header="709" w:footer="74" w:gutter="0"/>
          <w:pgNumType w:start="1"/>
          <w:cols w:space="708"/>
          <w:titlePg/>
          <w:docGrid w:linePitch="381"/>
        </w:sectPr>
      </w:pPr>
    </w:p>
    <w:p w:rsidR="009F7BD8" w:rsidRDefault="00F41A22" w:rsidP="00BF1713">
      <w:pPr>
        <w:widowControl w:val="0"/>
        <w:suppressAutoHyphens/>
        <w:ind w:firstLine="0"/>
        <w:jc w:val="center"/>
        <w:rPr>
          <w:sz w:val="24"/>
          <w:szCs w:val="24"/>
        </w:rPr>
        <w:sectPr w:rsidR="009F7BD8" w:rsidSect="004237A9">
          <w:pgSz w:w="23814" w:h="16839" w:orient="landscape" w:code="8"/>
          <w:pgMar w:top="284" w:right="1276" w:bottom="282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1791315" cy="8293100"/>
            <wp:effectExtent l="0" t="0" r="0" b="0"/>
            <wp:docPr id="5" name="Рисунок 5" descr="C:\Users\OPerlina\AppData\Local\Microsoft\Windows\Temporary Internet Files\Content.Outlook\1KF0WS97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lina\AppData\Local\Microsoft\Windows\Temporary Internet Files\Content.Outlook\1KF0WS97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315" cy="829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D8" w:rsidRDefault="00F41A22" w:rsidP="00BF1713">
      <w:pPr>
        <w:widowControl w:val="0"/>
        <w:suppressAutoHyphens/>
        <w:ind w:firstLine="0"/>
        <w:jc w:val="center"/>
        <w:rPr>
          <w:sz w:val="24"/>
          <w:szCs w:val="24"/>
        </w:rPr>
        <w:sectPr w:rsidR="009F7BD8" w:rsidSect="004237A9">
          <w:pgSz w:w="23814" w:h="16839" w:orient="landscape" w:code="8"/>
          <w:pgMar w:top="568" w:right="1276" w:bottom="567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1791315" cy="8261350"/>
            <wp:effectExtent l="0" t="0" r="0" b="0"/>
            <wp:docPr id="6" name="Рисунок 6" descr="C:\Users\OPerlina\AppData\Local\Microsoft\Windows\Temporary Internet Files\Content.Outlook\1KF0WS97\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lina\AppData\Local\Microsoft\Windows\Temporary Internet Files\Content.Outlook\1KF0WS97\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315" cy="8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86040" w:rsidRPr="003B50D7" w:rsidRDefault="00F86040" w:rsidP="00597749">
      <w:pPr>
        <w:ind w:left="5954" w:firstLine="0"/>
        <w:rPr>
          <w:sz w:val="24"/>
          <w:szCs w:val="24"/>
        </w:rPr>
      </w:pPr>
      <w:r w:rsidRPr="003B50D7">
        <w:rPr>
          <w:sz w:val="24"/>
          <w:szCs w:val="24"/>
        </w:rPr>
        <w:lastRenderedPageBreak/>
        <w:t xml:space="preserve">Приложение 3 </w:t>
      </w:r>
    </w:p>
    <w:p w:rsidR="00F86040" w:rsidRPr="003B50D7" w:rsidRDefault="00F86040" w:rsidP="00597749">
      <w:pPr>
        <w:ind w:left="5954" w:firstLine="0"/>
        <w:rPr>
          <w:sz w:val="24"/>
          <w:szCs w:val="24"/>
        </w:rPr>
      </w:pPr>
      <w:r w:rsidRPr="003B50D7">
        <w:rPr>
          <w:sz w:val="24"/>
          <w:szCs w:val="24"/>
        </w:rPr>
        <w:t>к проекту планировки территории</w:t>
      </w:r>
      <w:r w:rsidRPr="003B50D7">
        <w:rPr>
          <w:bCs/>
          <w:sz w:val="24"/>
          <w:szCs w:val="24"/>
        </w:rPr>
        <w:t xml:space="preserve">, </w:t>
      </w:r>
      <w:r w:rsidR="00947F62" w:rsidRPr="003B50D7">
        <w:rPr>
          <w:kern w:val="3"/>
          <w:sz w:val="24"/>
          <w:szCs w:val="24"/>
          <w:lang w:eastAsia="hi-IN" w:bidi="hi-IN"/>
        </w:rPr>
        <w:t>о</w:t>
      </w:r>
      <w:r w:rsidR="00947F62" w:rsidRPr="003B50D7">
        <w:rPr>
          <w:kern w:val="3"/>
          <w:sz w:val="24"/>
          <w:szCs w:val="24"/>
          <w:lang w:eastAsia="hi-IN" w:bidi="hi-IN"/>
        </w:rPr>
        <w:t>г</w:t>
      </w:r>
      <w:r w:rsidR="00947F62" w:rsidRPr="003B50D7">
        <w:rPr>
          <w:kern w:val="3"/>
          <w:sz w:val="24"/>
          <w:szCs w:val="24"/>
          <w:lang w:eastAsia="hi-IN" w:bidi="hi-IN"/>
        </w:rPr>
        <w:t>раниченной береговой линией реки Оби, полосой отвода железной дор</w:t>
      </w:r>
      <w:r w:rsidR="00947F62" w:rsidRPr="003B50D7">
        <w:rPr>
          <w:kern w:val="3"/>
          <w:sz w:val="24"/>
          <w:szCs w:val="24"/>
          <w:lang w:eastAsia="hi-IN" w:bidi="hi-IN"/>
        </w:rPr>
        <w:t>о</w:t>
      </w:r>
      <w:r w:rsidR="00947F62" w:rsidRPr="003B50D7">
        <w:rPr>
          <w:kern w:val="3"/>
          <w:sz w:val="24"/>
          <w:szCs w:val="24"/>
          <w:lang w:eastAsia="hi-IN" w:bidi="hi-IN"/>
        </w:rPr>
        <w:t>ги, Советским шоссе, ул. Ватутина и дамбой Бугринского моста</w:t>
      </w:r>
      <w:r w:rsidR="00485DC0" w:rsidRPr="003B50D7">
        <w:rPr>
          <w:kern w:val="3"/>
          <w:sz w:val="24"/>
          <w:szCs w:val="24"/>
          <w:lang w:eastAsia="hi-IN" w:bidi="hi-IN"/>
        </w:rPr>
        <w:t>,</w:t>
      </w:r>
      <w:r w:rsidR="00947F62" w:rsidRPr="003B50D7">
        <w:rPr>
          <w:kern w:val="3"/>
          <w:sz w:val="24"/>
          <w:szCs w:val="24"/>
          <w:lang w:eastAsia="hi-IN" w:bidi="hi-IN"/>
        </w:rPr>
        <w:t xml:space="preserve"> в Киро</w:t>
      </w:r>
      <w:r w:rsidR="00947F62" w:rsidRPr="003B50D7">
        <w:rPr>
          <w:kern w:val="3"/>
          <w:sz w:val="24"/>
          <w:szCs w:val="24"/>
          <w:lang w:eastAsia="hi-IN" w:bidi="hi-IN"/>
        </w:rPr>
        <w:t>в</w:t>
      </w:r>
      <w:r w:rsidR="00947F62" w:rsidRPr="003B50D7">
        <w:rPr>
          <w:kern w:val="3"/>
          <w:sz w:val="24"/>
          <w:szCs w:val="24"/>
          <w:lang w:eastAsia="hi-IN" w:bidi="hi-IN"/>
        </w:rPr>
        <w:t>ском районе</w:t>
      </w:r>
      <w:r w:rsidRPr="003B50D7">
        <w:rPr>
          <w:sz w:val="24"/>
          <w:szCs w:val="24"/>
        </w:rPr>
        <w:t xml:space="preserve"> </w:t>
      </w:r>
    </w:p>
    <w:p w:rsidR="00F86040" w:rsidRPr="001F6160" w:rsidRDefault="00F86040" w:rsidP="00F86040">
      <w:pPr>
        <w:jc w:val="center"/>
      </w:pPr>
    </w:p>
    <w:p w:rsidR="00F86040" w:rsidRPr="001F6160" w:rsidRDefault="00F86040" w:rsidP="003B50D7">
      <w:pPr>
        <w:ind w:firstLine="0"/>
      </w:pPr>
    </w:p>
    <w:p w:rsidR="00F86040" w:rsidRPr="001F6160" w:rsidRDefault="00F86040" w:rsidP="003B50D7">
      <w:pPr>
        <w:ind w:firstLine="0"/>
        <w:jc w:val="center"/>
        <w:rPr>
          <w:b/>
        </w:rPr>
      </w:pPr>
      <w:bookmarkStart w:id="1" w:name="_Toc474403309"/>
      <w:bookmarkStart w:id="2" w:name="_Toc474403399"/>
      <w:r w:rsidRPr="001F6160">
        <w:rPr>
          <w:b/>
        </w:rPr>
        <w:t>ПОЛОЖЕНИ</w:t>
      </w:r>
      <w:bookmarkEnd w:id="1"/>
      <w:bookmarkEnd w:id="2"/>
      <w:r w:rsidRPr="001F6160">
        <w:rPr>
          <w:b/>
        </w:rPr>
        <w:t>Я</w:t>
      </w:r>
    </w:p>
    <w:p w:rsidR="00F86040" w:rsidRPr="001F6160" w:rsidRDefault="00F86040" w:rsidP="003B50D7">
      <w:pPr>
        <w:ind w:firstLine="0"/>
        <w:jc w:val="center"/>
        <w:rPr>
          <w:b/>
        </w:rPr>
      </w:pPr>
      <w:r w:rsidRPr="001F6160">
        <w:rPr>
          <w:b/>
        </w:rPr>
        <w:t>о размещении объектов капитального строительства федерального,</w:t>
      </w:r>
    </w:p>
    <w:p w:rsidR="00F86040" w:rsidRPr="001F6160" w:rsidRDefault="00F86040" w:rsidP="003B50D7">
      <w:pPr>
        <w:ind w:firstLine="0"/>
        <w:jc w:val="center"/>
        <w:rPr>
          <w:b/>
        </w:rPr>
      </w:pPr>
      <w:r w:rsidRPr="001F6160">
        <w:rPr>
          <w:b/>
        </w:rPr>
        <w:t>регионального и местного значения, характеристиках планируемого</w:t>
      </w:r>
    </w:p>
    <w:p w:rsidR="00F86040" w:rsidRPr="001F6160" w:rsidRDefault="00F86040" w:rsidP="003B50D7">
      <w:pPr>
        <w:ind w:firstLine="0"/>
        <w:jc w:val="center"/>
        <w:rPr>
          <w:b/>
        </w:rPr>
      </w:pPr>
      <w:r w:rsidRPr="001F6160">
        <w:rPr>
          <w:b/>
        </w:rPr>
        <w:t>развития территории, в том числе плотности и параметрах застройки</w:t>
      </w:r>
    </w:p>
    <w:p w:rsidR="00F86040" w:rsidRPr="001F6160" w:rsidRDefault="00F86040" w:rsidP="003B50D7">
      <w:pPr>
        <w:ind w:firstLine="0"/>
        <w:jc w:val="center"/>
        <w:rPr>
          <w:b/>
        </w:rPr>
      </w:pPr>
      <w:r w:rsidRPr="001F6160">
        <w:rPr>
          <w:b/>
        </w:rPr>
        <w:t>территории и характеристиках развития систем социального,</w:t>
      </w:r>
    </w:p>
    <w:p w:rsidR="00F86040" w:rsidRPr="001F6160" w:rsidRDefault="00F86040" w:rsidP="003B50D7">
      <w:pPr>
        <w:ind w:firstLine="0"/>
        <w:jc w:val="center"/>
        <w:rPr>
          <w:b/>
        </w:rPr>
      </w:pPr>
      <w:r w:rsidRPr="001F6160">
        <w:rPr>
          <w:b/>
        </w:rPr>
        <w:t>транспортного обслуживания и инженерно-технического</w:t>
      </w:r>
    </w:p>
    <w:p w:rsidR="00F86040" w:rsidRPr="001F6160" w:rsidRDefault="00F86040" w:rsidP="003B50D7">
      <w:pPr>
        <w:ind w:firstLine="0"/>
        <w:jc w:val="center"/>
        <w:rPr>
          <w:b/>
        </w:rPr>
      </w:pPr>
      <w:r w:rsidRPr="001F6160">
        <w:rPr>
          <w:b/>
        </w:rPr>
        <w:t>обеспечения, необходимых для развития территории</w:t>
      </w:r>
    </w:p>
    <w:p w:rsidR="00F86040" w:rsidRPr="001F6160" w:rsidRDefault="00F86040" w:rsidP="00F86040">
      <w:pPr>
        <w:spacing w:line="0" w:lineRule="atLeast"/>
        <w:ind w:firstLine="0"/>
        <w:rPr>
          <w:szCs w:val="28"/>
        </w:rPr>
      </w:pPr>
    </w:p>
    <w:p w:rsidR="000B7714" w:rsidRPr="001F6160" w:rsidRDefault="000B7714" w:rsidP="000B7714">
      <w:pPr>
        <w:widowControl w:val="0"/>
        <w:suppressAutoHyphens/>
        <w:autoSpaceDN w:val="0"/>
        <w:ind w:firstLine="0"/>
        <w:jc w:val="center"/>
        <w:textAlignment w:val="baseline"/>
        <w:rPr>
          <w:b/>
          <w:kern w:val="3"/>
          <w:szCs w:val="24"/>
          <w:lang w:eastAsia="hi-IN" w:bidi="hi-IN"/>
        </w:rPr>
      </w:pPr>
      <w:r w:rsidRPr="001F6160">
        <w:rPr>
          <w:b/>
          <w:kern w:val="3"/>
          <w:szCs w:val="24"/>
          <w:lang w:eastAsia="hi-IN" w:bidi="hi-IN"/>
        </w:rPr>
        <w:t xml:space="preserve">1. Характеристика современного использования </w:t>
      </w:r>
    </w:p>
    <w:p w:rsidR="000B7714" w:rsidRPr="001F6160" w:rsidRDefault="000B7714" w:rsidP="000B7714">
      <w:pPr>
        <w:widowControl w:val="0"/>
        <w:suppressAutoHyphens/>
        <w:autoSpaceDN w:val="0"/>
        <w:ind w:firstLine="0"/>
        <w:jc w:val="center"/>
        <w:textAlignment w:val="baseline"/>
        <w:rPr>
          <w:rFonts w:eastAsia="Arial Unicode MS" w:cs="Mangal"/>
          <w:kern w:val="3"/>
          <w:sz w:val="24"/>
          <w:szCs w:val="24"/>
          <w:lang w:eastAsia="hi-IN" w:bidi="hi-IN"/>
        </w:rPr>
      </w:pPr>
      <w:r w:rsidRPr="001F6160">
        <w:rPr>
          <w:b/>
          <w:kern w:val="3"/>
          <w:szCs w:val="24"/>
          <w:lang w:eastAsia="hi-IN" w:bidi="hi-IN"/>
        </w:rPr>
        <w:t>планируемой территории</w:t>
      </w:r>
    </w:p>
    <w:p w:rsidR="000B7714" w:rsidRPr="001F6160" w:rsidRDefault="000B7714" w:rsidP="000B7714">
      <w:pPr>
        <w:widowControl w:val="0"/>
        <w:suppressAutoHyphens/>
        <w:autoSpaceDN w:val="0"/>
        <w:textAlignment w:val="baseline"/>
        <w:rPr>
          <w:rFonts w:eastAsia="Arial Unicode MS" w:cs="Mangal"/>
          <w:kern w:val="3"/>
          <w:szCs w:val="28"/>
          <w:lang w:eastAsia="hi-IN" w:bidi="hi-IN"/>
        </w:rPr>
      </w:pPr>
    </w:p>
    <w:p w:rsidR="000B7714" w:rsidRPr="001F6160" w:rsidRDefault="000B7714" w:rsidP="000B7714">
      <w:r w:rsidRPr="001F6160">
        <w:t>Проект планировки разработан в отношении территории, ограниченной б</w:t>
      </w:r>
      <w:r w:rsidRPr="001F6160">
        <w:t>е</w:t>
      </w:r>
      <w:r w:rsidRPr="001F6160">
        <w:t>реговой линией реки Оби, полосой отвода железн</w:t>
      </w:r>
      <w:r w:rsidR="00485DC0" w:rsidRPr="001F6160">
        <w:t>ой дороги, Советским шоссе, ул. </w:t>
      </w:r>
      <w:r w:rsidRPr="001F6160">
        <w:t>Ватутина и дамбой Бугринского моста, в Кировском районе</w:t>
      </w:r>
      <w:r w:rsidRPr="001F6160">
        <w:rPr>
          <w:rFonts w:eastAsia="Arial Unicode MS" w:cs="Mangal"/>
          <w:kern w:val="3"/>
          <w:szCs w:val="28"/>
          <w:lang w:eastAsia="hi-IN" w:bidi="hi-IN"/>
        </w:rPr>
        <w:t xml:space="preserve"> (далее – план</w:t>
      </w:r>
      <w:r w:rsidRPr="001F6160">
        <w:rPr>
          <w:rFonts w:eastAsia="Arial Unicode MS" w:cs="Mangal"/>
          <w:kern w:val="3"/>
          <w:szCs w:val="28"/>
          <w:lang w:eastAsia="hi-IN" w:bidi="hi-IN"/>
        </w:rPr>
        <w:t>и</w:t>
      </w:r>
      <w:r w:rsidRPr="001F6160">
        <w:rPr>
          <w:rFonts w:eastAsia="Arial Unicode MS" w:cs="Mangal"/>
          <w:kern w:val="3"/>
          <w:szCs w:val="28"/>
          <w:lang w:eastAsia="hi-IN" w:bidi="hi-IN"/>
        </w:rPr>
        <w:t xml:space="preserve">руемая территория). Планируемая территория относится к Кировскому району </w:t>
      </w:r>
      <w:r w:rsidR="00485DC0" w:rsidRPr="001F6160">
        <w:rPr>
          <w:rFonts w:eastAsia="Arial Unicode MS" w:cs="Mangal"/>
          <w:kern w:val="3"/>
          <w:szCs w:val="28"/>
          <w:lang w:eastAsia="hi-IN" w:bidi="hi-IN"/>
        </w:rPr>
        <w:t>г</w:t>
      </w:r>
      <w:r w:rsidR="00485DC0" w:rsidRPr="001F6160">
        <w:rPr>
          <w:rFonts w:eastAsia="Arial Unicode MS" w:cs="Mangal"/>
          <w:kern w:val="3"/>
          <w:szCs w:val="28"/>
          <w:lang w:eastAsia="hi-IN" w:bidi="hi-IN"/>
        </w:rPr>
        <w:t>о</w:t>
      </w:r>
      <w:r w:rsidR="00485DC0" w:rsidRPr="001F6160">
        <w:rPr>
          <w:rFonts w:eastAsia="Arial Unicode MS" w:cs="Mangal"/>
          <w:kern w:val="3"/>
          <w:szCs w:val="28"/>
          <w:lang w:eastAsia="hi-IN" w:bidi="hi-IN"/>
        </w:rPr>
        <w:t>рода Новосибирска и ограничен</w:t>
      </w:r>
      <w:r w:rsidRPr="001F6160">
        <w:rPr>
          <w:rFonts w:eastAsia="Arial Unicode MS" w:cs="Mangal"/>
          <w:kern w:val="3"/>
          <w:szCs w:val="28"/>
          <w:lang w:eastAsia="hi-IN" w:bidi="hi-IN"/>
        </w:rPr>
        <w:t xml:space="preserve">а: </w:t>
      </w:r>
      <w:r w:rsidRPr="001F6160">
        <w:rPr>
          <w:szCs w:val="28"/>
        </w:rPr>
        <w:t xml:space="preserve">с севера и северо-запада – </w:t>
      </w:r>
      <w:r w:rsidRPr="001F6160">
        <w:t>дамбой</w:t>
      </w:r>
      <w:r w:rsidR="00485DC0" w:rsidRPr="001F6160">
        <w:rPr>
          <w:szCs w:val="28"/>
        </w:rPr>
        <w:t xml:space="preserve"> Бугринского моста,</w:t>
      </w:r>
      <w:r w:rsidRPr="001F6160">
        <w:rPr>
          <w:szCs w:val="28"/>
        </w:rPr>
        <w:t xml:space="preserve"> с запада – Советским шоссе, </w:t>
      </w:r>
      <w:r w:rsidRPr="001F6160">
        <w:t>с юго-запада – ул</w:t>
      </w:r>
      <w:r w:rsidR="003B50D7">
        <w:t>.</w:t>
      </w:r>
      <w:r w:rsidRPr="001F6160">
        <w:t xml:space="preserve"> Ватутина и ул</w:t>
      </w:r>
      <w:r w:rsidR="003B50D7">
        <w:t>.</w:t>
      </w:r>
      <w:r w:rsidRPr="001F6160">
        <w:t xml:space="preserve"> Мира, с юга и юго-</w:t>
      </w:r>
      <w:r w:rsidRPr="001F6160">
        <w:rPr>
          <w:szCs w:val="28"/>
        </w:rPr>
        <w:t xml:space="preserve">востока – </w:t>
      </w:r>
      <w:r w:rsidRPr="001F6160">
        <w:t>полосой отвода железной дороги направления на Кузбасс</w:t>
      </w:r>
      <w:r w:rsidR="00485DC0" w:rsidRPr="001F6160">
        <w:rPr>
          <w:szCs w:val="28"/>
        </w:rPr>
        <w:t>,</w:t>
      </w:r>
      <w:r w:rsidRPr="001F6160">
        <w:rPr>
          <w:szCs w:val="28"/>
        </w:rPr>
        <w:t xml:space="preserve"> с сев</w:t>
      </w:r>
      <w:r w:rsidRPr="001F6160">
        <w:rPr>
          <w:szCs w:val="28"/>
        </w:rPr>
        <w:t>е</w:t>
      </w:r>
      <w:r w:rsidRPr="001F6160">
        <w:rPr>
          <w:szCs w:val="28"/>
        </w:rPr>
        <w:t xml:space="preserve">ро-востока – </w:t>
      </w:r>
      <w:r w:rsidRPr="001F6160">
        <w:t xml:space="preserve">береговой линией реки Оби. </w:t>
      </w:r>
      <w:r w:rsidRPr="001F6160">
        <w:rPr>
          <w:rFonts w:eastAsia="Arial Unicode MS"/>
          <w:kern w:val="3"/>
          <w:szCs w:val="28"/>
          <w:lang w:eastAsia="hi-IN" w:bidi="hi-IN"/>
        </w:rPr>
        <w:t xml:space="preserve">В соответствии с Генеральным планом города Новосибирска планируемая территория </w:t>
      </w:r>
      <w:r w:rsidRPr="001F6160">
        <w:t xml:space="preserve">является структурной </w:t>
      </w:r>
      <w:r w:rsidR="00485DC0" w:rsidRPr="001F6160">
        <w:t>частью Ю</w:t>
      </w:r>
      <w:r w:rsidR="00485DC0" w:rsidRPr="001F6160">
        <w:t>ж</w:t>
      </w:r>
      <w:r w:rsidR="00485DC0" w:rsidRPr="001F6160">
        <w:t>ного л</w:t>
      </w:r>
      <w:r w:rsidRPr="001F6160">
        <w:t xml:space="preserve">евобережного </w:t>
      </w:r>
      <w:r w:rsidR="00485DC0" w:rsidRPr="001F6160">
        <w:t xml:space="preserve">планировочного </w:t>
      </w:r>
      <w:r w:rsidRPr="001F6160">
        <w:t>сектора, включающего также жилые районы «Южно-Чемской» и «Затулинский».</w:t>
      </w:r>
    </w:p>
    <w:p w:rsidR="000B7714" w:rsidRPr="001F6160" w:rsidRDefault="000B7714" w:rsidP="000B7714">
      <w:pPr>
        <w:ind w:firstLine="705"/>
      </w:pPr>
      <w:r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Площадь планируемой </w:t>
      </w:r>
      <w:r w:rsidRPr="001F6160">
        <w:t>территории составляет 505</w:t>
      </w:r>
      <w:r w:rsidR="00597749">
        <w:t>,0</w:t>
      </w:r>
      <w:r w:rsidRPr="001F6160">
        <w:t xml:space="preserve"> га.</w:t>
      </w:r>
    </w:p>
    <w:p w:rsidR="000B7714" w:rsidRPr="001F6160" w:rsidRDefault="000B7714" w:rsidP="000B7714">
      <w:r w:rsidRPr="001F6160">
        <w:rPr>
          <w:rFonts w:eastAsia="Arial Unicode MS"/>
          <w:kern w:val="3"/>
          <w:szCs w:val="28"/>
          <w:lang w:eastAsia="hi-IN" w:bidi="hi-IN"/>
        </w:rPr>
        <w:t xml:space="preserve">Планируемая территория </w:t>
      </w:r>
      <w:r w:rsidRPr="001F6160">
        <w:t>представляет собой жилой район, примыкающий в юго-западной части к нескольким кварталам с промышленными и комм</w:t>
      </w:r>
      <w:r w:rsidR="00485DC0" w:rsidRPr="001F6160">
        <w:t>унально-складскими объектами</w:t>
      </w:r>
      <w:r w:rsidR="00B605F7" w:rsidRPr="001F6160">
        <w:t>. На</w:t>
      </w:r>
      <w:r w:rsidRPr="001F6160">
        <w:t xml:space="preserve"> </w:t>
      </w:r>
      <w:r w:rsidR="00B605F7" w:rsidRPr="001F6160">
        <w:rPr>
          <w:rFonts w:eastAsia="Arial Unicode MS"/>
          <w:kern w:val="3"/>
          <w:szCs w:val="28"/>
          <w:lang w:eastAsia="hi-IN" w:bidi="hi-IN"/>
        </w:rPr>
        <w:t xml:space="preserve">планируемой территории </w:t>
      </w:r>
      <w:r w:rsidR="00B605F7" w:rsidRPr="001F6160">
        <w:t>располож</w:t>
      </w:r>
      <w:r w:rsidRPr="001F6160">
        <w:t>ены жилые микр</w:t>
      </w:r>
      <w:r w:rsidRPr="001F6160">
        <w:t>о</w:t>
      </w:r>
      <w:r w:rsidRPr="001F6160">
        <w:t>районы и квар</w:t>
      </w:r>
      <w:r w:rsidR="004B5625" w:rsidRPr="001F6160">
        <w:t>т</w:t>
      </w:r>
      <w:r w:rsidR="00E44306" w:rsidRPr="001F6160">
        <w:t>алы, общественно-деловые зоны (</w:t>
      </w:r>
      <w:r w:rsidR="004B5625" w:rsidRPr="001F6160">
        <w:t xml:space="preserve">в том числе </w:t>
      </w:r>
      <w:r w:rsidRPr="001F6160">
        <w:t xml:space="preserve">зоны </w:t>
      </w:r>
      <w:r w:rsidRPr="001F6160">
        <w:rPr>
          <w:rFonts w:eastAsia="Calibri"/>
        </w:rPr>
        <w:t>объектов д</w:t>
      </w:r>
      <w:r w:rsidRPr="001F6160">
        <w:rPr>
          <w:rFonts w:eastAsia="Calibri"/>
        </w:rPr>
        <w:t>о</w:t>
      </w:r>
      <w:r w:rsidRPr="001F6160">
        <w:rPr>
          <w:rFonts w:eastAsia="Calibri"/>
        </w:rPr>
        <w:t>школьного, начального общего, основного общего и среднего общего образов</w:t>
      </w:r>
      <w:r w:rsidRPr="001F6160">
        <w:rPr>
          <w:rFonts w:eastAsia="Calibri"/>
        </w:rPr>
        <w:t>а</w:t>
      </w:r>
      <w:r w:rsidRPr="001F6160">
        <w:rPr>
          <w:rFonts w:eastAsia="Calibri"/>
        </w:rPr>
        <w:t>ния</w:t>
      </w:r>
      <w:r w:rsidR="004B5625" w:rsidRPr="001F6160">
        <w:rPr>
          <w:rFonts w:eastAsia="Calibri"/>
        </w:rPr>
        <w:t>)</w:t>
      </w:r>
      <w:r w:rsidRPr="001F6160">
        <w:rPr>
          <w:rFonts w:eastAsia="Calibri"/>
        </w:rPr>
        <w:t xml:space="preserve">, </w:t>
      </w:r>
      <w:r w:rsidR="00B605F7" w:rsidRPr="001F6160">
        <w:rPr>
          <w:szCs w:val="28"/>
        </w:rPr>
        <w:t>зон</w:t>
      </w:r>
      <w:r w:rsidR="004B5625" w:rsidRPr="001F6160">
        <w:rPr>
          <w:szCs w:val="28"/>
        </w:rPr>
        <w:t>а</w:t>
      </w:r>
      <w:r w:rsidR="00B605F7" w:rsidRPr="001F6160">
        <w:rPr>
          <w:szCs w:val="28"/>
        </w:rPr>
        <w:t xml:space="preserve"> объектов культуры и спорта</w:t>
      </w:r>
      <w:r w:rsidRPr="001F6160">
        <w:rPr>
          <w:szCs w:val="28"/>
        </w:rPr>
        <w:t xml:space="preserve">, зоны озеленения </w:t>
      </w:r>
      <w:r w:rsidR="00B605F7" w:rsidRPr="001F6160">
        <w:t>–</w:t>
      </w:r>
      <w:r w:rsidRPr="001F6160">
        <w:rPr>
          <w:szCs w:val="28"/>
        </w:rPr>
        <w:t xml:space="preserve"> парк</w:t>
      </w:r>
      <w:r w:rsidRPr="001F6160">
        <w:t xml:space="preserve"> культуры и отдыха</w:t>
      </w:r>
      <w:r w:rsidR="00B605F7" w:rsidRPr="001F6160">
        <w:t xml:space="preserve"> «Бугринская роща», сквер по ул</w:t>
      </w:r>
      <w:r w:rsidR="00597749">
        <w:t>.</w:t>
      </w:r>
      <w:r w:rsidRPr="001F6160">
        <w:t xml:space="preserve"> Комсомольской, территории, занятые г</w:t>
      </w:r>
      <w:r w:rsidRPr="001F6160">
        <w:t>а</w:t>
      </w:r>
      <w:r w:rsidRPr="001F6160">
        <w:t>ражами и стоянками для индивид</w:t>
      </w:r>
      <w:r w:rsidR="00B605F7" w:rsidRPr="001F6160">
        <w:t>уального транспорта, инженерные сооружения</w:t>
      </w:r>
      <w:r w:rsidRPr="001F6160">
        <w:t>.</w:t>
      </w:r>
    </w:p>
    <w:p w:rsidR="000B7714" w:rsidRPr="001F6160" w:rsidRDefault="000B7714" w:rsidP="000B7714">
      <w:r w:rsidRPr="001F6160">
        <w:t xml:space="preserve">Одной из основ планировочной структуры является улично-дорожная сеть, которая представлена </w:t>
      </w:r>
      <w:r w:rsidR="004B5625" w:rsidRPr="001F6160">
        <w:t>магистральными улицами общегородского значения</w:t>
      </w:r>
      <w:r w:rsidRPr="001F6160">
        <w:t xml:space="preserve"> – ул</w:t>
      </w:r>
      <w:r w:rsidRPr="001F6160">
        <w:t>и</w:t>
      </w:r>
      <w:r w:rsidRPr="001F6160">
        <w:t>цами Ватутина, Мир</w:t>
      </w:r>
      <w:r w:rsidR="00B605F7" w:rsidRPr="001F6160">
        <w:t>а, Советск</w:t>
      </w:r>
      <w:r w:rsidR="0048701E" w:rsidRPr="001F6160">
        <w:t>им</w:t>
      </w:r>
      <w:r w:rsidR="00B605F7" w:rsidRPr="001F6160">
        <w:t xml:space="preserve"> шоссе; магистральными улицами</w:t>
      </w:r>
      <w:r w:rsidRPr="001F6160">
        <w:t xml:space="preserve"> районного значения – улицами Оловозаводск</w:t>
      </w:r>
      <w:r w:rsidR="003B50D7">
        <w:t>ой</w:t>
      </w:r>
      <w:r w:rsidRPr="001F6160">
        <w:t>, Комсомольск</w:t>
      </w:r>
      <w:r w:rsidR="003B50D7">
        <w:t>ой</w:t>
      </w:r>
      <w:r w:rsidRPr="001F6160">
        <w:t>, Тюменск</w:t>
      </w:r>
      <w:r w:rsidR="003B50D7">
        <w:t>ой</w:t>
      </w:r>
      <w:r w:rsidRPr="001F6160">
        <w:t>,</w:t>
      </w:r>
      <w:r w:rsidR="00DC34A8" w:rsidRPr="001F6160">
        <w:t xml:space="preserve"> улицами в ж</w:t>
      </w:r>
      <w:r w:rsidR="00DC34A8" w:rsidRPr="001F6160">
        <w:t>и</w:t>
      </w:r>
      <w:r w:rsidR="00DC34A8" w:rsidRPr="001F6160">
        <w:t>лой застройке – улицами Аникина, Урманова, Обогатительн</w:t>
      </w:r>
      <w:r w:rsidR="003B50D7">
        <w:t>ой</w:t>
      </w:r>
      <w:r w:rsidR="00DC34A8" w:rsidRPr="001F6160">
        <w:t>, ХХ Партсъезда,</w:t>
      </w:r>
      <w:r w:rsidRPr="001F6160">
        <w:t xml:space="preserve"> Серж</w:t>
      </w:r>
      <w:r w:rsidR="00DC34A8" w:rsidRPr="001F6160">
        <w:t>анта Коротаева, Чигорина,</w:t>
      </w:r>
      <w:r w:rsidRPr="001F6160">
        <w:t xml:space="preserve"> Герцена и другими, улицами и дорогами в пр</w:t>
      </w:r>
      <w:r w:rsidRPr="001F6160">
        <w:t>о</w:t>
      </w:r>
      <w:r w:rsidRPr="001F6160">
        <w:t>мышленной зоне.</w:t>
      </w:r>
    </w:p>
    <w:p w:rsidR="000B7714" w:rsidRPr="001F6160" w:rsidRDefault="00DC34A8" w:rsidP="000B7714">
      <w:r w:rsidRPr="001F6160">
        <w:lastRenderedPageBreak/>
        <w:t>Площадь зон</w:t>
      </w:r>
      <w:r w:rsidR="000B7714" w:rsidRPr="001F6160">
        <w:t xml:space="preserve"> инженерной и тр</w:t>
      </w:r>
      <w:r w:rsidR="00AE79CB" w:rsidRPr="001F6160">
        <w:t>анспортной инфраструктур – 108,8</w:t>
      </w:r>
      <w:r w:rsidR="000B7714" w:rsidRPr="001F6160">
        <w:t>2 га, в том числе зона улично-дорожной сети – 80,0 га.</w:t>
      </w:r>
    </w:p>
    <w:p w:rsidR="000B7714" w:rsidRPr="001F6160" w:rsidRDefault="000B7714" w:rsidP="000B7714">
      <w:r w:rsidRPr="001F6160">
        <w:t xml:space="preserve">Застройка жилых зон представлена жилыми микрорайонами и кварталами, в которых выделяются зоны </w:t>
      </w:r>
      <w:r w:rsidR="005478E1" w:rsidRPr="001F6160">
        <w:t>застройки многоэтажными и среднеэтажными жилыми домами</w:t>
      </w:r>
      <w:r w:rsidRPr="001F6160">
        <w:t xml:space="preserve">, зоны </w:t>
      </w:r>
      <w:r w:rsidR="005478E1" w:rsidRPr="001F6160">
        <w:t>застройки малоэтажными жилыми домами</w:t>
      </w:r>
      <w:r w:rsidRPr="001F6160">
        <w:t>, зоны застройки индив</w:t>
      </w:r>
      <w:r w:rsidRPr="001F6160">
        <w:t>и</w:t>
      </w:r>
      <w:r w:rsidRPr="001F6160">
        <w:t>дуальными жилыми домами</w:t>
      </w:r>
      <w:r w:rsidR="00DC34A8" w:rsidRPr="001F6160">
        <w:t>.</w:t>
      </w:r>
      <w:r w:rsidRPr="001F6160">
        <w:t xml:space="preserve"> </w:t>
      </w:r>
    </w:p>
    <w:p w:rsidR="000B7714" w:rsidRPr="001F6160" w:rsidRDefault="00AE79CB" w:rsidP="000B7714">
      <w:pPr>
        <w:rPr>
          <w:rFonts w:eastAsia="Calibri"/>
        </w:rPr>
      </w:pPr>
      <w:r w:rsidRPr="001F6160">
        <w:t>Площадь жилых зон составляет 117</w:t>
      </w:r>
      <w:r w:rsidR="000B7714" w:rsidRPr="001F6160">
        <w:t>,</w:t>
      </w:r>
      <w:r w:rsidRPr="001F6160">
        <w:t>5</w:t>
      </w:r>
      <w:r w:rsidR="000B7714" w:rsidRPr="001F6160">
        <w:t xml:space="preserve">6 га, в том числе </w:t>
      </w:r>
      <w:r w:rsidR="000B7714" w:rsidRPr="001F6160">
        <w:rPr>
          <w:rFonts w:eastAsia="Calibri"/>
        </w:rPr>
        <w:t xml:space="preserve">зона </w:t>
      </w:r>
      <w:r w:rsidR="00E44306" w:rsidRPr="001F6160">
        <w:rPr>
          <w:rFonts w:eastAsia="Calibri"/>
        </w:rPr>
        <w:t>застройки ж</w:t>
      </w:r>
      <w:r w:rsidR="00E44306" w:rsidRPr="001F6160">
        <w:rPr>
          <w:rFonts w:eastAsia="Calibri"/>
        </w:rPr>
        <w:t>и</w:t>
      </w:r>
      <w:r w:rsidR="00E44306" w:rsidRPr="001F6160">
        <w:rPr>
          <w:rFonts w:eastAsia="Calibri"/>
        </w:rPr>
        <w:t>лыми домами смешанной этажности</w:t>
      </w:r>
      <w:r w:rsidR="0048701E" w:rsidRPr="001F6160">
        <w:rPr>
          <w:rFonts w:eastAsia="Calibri"/>
        </w:rPr>
        <w:t xml:space="preserve"> </w:t>
      </w:r>
      <w:r w:rsidRPr="001F6160">
        <w:t>– 76,83</w:t>
      </w:r>
      <w:r w:rsidR="000B7714" w:rsidRPr="001F6160">
        <w:t xml:space="preserve"> га, </w:t>
      </w:r>
      <w:r w:rsidR="000B7714" w:rsidRPr="001F6160">
        <w:rPr>
          <w:rFonts w:eastAsia="Calibri"/>
        </w:rPr>
        <w:t>зона застройки среднеэтажными жилыми домами</w:t>
      </w:r>
      <w:r w:rsidR="000B7714" w:rsidRPr="001F6160">
        <w:t xml:space="preserve"> – 3,74 га,</w:t>
      </w:r>
      <w:r w:rsidR="000B7714" w:rsidRPr="001F6160">
        <w:rPr>
          <w:rFonts w:eastAsia="Calibri"/>
        </w:rPr>
        <w:t xml:space="preserve"> зона застройки малоэтажными жилыми домами</w:t>
      </w:r>
      <w:r w:rsidRPr="001F6160">
        <w:t xml:space="preserve"> – 7,87</w:t>
      </w:r>
      <w:r w:rsidR="003B50D7">
        <w:t> </w:t>
      </w:r>
      <w:r w:rsidR="000B7714" w:rsidRPr="001F6160">
        <w:t xml:space="preserve">га, </w:t>
      </w:r>
      <w:r w:rsidR="000B7714" w:rsidRPr="001F6160">
        <w:rPr>
          <w:rFonts w:eastAsia="Calibri"/>
        </w:rPr>
        <w:t>зона застройки индивидуальными жилыми домами</w:t>
      </w:r>
      <w:r w:rsidR="000B7714" w:rsidRPr="001F6160">
        <w:t xml:space="preserve"> – 29,12 га.</w:t>
      </w:r>
    </w:p>
    <w:p w:rsidR="005717E6" w:rsidRPr="001F6160" w:rsidRDefault="005717E6" w:rsidP="005717E6">
      <w:pPr>
        <w:pStyle w:val="220"/>
        <w:spacing w:after="0" w:line="240" w:lineRule="auto"/>
        <w:ind w:left="0" w:firstLine="720"/>
        <w:jc w:val="both"/>
        <w:rPr>
          <w:sz w:val="28"/>
          <w:szCs w:val="28"/>
        </w:rPr>
      </w:pPr>
      <w:r w:rsidRPr="001F6160">
        <w:rPr>
          <w:sz w:val="28"/>
          <w:szCs w:val="28"/>
        </w:rPr>
        <w:t xml:space="preserve">Жилищный фонд на </w:t>
      </w:r>
      <w:r w:rsidRPr="001F6160">
        <w:rPr>
          <w:sz w:val="28"/>
          <w:szCs w:val="28"/>
          <w:shd w:val="clear" w:color="auto" w:fill="FFFFFF"/>
        </w:rPr>
        <w:t>планируемой территории</w:t>
      </w:r>
      <w:r w:rsidRPr="001F6160">
        <w:rPr>
          <w:szCs w:val="28"/>
          <w:shd w:val="clear" w:color="auto" w:fill="FFFFFF"/>
        </w:rPr>
        <w:t xml:space="preserve"> </w:t>
      </w:r>
      <w:r w:rsidRPr="001F6160">
        <w:rPr>
          <w:sz w:val="28"/>
          <w:szCs w:val="28"/>
        </w:rPr>
        <w:t>составляет 799,219</w:t>
      </w:r>
      <w:r w:rsidRPr="001F6160">
        <w:t xml:space="preserve"> </w:t>
      </w:r>
      <w:r w:rsidRPr="001F6160">
        <w:rPr>
          <w:bCs/>
          <w:sz w:val="28"/>
          <w:szCs w:val="28"/>
        </w:rPr>
        <w:t>тыс. кв. м общей площади,</w:t>
      </w:r>
      <w:r w:rsidRPr="001F6160">
        <w:rPr>
          <w:b/>
          <w:bCs/>
          <w:sz w:val="28"/>
          <w:szCs w:val="28"/>
        </w:rPr>
        <w:t xml:space="preserve"> </w:t>
      </w:r>
      <w:r w:rsidRPr="001F6160">
        <w:rPr>
          <w:sz w:val="28"/>
          <w:szCs w:val="28"/>
        </w:rPr>
        <w:t>существующее население – 40873 человека. Обеспеченность общей жилой площадью одного жителя составляет 19,5 кв. м общей площади.</w:t>
      </w:r>
    </w:p>
    <w:p w:rsidR="005717E6" w:rsidRPr="001F6160" w:rsidRDefault="005717E6" w:rsidP="005717E6">
      <w:r w:rsidRPr="001F6160">
        <w:t>Существующая жилая застройка жилых кварталов разноэтажная и включает в себя многоэтажную и среднеэтажную – 739,303 тыс. кв. м (92,5</w:t>
      </w:r>
      <w:r w:rsidR="003B50D7">
        <w:t xml:space="preserve"> </w:t>
      </w:r>
      <w:r w:rsidRPr="001F6160">
        <w:t>%), малоэта</w:t>
      </w:r>
      <w:r w:rsidRPr="001F6160">
        <w:t>ж</w:t>
      </w:r>
      <w:r w:rsidRPr="001F6160">
        <w:t>ную многоквартирную – 39,006 тыс. кв. м (4,9</w:t>
      </w:r>
      <w:r w:rsidR="003B50D7">
        <w:t xml:space="preserve"> </w:t>
      </w:r>
      <w:r w:rsidRPr="001F6160">
        <w:t>%), малоэтажную индивидуал</w:t>
      </w:r>
      <w:r w:rsidRPr="001F6160">
        <w:t>ь</w:t>
      </w:r>
      <w:r w:rsidRPr="001F6160">
        <w:t>ную</w:t>
      </w:r>
      <w:r w:rsidR="003B50D7">
        <w:t> </w:t>
      </w:r>
      <w:r w:rsidRPr="001F6160">
        <w:t>– 20,91 тыс. кв. м (2,6</w:t>
      </w:r>
      <w:r w:rsidR="003B50D7">
        <w:t xml:space="preserve"> </w:t>
      </w:r>
      <w:r w:rsidRPr="001F6160">
        <w:t>%).</w:t>
      </w:r>
    </w:p>
    <w:p w:rsidR="005717E6" w:rsidRPr="001F6160" w:rsidRDefault="005717E6" w:rsidP="00D82BD0">
      <w:pPr>
        <w:pStyle w:val="220"/>
        <w:suppressAutoHyphens w:val="0"/>
        <w:spacing w:after="0" w:line="240" w:lineRule="auto"/>
        <w:ind w:left="0" w:firstLine="720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Строящиеся и ранее запроектированные жилые дома есть на территории кварталов 160.01.01.02, 160.01.02.01, 160.01.02.04, 160.01.01.07, 160.01.01.08.</w:t>
      </w:r>
    </w:p>
    <w:p w:rsidR="005717E6" w:rsidRPr="001F6160" w:rsidRDefault="005717E6" w:rsidP="00D82BD0">
      <w:pPr>
        <w:pStyle w:val="220"/>
        <w:suppressAutoHyphens w:val="0"/>
        <w:spacing w:after="0" w:line="240" w:lineRule="auto"/>
        <w:ind w:left="0" w:firstLine="720"/>
        <w:jc w:val="both"/>
        <w:rPr>
          <w:sz w:val="28"/>
          <w:szCs w:val="28"/>
          <w:u w:val="single"/>
        </w:rPr>
      </w:pPr>
      <w:r w:rsidRPr="001F6160">
        <w:rPr>
          <w:sz w:val="28"/>
          <w:szCs w:val="28"/>
        </w:rPr>
        <w:t>В целом степень благоустройства жилищного фонда можно оценить как удовлетворительную. В санитарно-защитных зонах предприятий находится н</w:t>
      </w:r>
      <w:r w:rsidRPr="001F6160">
        <w:rPr>
          <w:sz w:val="28"/>
          <w:szCs w:val="28"/>
        </w:rPr>
        <w:t>е</w:t>
      </w:r>
      <w:r w:rsidRPr="001F6160">
        <w:rPr>
          <w:sz w:val="28"/>
          <w:szCs w:val="28"/>
        </w:rPr>
        <w:t>сколько индивидуальных жилых домов по ул. Тюменской.</w:t>
      </w:r>
    </w:p>
    <w:p w:rsidR="005717E6" w:rsidRPr="001F6160" w:rsidRDefault="005717E6" w:rsidP="00D82BD0">
      <w:pPr>
        <w:pStyle w:val="Textbodyindent"/>
        <w:suppressAutoHyphens w:val="0"/>
        <w:spacing w:after="0"/>
        <w:ind w:left="0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Современная обеспеченность населения по одним видам обслуживания в границах планируемой территории значительно превышает нормативные показ</w:t>
      </w:r>
      <w:r w:rsidRPr="001F6160">
        <w:rPr>
          <w:sz w:val="28"/>
          <w:szCs w:val="28"/>
        </w:rPr>
        <w:t>а</w:t>
      </w:r>
      <w:r w:rsidRPr="001F6160">
        <w:rPr>
          <w:sz w:val="28"/>
          <w:szCs w:val="28"/>
        </w:rPr>
        <w:t>тели, по другим видам обслуживания отстает от нормативных показателей, рек</w:t>
      </w:r>
      <w:r w:rsidRPr="001F6160">
        <w:rPr>
          <w:sz w:val="28"/>
          <w:szCs w:val="28"/>
        </w:rPr>
        <w:t>о</w:t>
      </w:r>
      <w:r w:rsidRPr="001F6160">
        <w:rPr>
          <w:sz w:val="28"/>
          <w:szCs w:val="28"/>
        </w:rPr>
        <w:t>мендуемых Местными нормативами градостроительного проекти</w:t>
      </w:r>
      <w:r w:rsidR="009D0E94" w:rsidRPr="001F6160">
        <w:rPr>
          <w:sz w:val="28"/>
          <w:szCs w:val="28"/>
        </w:rPr>
        <w:t>рования города Новосибирска</w:t>
      </w:r>
      <w:r w:rsidRPr="001F6160">
        <w:rPr>
          <w:sz w:val="28"/>
          <w:szCs w:val="28"/>
        </w:rPr>
        <w:t>, утвержд</w:t>
      </w:r>
      <w:r w:rsidR="003B50D7">
        <w:rPr>
          <w:sz w:val="28"/>
          <w:szCs w:val="28"/>
        </w:rPr>
        <w:t>е</w:t>
      </w:r>
      <w:r w:rsidRPr="001F6160">
        <w:rPr>
          <w:sz w:val="28"/>
          <w:szCs w:val="28"/>
        </w:rPr>
        <w:t xml:space="preserve">нными </w:t>
      </w:r>
      <w:r w:rsidR="009D0E94" w:rsidRPr="001F6160">
        <w:rPr>
          <w:sz w:val="28"/>
          <w:szCs w:val="28"/>
        </w:rPr>
        <w:t>решением Совета депутатов</w:t>
      </w:r>
      <w:r w:rsidRPr="001F6160">
        <w:rPr>
          <w:sz w:val="28"/>
          <w:szCs w:val="28"/>
        </w:rPr>
        <w:t xml:space="preserve"> мэрии города Нов</w:t>
      </w:r>
      <w:r w:rsidRPr="001F6160">
        <w:rPr>
          <w:sz w:val="28"/>
          <w:szCs w:val="28"/>
        </w:rPr>
        <w:t>о</w:t>
      </w:r>
      <w:r w:rsidRPr="001F6160">
        <w:rPr>
          <w:sz w:val="28"/>
          <w:szCs w:val="28"/>
        </w:rPr>
        <w:t>сибирска от 02.12.2015 № 96, в силу сложившейся градостроительной ситуации.</w:t>
      </w:r>
    </w:p>
    <w:p w:rsidR="000B7714" w:rsidRPr="001F6160" w:rsidRDefault="001448C5" w:rsidP="00D82BD0">
      <w:r w:rsidRPr="001F6160">
        <w:t>Организации</w:t>
      </w:r>
      <w:r w:rsidR="000B7714" w:rsidRPr="001F6160">
        <w:t xml:space="preserve">, </w:t>
      </w:r>
      <w:r w:rsidRPr="001F6160">
        <w:t>составляющие общественно-деловые зоны</w:t>
      </w:r>
      <w:r w:rsidR="000B7714" w:rsidRPr="001F6160">
        <w:t xml:space="preserve">, сосредоточены </w:t>
      </w:r>
      <w:r w:rsidRPr="001F6160">
        <w:t xml:space="preserve">на участках в основном вдоль улиц Ватутина, Мира, </w:t>
      </w:r>
      <w:r w:rsidR="000B7714" w:rsidRPr="001F6160">
        <w:t xml:space="preserve">Комсомольской. Крупная </w:t>
      </w:r>
      <w:r w:rsidR="00B60EA3" w:rsidRPr="001F6160">
        <w:rPr>
          <w:rFonts w:eastAsia="Calibri"/>
          <w:lang w:eastAsia="en-US"/>
        </w:rPr>
        <w:t>зона специализированной малоэтажной общественно</w:t>
      </w:r>
      <w:r w:rsidR="00564E26" w:rsidRPr="001F6160">
        <w:rPr>
          <w:rFonts w:eastAsia="Calibri"/>
          <w:lang w:eastAsia="en-US"/>
        </w:rPr>
        <w:t>й застройки</w:t>
      </w:r>
      <w:r w:rsidR="00F928E5" w:rsidRPr="001F6160">
        <w:rPr>
          <w:rFonts w:eastAsia="Calibri"/>
          <w:lang w:eastAsia="en-US"/>
        </w:rPr>
        <w:t xml:space="preserve"> </w:t>
      </w:r>
      <w:r w:rsidR="00F928E5" w:rsidRPr="001F6160">
        <w:t>по улицам</w:t>
      </w:r>
      <w:r w:rsidR="000B7714" w:rsidRPr="001F6160">
        <w:t xml:space="preserve"> </w:t>
      </w:r>
      <w:r w:rsidR="00F928E5" w:rsidRPr="001F6160">
        <w:t>Ватутина и</w:t>
      </w:r>
      <w:r w:rsidR="000B7714" w:rsidRPr="001F6160">
        <w:t xml:space="preserve"> Мира, основу которой составляет семейный торговый центр «Мега»</w:t>
      </w:r>
      <w:r w:rsidR="000B7714" w:rsidRPr="001F6160">
        <w:rPr>
          <w:szCs w:val="28"/>
        </w:rPr>
        <w:t xml:space="preserve"> (далее </w:t>
      </w:r>
      <w:r w:rsidR="000B7714"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–</w:t>
      </w:r>
      <w:r w:rsidR="000B7714" w:rsidRPr="001F6160">
        <w:rPr>
          <w:szCs w:val="28"/>
        </w:rPr>
        <w:t xml:space="preserve"> СТЦ «Мега»)</w:t>
      </w:r>
      <w:r w:rsidR="000B7714" w:rsidRPr="001F6160">
        <w:t>, выполняет роль городского и районного торгово-развлекательного центра. Общественно-дел</w:t>
      </w:r>
      <w:r w:rsidRPr="001F6160">
        <w:t>овые зоны, сформированные по улиц</w:t>
      </w:r>
      <w:r w:rsidR="000E505C">
        <w:t>ам</w:t>
      </w:r>
      <w:r w:rsidR="000B7714" w:rsidRPr="001F6160">
        <w:t xml:space="preserve"> Комсомольской</w:t>
      </w:r>
      <w:r w:rsidRPr="001F6160">
        <w:t xml:space="preserve"> и</w:t>
      </w:r>
      <w:r w:rsidR="000B7714" w:rsidRPr="001F6160">
        <w:t xml:space="preserve"> Оловозаводской, выполняют роль микрорайонных центров. В других кварталах также расположены небольшие объекты обслуживания</w:t>
      </w:r>
      <w:r w:rsidR="005478E1" w:rsidRPr="001F6160">
        <w:t xml:space="preserve"> населения</w:t>
      </w:r>
      <w:r w:rsidR="000B7714" w:rsidRPr="001F6160">
        <w:t>.</w:t>
      </w:r>
    </w:p>
    <w:p w:rsidR="005717E6" w:rsidRPr="001F6160" w:rsidRDefault="005717E6" w:rsidP="00D82BD0">
      <w:r w:rsidRPr="001F6160">
        <w:t>Дошкольные образовательные и общеобразовательные организации расп</w:t>
      </w:r>
      <w:r w:rsidRPr="001F6160">
        <w:t>о</w:t>
      </w:r>
      <w:r w:rsidRPr="001F6160">
        <w:t>ложены в структуре застройки жилых микрорайонов.</w:t>
      </w:r>
    </w:p>
    <w:p w:rsidR="005717E6" w:rsidRPr="001F6160" w:rsidRDefault="005717E6" w:rsidP="00D82BD0">
      <w:pPr>
        <w:widowControl w:val="0"/>
        <w:autoSpaceDN w:val="0"/>
        <w:ind w:firstLine="705"/>
        <w:textAlignment w:val="baseline"/>
        <w:rPr>
          <w:szCs w:val="28"/>
        </w:rPr>
      </w:pPr>
      <w:r w:rsidRPr="001F6160">
        <w:rPr>
          <w:szCs w:val="28"/>
        </w:rPr>
        <w:t xml:space="preserve">На </w:t>
      </w:r>
      <w:r w:rsidRPr="001F6160">
        <w:rPr>
          <w:szCs w:val="28"/>
          <w:shd w:val="clear" w:color="auto" w:fill="FFFFFF"/>
        </w:rPr>
        <w:t xml:space="preserve">планируемой территории </w:t>
      </w:r>
      <w:r w:rsidRPr="001F6160">
        <w:rPr>
          <w:szCs w:val="28"/>
        </w:rPr>
        <w:t>размещены девять дошкольных</w:t>
      </w:r>
      <w:r w:rsidRPr="001F6160">
        <w:rPr>
          <w:sz w:val="24"/>
          <w:szCs w:val="24"/>
          <w:lang w:eastAsia="ar-SA"/>
        </w:rPr>
        <w:t xml:space="preserve"> </w:t>
      </w:r>
      <w:r w:rsidRPr="001F6160">
        <w:rPr>
          <w:szCs w:val="28"/>
        </w:rPr>
        <w:t>образовател</w:t>
      </w:r>
      <w:r w:rsidRPr="001F6160">
        <w:rPr>
          <w:szCs w:val="28"/>
        </w:rPr>
        <w:t>ь</w:t>
      </w:r>
      <w:r w:rsidRPr="001F6160">
        <w:rPr>
          <w:szCs w:val="28"/>
        </w:rPr>
        <w:t>ных</w:t>
      </w:r>
      <w:r w:rsidRPr="001F6160">
        <w:rPr>
          <w:szCs w:val="28"/>
          <w:lang w:eastAsia="ar-SA"/>
        </w:rPr>
        <w:t xml:space="preserve"> организаций</w:t>
      </w:r>
      <w:r w:rsidRPr="001F6160">
        <w:rPr>
          <w:szCs w:val="28"/>
        </w:rPr>
        <w:t xml:space="preserve"> вместимостью 2906 мест. </w:t>
      </w:r>
    </w:p>
    <w:p w:rsidR="005717E6" w:rsidRPr="001F6160" w:rsidRDefault="005717E6" w:rsidP="00D82BD0">
      <w:pPr>
        <w:pStyle w:val="Textbodyindent"/>
        <w:suppressAutoHyphens w:val="0"/>
        <w:spacing w:after="0"/>
        <w:ind w:left="0"/>
        <w:jc w:val="both"/>
        <w:rPr>
          <w:sz w:val="28"/>
          <w:szCs w:val="28"/>
        </w:rPr>
      </w:pPr>
      <w:r w:rsidRPr="001F6160">
        <w:rPr>
          <w:sz w:val="28"/>
          <w:szCs w:val="28"/>
        </w:rPr>
        <w:t xml:space="preserve">На </w:t>
      </w:r>
      <w:r w:rsidRPr="001F6160">
        <w:rPr>
          <w:sz w:val="28"/>
          <w:szCs w:val="28"/>
          <w:shd w:val="clear" w:color="auto" w:fill="FFFFFF"/>
        </w:rPr>
        <w:t xml:space="preserve">планируемой территории </w:t>
      </w:r>
      <w:r w:rsidRPr="001F6160">
        <w:rPr>
          <w:sz w:val="28"/>
          <w:szCs w:val="28"/>
        </w:rPr>
        <w:t>функционируют четыре общеобразовательные организации на 3940 учащихся, одна общеобразовательная специальная (корре</w:t>
      </w:r>
      <w:r w:rsidRPr="001F6160">
        <w:rPr>
          <w:sz w:val="28"/>
          <w:szCs w:val="28"/>
        </w:rPr>
        <w:t>к</w:t>
      </w:r>
      <w:r w:rsidRPr="001F6160">
        <w:rPr>
          <w:sz w:val="28"/>
          <w:szCs w:val="28"/>
        </w:rPr>
        <w:t>ционная) школа № 107 на 185 учащихся, кадетская школа-интернат «Сибирский авиационный кадетский корпус им. А.</w:t>
      </w:r>
      <w:r w:rsidR="00140534">
        <w:rPr>
          <w:sz w:val="28"/>
          <w:szCs w:val="28"/>
        </w:rPr>
        <w:t xml:space="preserve"> </w:t>
      </w:r>
      <w:r w:rsidRPr="001F6160">
        <w:rPr>
          <w:sz w:val="28"/>
          <w:szCs w:val="28"/>
        </w:rPr>
        <w:t xml:space="preserve">И. Покрышкина» на 200 учащихся. </w:t>
      </w:r>
    </w:p>
    <w:p w:rsidR="005717E6" w:rsidRPr="001F6160" w:rsidRDefault="005717E6" w:rsidP="00D82BD0">
      <w:pPr>
        <w:pStyle w:val="Textbodyindent"/>
        <w:tabs>
          <w:tab w:val="left" w:pos="3780"/>
        </w:tabs>
        <w:suppressAutoHyphens w:val="0"/>
        <w:spacing w:after="0"/>
        <w:ind w:left="0" w:firstLine="630"/>
        <w:jc w:val="both"/>
        <w:rPr>
          <w:sz w:val="28"/>
          <w:szCs w:val="28"/>
        </w:rPr>
      </w:pPr>
      <w:r w:rsidRPr="001F6160">
        <w:rPr>
          <w:sz w:val="28"/>
          <w:szCs w:val="28"/>
          <w:shd w:val="clear" w:color="auto" w:fill="FFFFFF"/>
        </w:rPr>
        <w:t xml:space="preserve">Организации здравоохранения представлены двумя отделениями поликлиник (взрослым и детским) государственного бюджетного учреждения здравоохранения </w:t>
      </w:r>
      <w:r w:rsidRPr="001F6160">
        <w:rPr>
          <w:sz w:val="28"/>
          <w:szCs w:val="28"/>
          <w:shd w:val="clear" w:color="auto" w:fill="FFFFFF"/>
        </w:rPr>
        <w:lastRenderedPageBreak/>
        <w:t>Новосибирской области «Городская клиническая поликлиника № 13»</w:t>
      </w:r>
      <w:r w:rsidR="00140534" w:rsidRPr="00140534">
        <w:rPr>
          <w:sz w:val="28"/>
          <w:szCs w:val="28"/>
          <w:shd w:val="clear" w:color="auto" w:fill="FFFFFF"/>
        </w:rPr>
        <w:t xml:space="preserve"> </w:t>
      </w:r>
      <w:r w:rsidR="00140534" w:rsidRPr="001F6160">
        <w:rPr>
          <w:sz w:val="28"/>
          <w:szCs w:val="28"/>
          <w:shd w:val="clear" w:color="auto" w:fill="FFFFFF"/>
        </w:rPr>
        <w:t xml:space="preserve">(далее </w:t>
      </w:r>
      <w:r w:rsidR="00140534" w:rsidRPr="001F6160">
        <w:t xml:space="preserve">– </w:t>
      </w:r>
      <w:r w:rsidR="00140534" w:rsidRPr="001F6160">
        <w:rPr>
          <w:sz w:val="28"/>
          <w:szCs w:val="28"/>
          <w:shd w:val="clear" w:color="auto" w:fill="FFFFFF"/>
        </w:rPr>
        <w:t>ГБУЗ НСО</w:t>
      </w:r>
      <w:r w:rsidR="00140534">
        <w:rPr>
          <w:sz w:val="28"/>
          <w:szCs w:val="28"/>
          <w:shd w:val="clear" w:color="auto" w:fill="FFFFFF"/>
        </w:rPr>
        <w:t xml:space="preserve"> «ГКП № 13»</w:t>
      </w:r>
      <w:r w:rsidR="00140534" w:rsidRPr="001F6160">
        <w:rPr>
          <w:sz w:val="28"/>
          <w:szCs w:val="28"/>
          <w:shd w:val="clear" w:color="auto" w:fill="FFFFFF"/>
        </w:rPr>
        <w:t>)</w:t>
      </w:r>
      <w:r w:rsidRPr="001F6160">
        <w:rPr>
          <w:sz w:val="28"/>
          <w:szCs w:val="28"/>
          <w:shd w:val="clear" w:color="auto" w:fill="FFFFFF"/>
        </w:rPr>
        <w:t>, общая посещаем</w:t>
      </w:r>
      <w:r w:rsidR="00140534">
        <w:rPr>
          <w:sz w:val="28"/>
          <w:szCs w:val="28"/>
          <w:shd w:val="clear" w:color="auto" w:fill="FFFFFF"/>
        </w:rPr>
        <w:t>ость которых составляет 680 посещений в смену</w:t>
      </w:r>
      <w:r w:rsidRPr="001F6160">
        <w:rPr>
          <w:sz w:val="28"/>
          <w:szCs w:val="28"/>
          <w:shd w:val="clear" w:color="auto" w:fill="FFFFFF"/>
        </w:rPr>
        <w:t>, женской консультацией ГБУЗ НСО «Г</w:t>
      </w:r>
      <w:r w:rsidR="00140534">
        <w:rPr>
          <w:sz w:val="28"/>
          <w:szCs w:val="28"/>
          <w:shd w:val="clear" w:color="auto" w:fill="FFFFFF"/>
        </w:rPr>
        <w:t xml:space="preserve">КП </w:t>
      </w:r>
      <w:r w:rsidRPr="001F6160">
        <w:rPr>
          <w:sz w:val="28"/>
          <w:szCs w:val="28"/>
          <w:shd w:val="clear" w:color="auto" w:fill="FFFFFF"/>
        </w:rPr>
        <w:t>№ 13», центр</w:t>
      </w:r>
      <w:r w:rsidRPr="001F6160">
        <w:rPr>
          <w:sz w:val="28"/>
          <w:szCs w:val="28"/>
          <w:shd w:val="clear" w:color="auto" w:fill="FFFFFF"/>
        </w:rPr>
        <w:t>а</w:t>
      </w:r>
      <w:r w:rsidRPr="001F6160">
        <w:rPr>
          <w:sz w:val="28"/>
          <w:szCs w:val="28"/>
          <w:shd w:val="clear" w:color="auto" w:fill="FFFFFF"/>
        </w:rPr>
        <w:t xml:space="preserve">лизованной бактериологической лабораторией </w:t>
      </w:r>
      <w:r w:rsidR="00AA5EA9" w:rsidRPr="001F6160">
        <w:rPr>
          <w:sz w:val="28"/>
          <w:szCs w:val="28"/>
          <w:shd w:val="clear" w:color="auto" w:fill="FFFFFF"/>
        </w:rPr>
        <w:t xml:space="preserve">ГБУЗ НСО </w:t>
      </w:r>
      <w:r w:rsidRPr="001F6160">
        <w:rPr>
          <w:sz w:val="28"/>
          <w:szCs w:val="28"/>
          <w:shd w:val="clear" w:color="auto" w:fill="FFFFFF"/>
        </w:rPr>
        <w:t>«Г</w:t>
      </w:r>
      <w:r w:rsidR="00140534">
        <w:rPr>
          <w:sz w:val="28"/>
          <w:szCs w:val="28"/>
          <w:shd w:val="clear" w:color="auto" w:fill="FFFFFF"/>
        </w:rPr>
        <w:t xml:space="preserve">КП </w:t>
      </w:r>
      <w:r w:rsidRPr="001F6160">
        <w:rPr>
          <w:sz w:val="28"/>
          <w:szCs w:val="28"/>
          <w:shd w:val="clear" w:color="auto" w:fill="FFFFFF"/>
        </w:rPr>
        <w:t xml:space="preserve">№ 13». </w:t>
      </w:r>
      <w:r w:rsidRPr="001F6160">
        <w:rPr>
          <w:sz w:val="28"/>
          <w:szCs w:val="28"/>
        </w:rPr>
        <w:t>Кроме т</w:t>
      </w:r>
      <w:r w:rsidRPr="001F6160">
        <w:rPr>
          <w:sz w:val="28"/>
          <w:szCs w:val="28"/>
        </w:rPr>
        <w:t>о</w:t>
      </w:r>
      <w:r w:rsidRPr="001F6160">
        <w:rPr>
          <w:sz w:val="28"/>
          <w:szCs w:val="28"/>
        </w:rPr>
        <w:t xml:space="preserve">го, в границах </w:t>
      </w:r>
      <w:r w:rsidRPr="001F6160">
        <w:rPr>
          <w:sz w:val="28"/>
          <w:szCs w:val="28"/>
          <w:shd w:val="clear" w:color="auto" w:fill="FFFFFF"/>
        </w:rPr>
        <w:t xml:space="preserve">планируемой территории </w:t>
      </w:r>
      <w:r w:rsidRPr="001F6160">
        <w:rPr>
          <w:sz w:val="28"/>
          <w:szCs w:val="28"/>
        </w:rPr>
        <w:t xml:space="preserve">расположены семь специализированных медицинских центров, двенадцать аптек. </w:t>
      </w:r>
    </w:p>
    <w:p w:rsidR="005717E6" w:rsidRPr="001F6160" w:rsidRDefault="005717E6" w:rsidP="00D82BD0">
      <w:pPr>
        <w:pStyle w:val="Textbodyindent"/>
        <w:suppressAutoHyphens w:val="0"/>
        <w:spacing w:after="0"/>
        <w:ind w:left="0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Спортивные объекты на планируемой территории представлены детско-юношеской спортивной школой «Новосибирск» по футболу, в составе которой н</w:t>
      </w:r>
      <w:r w:rsidRPr="001F6160">
        <w:rPr>
          <w:sz w:val="28"/>
          <w:szCs w:val="28"/>
        </w:rPr>
        <w:t>а</w:t>
      </w:r>
      <w:r w:rsidRPr="001F6160">
        <w:rPr>
          <w:sz w:val="28"/>
          <w:szCs w:val="28"/>
        </w:rPr>
        <w:t>ходятся спортивные залы, открытое футбольное поле, плоскостные спортивные площадки. По ул. Аникина расположено здание спорткомлекса с плавательным бассейном «Бугринский». На</w:t>
      </w:r>
      <w:r w:rsidR="00AA5EA9" w:rsidRPr="001F6160">
        <w:rPr>
          <w:sz w:val="28"/>
          <w:szCs w:val="28"/>
        </w:rPr>
        <w:t xml:space="preserve"> планируемой</w:t>
      </w:r>
      <w:r w:rsidRPr="001F6160">
        <w:rPr>
          <w:sz w:val="28"/>
          <w:szCs w:val="28"/>
        </w:rPr>
        <w:t xml:space="preserve"> территории расположены еще две де</w:t>
      </w:r>
      <w:r w:rsidRPr="001F6160">
        <w:rPr>
          <w:sz w:val="28"/>
          <w:szCs w:val="28"/>
        </w:rPr>
        <w:t>т</w:t>
      </w:r>
      <w:r w:rsidRPr="001F6160">
        <w:rPr>
          <w:sz w:val="28"/>
          <w:szCs w:val="28"/>
        </w:rPr>
        <w:t xml:space="preserve">ско-юношеские спортивные школы, несколько спортивных клубов и центров. В парке культуры и отдыха «Бугринская роща» расположена лыжная база. </w:t>
      </w:r>
    </w:p>
    <w:p w:rsidR="005717E6" w:rsidRPr="001F6160" w:rsidRDefault="005717E6" w:rsidP="00D82BD0">
      <w:pPr>
        <w:pStyle w:val="Textbodyindent"/>
        <w:suppressAutoHyphens w:val="0"/>
        <w:spacing w:after="0"/>
        <w:ind w:left="0" w:firstLine="675"/>
        <w:jc w:val="both"/>
        <w:rPr>
          <w:sz w:val="28"/>
          <w:szCs w:val="28"/>
        </w:rPr>
      </w:pPr>
      <w:r w:rsidRPr="001F6160">
        <w:rPr>
          <w:sz w:val="28"/>
          <w:szCs w:val="28"/>
        </w:rPr>
        <w:t xml:space="preserve">Из организаций культуры на </w:t>
      </w:r>
      <w:r w:rsidRPr="001F6160">
        <w:rPr>
          <w:sz w:val="28"/>
          <w:szCs w:val="28"/>
          <w:shd w:val="clear" w:color="auto" w:fill="FFFFFF"/>
        </w:rPr>
        <w:t xml:space="preserve">планируемой территории </w:t>
      </w:r>
      <w:r w:rsidRPr="001F6160">
        <w:rPr>
          <w:sz w:val="28"/>
          <w:szCs w:val="28"/>
        </w:rPr>
        <w:t>имеются три библи</w:t>
      </w:r>
      <w:r w:rsidRPr="001F6160">
        <w:rPr>
          <w:sz w:val="28"/>
          <w:szCs w:val="28"/>
        </w:rPr>
        <w:t>о</w:t>
      </w:r>
      <w:r w:rsidRPr="001F6160">
        <w:rPr>
          <w:sz w:val="28"/>
          <w:szCs w:val="28"/>
        </w:rPr>
        <w:t>теки, центр молодежного досуга «Орион» муниципального бюджетного учрежд</w:t>
      </w:r>
      <w:r w:rsidRPr="001F6160">
        <w:rPr>
          <w:sz w:val="28"/>
          <w:szCs w:val="28"/>
        </w:rPr>
        <w:t>е</w:t>
      </w:r>
      <w:r w:rsidRPr="001F6160">
        <w:rPr>
          <w:sz w:val="28"/>
          <w:szCs w:val="28"/>
        </w:rPr>
        <w:t>ния «Центр Молодежный» Кировского района города Новосибирска, развлек</w:t>
      </w:r>
      <w:r w:rsidRPr="001F6160">
        <w:rPr>
          <w:sz w:val="28"/>
          <w:szCs w:val="28"/>
        </w:rPr>
        <w:t>а</w:t>
      </w:r>
      <w:r w:rsidRPr="001F6160">
        <w:rPr>
          <w:sz w:val="28"/>
          <w:szCs w:val="28"/>
        </w:rPr>
        <w:t xml:space="preserve">тельный центр «Семь Пятниц», спортивно-развлекательный комплекс «М-61», парк культуры и отдыха «Бугринская роща». </w:t>
      </w:r>
    </w:p>
    <w:p w:rsidR="005717E6" w:rsidRPr="001F6160" w:rsidRDefault="005717E6" w:rsidP="00D82BD0">
      <w:pPr>
        <w:pStyle w:val="Textbodyindent"/>
        <w:suppressAutoHyphens w:val="0"/>
        <w:spacing w:after="0"/>
        <w:ind w:left="0" w:firstLine="690"/>
        <w:jc w:val="both"/>
        <w:rPr>
          <w:sz w:val="28"/>
          <w:szCs w:val="28"/>
        </w:rPr>
      </w:pPr>
      <w:r w:rsidRPr="001F6160">
        <w:rPr>
          <w:sz w:val="28"/>
          <w:szCs w:val="28"/>
        </w:rPr>
        <w:t xml:space="preserve">Торговая сеть </w:t>
      </w:r>
      <w:r w:rsidRPr="001F6160">
        <w:rPr>
          <w:sz w:val="28"/>
          <w:szCs w:val="28"/>
          <w:shd w:val="clear" w:color="auto" w:fill="FFFFFF"/>
        </w:rPr>
        <w:t>планируемой территории</w:t>
      </w:r>
      <w:r w:rsidRPr="001F6160">
        <w:rPr>
          <w:sz w:val="28"/>
          <w:szCs w:val="28"/>
        </w:rPr>
        <w:t xml:space="preserve"> представлена магазинами прод</w:t>
      </w:r>
      <w:r w:rsidRPr="001F6160">
        <w:rPr>
          <w:sz w:val="28"/>
          <w:szCs w:val="28"/>
        </w:rPr>
        <w:t>о</w:t>
      </w:r>
      <w:r w:rsidRPr="001F6160">
        <w:rPr>
          <w:sz w:val="28"/>
          <w:szCs w:val="28"/>
        </w:rPr>
        <w:t xml:space="preserve">вольственных, непродовольственных, промышленных и смешанных товаров, а также торговыми центрами. Наиболее крупным объектом торговли является </w:t>
      </w:r>
      <w:r w:rsidR="00AA5EA9" w:rsidRPr="001F6160">
        <w:rPr>
          <w:sz w:val="28"/>
          <w:szCs w:val="28"/>
        </w:rPr>
        <w:t>СТЦ</w:t>
      </w:r>
      <w:r w:rsidRPr="001F6160">
        <w:rPr>
          <w:sz w:val="28"/>
          <w:szCs w:val="28"/>
        </w:rPr>
        <w:t xml:space="preserve"> «Мега», расположенный </w:t>
      </w:r>
      <w:r w:rsidR="00140534">
        <w:rPr>
          <w:sz w:val="28"/>
          <w:szCs w:val="28"/>
        </w:rPr>
        <w:t>по</w:t>
      </w:r>
      <w:r w:rsidRPr="001F6160">
        <w:rPr>
          <w:sz w:val="28"/>
          <w:szCs w:val="28"/>
        </w:rPr>
        <w:t xml:space="preserve"> ул. Ватутина. Общая торговая площадь объектов то</w:t>
      </w:r>
      <w:r w:rsidRPr="001F6160">
        <w:rPr>
          <w:sz w:val="28"/>
          <w:szCs w:val="28"/>
        </w:rPr>
        <w:t>р</w:t>
      </w:r>
      <w:r w:rsidRPr="001F6160">
        <w:rPr>
          <w:sz w:val="28"/>
          <w:szCs w:val="28"/>
        </w:rPr>
        <w:t>говли составляет 120417 кв. м (в том числе 105813 кв. м торговая площадь семе</w:t>
      </w:r>
      <w:r w:rsidRPr="001F6160">
        <w:rPr>
          <w:sz w:val="28"/>
          <w:szCs w:val="28"/>
        </w:rPr>
        <w:t>й</w:t>
      </w:r>
      <w:r w:rsidRPr="001F6160">
        <w:rPr>
          <w:sz w:val="28"/>
          <w:szCs w:val="28"/>
        </w:rPr>
        <w:t>ного торгового центра «Мега», имеющего городское значение). Расположены об</w:t>
      </w:r>
      <w:r w:rsidRPr="001F6160">
        <w:rPr>
          <w:sz w:val="28"/>
          <w:szCs w:val="28"/>
        </w:rPr>
        <w:t>ъ</w:t>
      </w:r>
      <w:r w:rsidRPr="001F6160">
        <w:rPr>
          <w:sz w:val="28"/>
          <w:szCs w:val="28"/>
        </w:rPr>
        <w:t>екты торговли как в отдельн</w:t>
      </w:r>
      <w:r w:rsidR="00D82BD0">
        <w:rPr>
          <w:sz w:val="28"/>
          <w:szCs w:val="28"/>
        </w:rPr>
        <w:t>о стоящих зданиях, так и встроены</w:t>
      </w:r>
      <w:r w:rsidRPr="001F6160">
        <w:rPr>
          <w:sz w:val="28"/>
          <w:szCs w:val="28"/>
        </w:rPr>
        <w:t xml:space="preserve"> в первые этажи жилых домов. </w:t>
      </w:r>
    </w:p>
    <w:p w:rsidR="005717E6" w:rsidRPr="001F6160" w:rsidRDefault="005717E6" w:rsidP="00D82BD0">
      <w:pPr>
        <w:pStyle w:val="Textbodyindent"/>
        <w:suppressAutoHyphens w:val="0"/>
        <w:spacing w:after="0"/>
        <w:ind w:left="0" w:firstLine="705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Организации общественного питания представлены 12 объектами (кафе и</w:t>
      </w:r>
      <w:r w:rsidR="00D82BD0">
        <w:rPr>
          <w:sz w:val="28"/>
          <w:szCs w:val="28"/>
        </w:rPr>
        <w:t xml:space="preserve"> столовые) общей вместимостью</w:t>
      </w:r>
      <w:r w:rsidRPr="001F6160">
        <w:rPr>
          <w:sz w:val="28"/>
          <w:szCs w:val="28"/>
        </w:rPr>
        <w:t xml:space="preserve"> 1765 посетителей, которые размещаются как в зданиях торговых центров, админист</w:t>
      </w:r>
      <w:r w:rsidR="00140534">
        <w:rPr>
          <w:sz w:val="28"/>
          <w:szCs w:val="28"/>
        </w:rPr>
        <w:t>ративных зданиях, так и встроены</w:t>
      </w:r>
      <w:r w:rsidRPr="001F6160">
        <w:rPr>
          <w:sz w:val="28"/>
          <w:szCs w:val="28"/>
        </w:rPr>
        <w:t xml:space="preserve"> в жилые дома.</w:t>
      </w:r>
    </w:p>
    <w:p w:rsidR="005717E6" w:rsidRPr="001F6160" w:rsidRDefault="005717E6" w:rsidP="00D82BD0">
      <w:pPr>
        <w:pStyle w:val="Textbodyindent"/>
        <w:suppressAutoHyphens w:val="0"/>
        <w:spacing w:after="0"/>
        <w:ind w:left="0" w:firstLine="705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Объекты бытового обслуживания представлены 34 объектами на 112 раб</w:t>
      </w:r>
      <w:r w:rsidRPr="001F6160">
        <w:rPr>
          <w:sz w:val="28"/>
          <w:szCs w:val="28"/>
        </w:rPr>
        <w:t>о</w:t>
      </w:r>
      <w:r w:rsidRPr="001F6160">
        <w:rPr>
          <w:sz w:val="28"/>
          <w:szCs w:val="28"/>
        </w:rPr>
        <w:t>чих мест.</w:t>
      </w:r>
    </w:p>
    <w:p w:rsidR="005717E6" w:rsidRPr="001F6160" w:rsidRDefault="005717E6" w:rsidP="00D82BD0">
      <w:pPr>
        <w:pStyle w:val="Textbodyindent"/>
        <w:suppressAutoHyphens w:val="0"/>
        <w:spacing w:after="0"/>
        <w:ind w:left="0" w:firstLine="705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На планируемой территории также расположены общественные здания а</w:t>
      </w:r>
      <w:r w:rsidRPr="001F6160">
        <w:rPr>
          <w:sz w:val="28"/>
          <w:szCs w:val="28"/>
        </w:rPr>
        <w:t>д</w:t>
      </w:r>
      <w:r w:rsidRPr="001F6160">
        <w:rPr>
          <w:sz w:val="28"/>
          <w:szCs w:val="28"/>
        </w:rPr>
        <w:t>министративного назначения, отделения банков.</w:t>
      </w:r>
    </w:p>
    <w:p w:rsidR="000B7714" w:rsidRPr="001F6160" w:rsidRDefault="000B7714" w:rsidP="00D82BD0">
      <w:r w:rsidRPr="001F6160">
        <w:t>Площадь общес</w:t>
      </w:r>
      <w:r w:rsidR="00AE79CB" w:rsidRPr="001F6160">
        <w:t>твенно-деловых зон составляют 75,83 га, в том числе зона</w:t>
      </w:r>
      <w:r w:rsidRPr="001F6160">
        <w:t xml:space="preserve"> специализированной малоэтажно</w:t>
      </w:r>
      <w:r w:rsidR="00AE79CB" w:rsidRPr="001F6160">
        <w:t>й общественной застройки – 41,57</w:t>
      </w:r>
      <w:r w:rsidRPr="001F6160">
        <w:t xml:space="preserve"> га, </w:t>
      </w:r>
      <w:r w:rsidRPr="001F6160">
        <w:rPr>
          <w:rFonts w:eastAsia="Calibri"/>
        </w:rPr>
        <w:t>зона об</w:t>
      </w:r>
      <w:r w:rsidRPr="001F6160">
        <w:rPr>
          <w:rFonts w:eastAsia="Calibri"/>
        </w:rPr>
        <w:t>ъ</w:t>
      </w:r>
      <w:r w:rsidRPr="001F6160">
        <w:rPr>
          <w:rFonts w:eastAsia="Calibri"/>
        </w:rPr>
        <w:t>ектов среднего профессионального и высшего образования, научно-исследова</w:t>
      </w:r>
      <w:r w:rsidR="00597749">
        <w:rPr>
          <w:rFonts w:eastAsia="Calibri"/>
        </w:rPr>
        <w:t>-</w:t>
      </w:r>
      <w:r w:rsidRPr="001F6160">
        <w:rPr>
          <w:rFonts w:eastAsia="Calibri"/>
        </w:rPr>
        <w:t>тельских организаций – 3,81 га, зона объектов здравоохранения</w:t>
      </w:r>
      <w:r w:rsidR="004B2EC8" w:rsidRPr="001F6160">
        <w:t xml:space="preserve"> – 2,60</w:t>
      </w:r>
      <w:r w:rsidR="00140534">
        <w:t> </w:t>
      </w:r>
      <w:r w:rsidR="004B2EC8" w:rsidRPr="001F6160">
        <w:t>га,</w:t>
      </w:r>
      <w:r w:rsidRPr="001F6160">
        <w:t xml:space="preserve"> </w:t>
      </w:r>
      <w:r w:rsidRPr="001F6160">
        <w:rPr>
          <w:rFonts w:eastAsia="Calibri"/>
        </w:rPr>
        <w:t>зона объектов дошкольного, начального общего, основного общего и среднего общего образования</w:t>
      </w:r>
      <w:r w:rsidR="00AE79CB" w:rsidRPr="001F6160">
        <w:t xml:space="preserve"> – 24,31 га</w:t>
      </w:r>
      <w:r w:rsidR="00AE79CB" w:rsidRPr="001F6160">
        <w:rPr>
          <w:szCs w:val="28"/>
        </w:rPr>
        <w:t>, зона объектов религиозного назначения</w:t>
      </w:r>
      <w:r w:rsidR="007C11CF" w:rsidRPr="001F6160">
        <w:rPr>
          <w:szCs w:val="28"/>
        </w:rPr>
        <w:t xml:space="preserve"> </w:t>
      </w:r>
      <w:r w:rsidR="007C11CF" w:rsidRPr="001F6160">
        <w:t>– 3,54 га</w:t>
      </w:r>
      <w:r w:rsidR="00EF327A" w:rsidRPr="001F6160">
        <w:t>.</w:t>
      </w:r>
    </w:p>
    <w:p w:rsidR="000B7714" w:rsidRPr="001F6160" w:rsidRDefault="00CE3BB3" w:rsidP="00D82BD0">
      <w:r w:rsidRPr="001F6160">
        <w:t>З</w:t>
      </w:r>
      <w:r w:rsidR="008D52BB" w:rsidRPr="001F6160">
        <w:t>оны</w:t>
      </w:r>
      <w:r w:rsidRPr="001F6160">
        <w:t xml:space="preserve"> рекреационного назначения</w:t>
      </w:r>
      <w:r w:rsidR="000B7714" w:rsidRPr="001F6160">
        <w:t xml:space="preserve"> на планируемой территории составляют земельные</w:t>
      </w:r>
      <w:r w:rsidRPr="001F6160">
        <w:t xml:space="preserve"> </w:t>
      </w:r>
      <w:r w:rsidR="000B7714" w:rsidRPr="001F6160">
        <w:t>участки</w:t>
      </w:r>
      <w:r w:rsidRPr="001F6160">
        <w:t>,</w:t>
      </w:r>
      <w:r w:rsidR="000B7714" w:rsidRPr="001F6160">
        <w:t xml:space="preserve"> </w:t>
      </w:r>
      <w:r w:rsidRPr="001F6160">
        <w:t>занимаемые парком</w:t>
      </w:r>
      <w:r w:rsidR="000B7714" w:rsidRPr="001F6160">
        <w:t xml:space="preserve"> культуры и </w:t>
      </w:r>
      <w:r w:rsidRPr="001F6160">
        <w:t>отдыха «Бугринская роща»</w:t>
      </w:r>
      <w:r w:rsidR="007C11CF" w:rsidRPr="001F6160">
        <w:t xml:space="preserve"> в составе городских лесов, сквер</w:t>
      </w:r>
      <w:r w:rsidR="00140534">
        <w:t>ом по ул.</w:t>
      </w:r>
      <w:r w:rsidRPr="001F6160">
        <w:t xml:space="preserve"> Комсомольской. Не</w:t>
      </w:r>
      <w:r w:rsidR="000B7714" w:rsidRPr="001F6160">
        <w:t>благоустроенные з</w:t>
      </w:r>
      <w:r w:rsidR="000B7714" w:rsidRPr="001F6160">
        <w:t>е</w:t>
      </w:r>
      <w:r w:rsidR="000B7714" w:rsidRPr="001F6160">
        <w:t xml:space="preserve">леные насаждения имеются в прибрежной зоне реки Оби. Площадь </w:t>
      </w:r>
      <w:r w:rsidR="008D52BB" w:rsidRPr="001F6160">
        <w:t>зон</w:t>
      </w:r>
      <w:r w:rsidR="000B7714" w:rsidRPr="001F6160">
        <w:t xml:space="preserve"> </w:t>
      </w:r>
      <w:r w:rsidR="008D52BB" w:rsidRPr="001F6160">
        <w:t>рекреац</w:t>
      </w:r>
      <w:r w:rsidR="008D52BB" w:rsidRPr="001F6160">
        <w:t>и</w:t>
      </w:r>
      <w:r w:rsidR="008D52BB" w:rsidRPr="001F6160">
        <w:t xml:space="preserve">онного назначения </w:t>
      </w:r>
      <w:r w:rsidR="007C11CF" w:rsidRPr="001F6160">
        <w:t>– 29</w:t>
      </w:r>
      <w:r w:rsidR="000B7714" w:rsidRPr="001F6160">
        <w:t>,</w:t>
      </w:r>
      <w:r w:rsidR="007C11CF" w:rsidRPr="001F6160">
        <w:t>21</w:t>
      </w:r>
      <w:r w:rsidR="000B7714" w:rsidRPr="001F6160">
        <w:t xml:space="preserve"> га, в том числе </w:t>
      </w:r>
      <w:r w:rsidR="007C11CF" w:rsidRPr="001F6160">
        <w:rPr>
          <w:bCs/>
          <w:szCs w:val="28"/>
          <w:shd w:val="clear" w:color="auto" w:fill="FFFFFF"/>
        </w:rPr>
        <w:t>городские леса</w:t>
      </w:r>
      <w:r w:rsidR="00A22AD2" w:rsidRPr="001F6160">
        <w:rPr>
          <w:bCs/>
          <w:szCs w:val="28"/>
          <w:shd w:val="clear" w:color="auto" w:fill="FFFFFF"/>
        </w:rPr>
        <w:t xml:space="preserve"> (в том числе территория</w:t>
      </w:r>
      <w:r w:rsidR="007C11CF" w:rsidRPr="001F6160">
        <w:rPr>
          <w:bCs/>
          <w:szCs w:val="28"/>
          <w:shd w:val="clear" w:color="auto" w:fill="FFFFFF"/>
        </w:rPr>
        <w:t xml:space="preserve"> </w:t>
      </w:r>
      <w:r w:rsidR="00A22AD2" w:rsidRPr="001F6160">
        <w:t xml:space="preserve">парка культуры и отдыха «Бугринская роща») </w:t>
      </w:r>
      <w:r w:rsidR="007C11CF" w:rsidRPr="001F6160">
        <w:rPr>
          <w:bCs/>
          <w:szCs w:val="28"/>
          <w:shd w:val="clear" w:color="auto" w:fill="FFFFFF"/>
        </w:rPr>
        <w:t>и иные природные территории</w:t>
      </w:r>
      <w:r w:rsidR="00A22AD2" w:rsidRPr="001F6160">
        <w:t xml:space="preserve"> – </w:t>
      </w:r>
      <w:r w:rsidR="00A22AD2" w:rsidRPr="001F6160">
        <w:lastRenderedPageBreak/>
        <w:t>7,39 га,</w:t>
      </w:r>
      <w:r w:rsidR="000B7714" w:rsidRPr="001F6160">
        <w:t xml:space="preserve"> скверы, бульвары и иные </w:t>
      </w:r>
      <w:r w:rsidR="008D52BB" w:rsidRPr="001F6160">
        <w:t>озелененные</w:t>
      </w:r>
      <w:r w:rsidR="000B7714" w:rsidRPr="001F6160">
        <w:t xml:space="preserve"> </w:t>
      </w:r>
      <w:r w:rsidR="008D52BB" w:rsidRPr="001F6160">
        <w:t xml:space="preserve">территории общего пользования </w:t>
      </w:r>
      <w:r w:rsidR="000B7714" w:rsidRPr="001F6160">
        <w:t xml:space="preserve">– </w:t>
      </w:r>
      <w:r w:rsidR="007C11CF" w:rsidRPr="001F6160">
        <w:t>9,93</w:t>
      </w:r>
      <w:r w:rsidR="000B7714" w:rsidRPr="001F6160">
        <w:t xml:space="preserve"> га, зона </w:t>
      </w:r>
      <w:r w:rsidR="007C11CF" w:rsidRPr="001F6160">
        <w:t>отдыха и оздоровления – 2,50</w:t>
      </w:r>
      <w:r w:rsidRPr="001F6160">
        <w:t xml:space="preserve"> га,</w:t>
      </w:r>
      <w:r w:rsidR="000B7714" w:rsidRPr="001F6160">
        <w:t xml:space="preserve"> зона объектов</w:t>
      </w:r>
      <w:r w:rsidRPr="001F6160">
        <w:t xml:space="preserve"> культуры и спорта</w:t>
      </w:r>
      <w:r w:rsidR="000B7714" w:rsidRPr="001F6160">
        <w:t xml:space="preserve"> – </w:t>
      </w:r>
      <w:r w:rsidR="007C11CF" w:rsidRPr="001F6160">
        <w:t>9,39</w:t>
      </w:r>
      <w:r w:rsidR="000B7714" w:rsidRPr="001F6160">
        <w:t xml:space="preserve"> га.</w:t>
      </w:r>
    </w:p>
    <w:p w:rsidR="000B7714" w:rsidRPr="001F6160" w:rsidRDefault="000B7714" w:rsidP="00D82BD0">
      <w:r w:rsidRPr="001F6160">
        <w:t xml:space="preserve">Зона объектов </w:t>
      </w:r>
      <w:r w:rsidR="008D52BB" w:rsidRPr="001F6160">
        <w:t>культуры и спорта</w:t>
      </w:r>
      <w:r w:rsidRPr="001F6160">
        <w:t xml:space="preserve">, в составе которой находится детско-юношеская </w:t>
      </w:r>
      <w:r w:rsidR="008D52BB" w:rsidRPr="001F6160">
        <w:t xml:space="preserve">спортивная </w:t>
      </w:r>
      <w:r w:rsidRPr="001F6160">
        <w:rPr>
          <w:szCs w:val="28"/>
        </w:rPr>
        <w:t xml:space="preserve">школа </w:t>
      </w:r>
      <w:r w:rsidRPr="001F6160">
        <w:rPr>
          <w:szCs w:val="28"/>
          <w:lang w:eastAsia="ar-SA"/>
        </w:rPr>
        <w:t>«Новосибирск»</w:t>
      </w:r>
      <w:r w:rsidRPr="001F6160">
        <w:rPr>
          <w:sz w:val="24"/>
          <w:szCs w:val="24"/>
          <w:lang w:eastAsia="ar-SA"/>
        </w:rPr>
        <w:t xml:space="preserve"> </w:t>
      </w:r>
      <w:r w:rsidRPr="001F6160">
        <w:t>по футболу, расположена в севе</w:t>
      </w:r>
      <w:r w:rsidRPr="001F6160">
        <w:t>р</w:t>
      </w:r>
      <w:r w:rsidRPr="001F6160">
        <w:t xml:space="preserve">ной части </w:t>
      </w:r>
      <w:r w:rsidR="008D52BB" w:rsidRPr="001F6160">
        <w:t>планируемой территории</w:t>
      </w:r>
      <w:r w:rsidRPr="001F6160">
        <w:t xml:space="preserve"> по ул. Аникина. </w:t>
      </w:r>
    </w:p>
    <w:p w:rsidR="000B7714" w:rsidRPr="001F6160" w:rsidRDefault="000B7714" w:rsidP="00D82BD0">
      <w:r w:rsidRPr="001F6160">
        <w:t xml:space="preserve">Промышленные и коммунально-складские </w:t>
      </w:r>
      <w:r w:rsidR="00CE3BB3" w:rsidRPr="001F6160">
        <w:rPr>
          <w:rFonts w:eastAsia="Calibri"/>
        </w:rPr>
        <w:t>объекты</w:t>
      </w:r>
      <w:r w:rsidRPr="001F6160">
        <w:t xml:space="preserve"> расположены в южной части </w:t>
      </w:r>
      <w:r w:rsidR="007F5C4F" w:rsidRPr="001F6160">
        <w:t>планируемой</w:t>
      </w:r>
      <w:r w:rsidR="00CE3BB3" w:rsidRPr="001F6160">
        <w:t xml:space="preserve"> территории между ул</w:t>
      </w:r>
      <w:r w:rsidR="00140534">
        <w:t xml:space="preserve">. </w:t>
      </w:r>
      <w:r w:rsidRPr="001F6160">
        <w:t xml:space="preserve">Тюменской и полосой отвода железной дороги, образуя преимущественно зону коммунальных и складских объектов. Площадь зоны </w:t>
      </w:r>
      <w:r w:rsidR="00CE3BB3" w:rsidRPr="001F6160">
        <w:rPr>
          <w:rFonts w:eastAsia="Calibri"/>
        </w:rPr>
        <w:t>производственной деятельности</w:t>
      </w:r>
      <w:r w:rsidR="007C11CF" w:rsidRPr="001F6160">
        <w:rPr>
          <w:rFonts w:eastAsia="Calibri"/>
        </w:rPr>
        <w:t xml:space="preserve"> – 14,88</w:t>
      </w:r>
      <w:r w:rsidRPr="001F6160">
        <w:rPr>
          <w:rFonts w:eastAsia="Calibri"/>
        </w:rPr>
        <w:t> га</w:t>
      </w:r>
      <w:r w:rsidR="00CE3BB3" w:rsidRPr="001F6160">
        <w:rPr>
          <w:rFonts w:eastAsia="Calibri"/>
        </w:rPr>
        <w:t>,</w:t>
      </w:r>
      <w:r w:rsidRPr="001F6160">
        <w:rPr>
          <w:rFonts w:eastAsia="Calibri"/>
        </w:rPr>
        <w:t xml:space="preserve"> </w:t>
      </w:r>
      <w:r w:rsidR="00CE3BB3" w:rsidRPr="001F6160">
        <w:t>зоны</w:t>
      </w:r>
      <w:r w:rsidRPr="001F6160">
        <w:t xml:space="preserve"> коммун</w:t>
      </w:r>
      <w:r w:rsidR="007C11CF" w:rsidRPr="001F6160">
        <w:t>альных и складских объектов – 56,28</w:t>
      </w:r>
      <w:r w:rsidRPr="001F6160">
        <w:t> га.</w:t>
      </w:r>
    </w:p>
    <w:p w:rsidR="000B7714" w:rsidRPr="001F6160" w:rsidRDefault="000B7714" w:rsidP="00D82BD0">
      <w:pPr>
        <w:ind w:firstLine="708"/>
      </w:pPr>
      <w:r w:rsidRPr="001F6160">
        <w:t>Кроме инженерных сетей и коммуникаций, обеспечивающих застройку</w:t>
      </w:r>
      <w:r w:rsidR="00A67492" w:rsidRPr="001F6160">
        <w:t>,</w:t>
      </w:r>
      <w:r w:rsidRPr="001F6160">
        <w:t xml:space="preserve"> </w:t>
      </w:r>
      <w:r w:rsidR="00A67492" w:rsidRPr="001F6160">
        <w:t>по планируемой территории</w:t>
      </w:r>
      <w:r w:rsidRPr="001F6160">
        <w:t xml:space="preserve"> проходят большого диаметра транзитные водоводы, к</w:t>
      </w:r>
      <w:r w:rsidRPr="001F6160">
        <w:t>а</w:t>
      </w:r>
      <w:r w:rsidRPr="001F6160">
        <w:t>нализационные коллекторы, ливневые коллекторы, тепловые сети.</w:t>
      </w:r>
    </w:p>
    <w:p w:rsidR="000B7714" w:rsidRPr="001F6160" w:rsidRDefault="000B7714" w:rsidP="000B7714">
      <w:pPr>
        <w:widowControl w:val="0"/>
        <w:suppressAutoHyphens/>
        <w:autoSpaceDN w:val="0"/>
        <w:textAlignment w:val="baseline"/>
        <w:rPr>
          <w:kern w:val="3"/>
          <w:szCs w:val="28"/>
          <w:shd w:val="clear" w:color="auto" w:fill="FFFFFF"/>
          <w:lang w:eastAsia="hi-IN" w:bidi="hi-IN"/>
        </w:rPr>
      </w:pPr>
    </w:p>
    <w:p w:rsidR="000B7714" w:rsidRPr="001F6160" w:rsidRDefault="000B7714" w:rsidP="000B7714">
      <w:pPr>
        <w:widowControl w:val="0"/>
        <w:suppressAutoHyphens/>
        <w:autoSpaceDN w:val="0"/>
        <w:ind w:firstLine="0"/>
        <w:jc w:val="center"/>
        <w:textAlignment w:val="baseline"/>
        <w:rPr>
          <w:rFonts w:eastAsia="Arial Unicode MS" w:cs="Mangal"/>
          <w:kern w:val="3"/>
          <w:sz w:val="24"/>
          <w:szCs w:val="24"/>
          <w:shd w:val="clear" w:color="auto" w:fill="FFFFFF"/>
          <w:lang w:eastAsia="hi-IN" w:bidi="hi-IN"/>
        </w:rPr>
      </w:pPr>
      <w:r w:rsidRPr="001F6160">
        <w:rPr>
          <w:rFonts w:eastAsia="Arial Unicode MS"/>
          <w:b/>
          <w:kern w:val="3"/>
          <w:szCs w:val="28"/>
          <w:shd w:val="clear" w:color="auto" w:fill="FFFFFF"/>
          <w:lang w:eastAsia="hi-IN" w:bidi="hi-IN"/>
        </w:rPr>
        <w:t xml:space="preserve">2. Основные направления градостроительного развития </w:t>
      </w:r>
      <w:r w:rsidR="00140534">
        <w:rPr>
          <w:rFonts w:eastAsia="Arial Unicode MS"/>
          <w:b/>
          <w:kern w:val="3"/>
          <w:szCs w:val="28"/>
          <w:shd w:val="clear" w:color="auto" w:fill="FFFFFF"/>
          <w:lang w:eastAsia="hi-IN" w:bidi="hi-IN"/>
        </w:rPr>
        <w:br/>
      </w:r>
      <w:r w:rsidRPr="001F6160">
        <w:rPr>
          <w:rFonts w:eastAsia="Arial Unicode MS"/>
          <w:b/>
          <w:kern w:val="3"/>
          <w:szCs w:val="28"/>
          <w:shd w:val="clear" w:color="auto" w:fill="FFFFFF"/>
          <w:lang w:eastAsia="hi-IN" w:bidi="hi-IN"/>
        </w:rPr>
        <w:t>планируемой территории</w:t>
      </w:r>
    </w:p>
    <w:p w:rsidR="000B7714" w:rsidRPr="001F6160" w:rsidRDefault="000B7714" w:rsidP="000B7714">
      <w:pPr>
        <w:widowControl w:val="0"/>
        <w:suppressAutoHyphens/>
        <w:autoSpaceDN w:val="0"/>
        <w:ind w:firstLine="0"/>
        <w:jc w:val="center"/>
        <w:textAlignment w:val="baseline"/>
        <w:rPr>
          <w:rFonts w:eastAsia="Arial Unicode MS"/>
          <w:b/>
          <w:kern w:val="3"/>
          <w:szCs w:val="28"/>
          <w:shd w:val="clear" w:color="auto" w:fill="FFFFFF"/>
          <w:lang w:eastAsia="hi-IN" w:bidi="hi-IN"/>
        </w:rPr>
      </w:pPr>
    </w:p>
    <w:p w:rsidR="000B7714" w:rsidRPr="001F6160" w:rsidRDefault="000B7714" w:rsidP="000B7714">
      <w:pPr>
        <w:widowControl w:val="0"/>
        <w:suppressAutoHyphens/>
        <w:autoSpaceDN w:val="0"/>
        <w:ind w:firstLine="0"/>
        <w:jc w:val="center"/>
        <w:textAlignment w:val="baseline"/>
        <w:rPr>
          <w:rFonts w:eastAsia="Arial Unicode MS"/>
          <w:b/>
          <w:kern w:val="3"/>
          <w:szCs w:val="28"/>
          <w:shd w:val="clear" w:color="auto" w:fill="FFFFFF"/>
          <w:lang w:eastAsia="hi-IN" w:bidi="hi-IN"/>
        </w:rPr>
      </w:pPr>
      <w:r w:rsidRPr="001F6160">
        <w:rPr>
          <w:rFonts w:eastAsia="Arial Unicode MS"/>
          <w:b/>
          <w:kern w:val="3"/>
          <w:szCs w:val="28"/>
          <w:shd w:val="clear" w:color="auto" w:fill="FFFFFF"/>
          <w:lang w:eastAsia="hi-IN" w:bidi="hi-IN"/>
        </w:rPr>
        <w:t>2.1. Общие положения</w:t>
      </w:r>
    </w:p>
    <w:p w:rsidR="000B7714" w:rsidRPr="001F6160" w:rsidRDefault="000B7714" w:rsidP="000B7714">
      <w:pPr>
        <w:widowControl w:val="0"/>
        <w:suppressAutoHyphens/>
        <w:autoSpaceDN w:val="0"/>
        <w:ind w:firstLine="0"/>
        <w:jc w:val="center"/>
        <w:textAlignment w:val="baseline"/>
        <w:rPr>
          <w:rFonts w:eastAsia="Arial Unicode MS" w:cs="Mangal"/>
          <w:kern w:val="3"/>
          <w:szCs w:val="28"/>
          <w:shd w:val="clear" w:color="auto" w:fill="FFFFFF"/>
          <w:lang w:eastAsia="hi-IN" w:bidi="hi-IN"/>
        </w:rPr>
      </w:pPr>
    </w:p>
    <w:p w:rsidR="000B7714" w:rsidRPr="001F6160" w:rsidRDefault="000B7714" w:rsidP="00D82BD0">
      <w:pPr>
        <w:widowControl w:val="0"/>
        <w:autoSpaceDN w:val="0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Проект планировки подготовлен с учетом основных положений Генеральн</w:t>
      </w:r>
      <w:r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</w:t>
      </w:r>
      <w:r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го плана города Новосибирска, Правил землепользования и застройки города Н</w:t>
      </w:r>
      <w:r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</w:t>
      </w:r>
      <w:r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восибирска. Развитие планируемой территории предусматривается на расчетный срок до 2030 года.</w:t>
      </w:r>
    </w:p>
    <w:p w:rsidR="000B7714" w:rsidRPr="001F6160" w:rsidRDefault="000B7714" w:rsidP="00D82BD0">
      <w:pPr>
        <w:widowControl w:val="0"/>
        <w:autoSpaceDN w:val="0"/>
        <w:textAlignment w:val="baseline"/>
        <w:rPr>
          <w:kern w:val="3"/>
          <w:sz w:val="24"/>
          <w:szCs w:val="28"/>
          <w:shd w:val="clear" w:color="auto" w:fill="FFFFFF"/>
          <w:lang w:eastAsia="ar-SA" w:bidi="hi-IN"/>
        </w:rPr>
      </w:pPr>
      <w:r w:rsidRPr="001F6160">
        <w:rPr>
          <w:kern w:val="3"/>
          <w:szCs w:val="28"/>
          <w:shd w:val="clear" w:color="auto" w:fill="FFFFFF"/>
          <w:lang w:eastAsia="ar-SA" w:bidi="hi-IN"/>
        </w:rPr>
        <w:t>Проектное решение по территориальному развитию планируемой террит</w:t>
      </w:r>
      <w:r w:rsidRPr="001F6160">
        <w:rPr>
          <w:kern w:val="3"/>
          <w:szCs w:val="28"/>
          <w:shd w:val="clear" w:color="auto" w:fill="FFFFFF"/>
          <w:lang w:eastAsia="ar-SA" w:bidi="hi-IN"/>
        </w:rPr>
        <w:t>о</w:t>
      </w:r>
      <w:r w:rsidRPr="001F6160">
        <w:rPr>
          <w:kern w:val="3"/>
          <w:szCs w:val="28"/>
          <w:shd w:val="clear" w:color="auto" w:fill="FFFFFF"/>
          <w:lang w:eastAsia="ar-SA" w:bidi="hi-IN"/>
        </w:rPr>
        <w:t>рии основывается на детальном изучении и анализе современного положения и развития всех параметров планируемой территории.</w:t>
      </w:r>
    </w:p>
    <w:p w:rsidR="000B7714" w:rsidRPr="001F6160" w:rsidRDefault="000B7714" w:rsidP="00D82BD0">
      <w:pPr>
        <w:widowControl w:val="0"/>
        <w:autoSpaceDN w:val="0"/>
        <w:textAlignment w:val="baseline"/>
        <w:rPr>
          <w:kern w:val="3"/>
          <w:sz w:val="24"/>
          <w:szCs w:val="28"/>
          <w:shd w:val="clear" w:color="auto" w:fill="FFFFFF"/>
          <w:lang w:eastAsia="ar-SA" w:bidi="hi-IN"/>
        </w:rPr>
      </w:pPr>
      <w:r w:rsidRPr="001F6160">
        <w:rPr>
          <w:kern w:val="3"/>
          <w:szCs w:val="28"/>
          <w:shd w:val="clear" w:color="auto" w:fill="FFFFFF"/>
          <w:lang w:eastAsia="ar-SA" w:bidi="hi-IN"/>
        </w:rPr>
        <w:t>В данном проекте планировки сохранялась преемственность решений, з</w:t>
      </w:r>
      <w:r w:rsidRPr="001F6160">
        <w:rPr>
          <w:kern w:val="3"/>
          <w:szCs w:val="28"/>
          <w:shd w:val="clear" w:color="auto" w:fill="FFFFFF"/>
          <w:lang w:eastAsia="ar-SA" w:bidi="hi-IN"/>
        </w:rPr>
        <w:t>а</w:t>
      </w:r>
      <w:r w:rsidRPr="001F6160">
        <w:rPr>
          <w:kern w:val="3"/>
          <w:szCs w:val="28"/>
          <w:shd w:val="clear" w:color="auto" w:fill="FFFFFF"/>
          <w:lang w:eastAsia="ar-SA" w:bidi="hi-IN"/>
        </w:rPr>
        <w:t>ложенных в Генеральном плане города Новосибирска, которые не противоречат существующему положению и современным тенденциям по развитию планир</w:t>
      </w:r>
      <w:r w:rsidRPr="001F6160">
        <w:rPr>
          <w:kern w:val="3"/>
          <w:szCs w:val="28"/>
          <w:shd w:val="clear" w:color="auto" w:fill="FFFFFF"/>
          <w:lang w:eastAsia="ar-SA" w:bidi="hi-IN"/>
        </w:rPr>
        <w:t>о</w:t>
      </w:r>
      <w:r w:rsidRPr="001F6160">
        <w:rPr>
          <w:kern w:val="3"/>
          <w:szCs w:val="28"/>
          <w:shd w:val="clear" w:color="auto" w:fill="FFFFFF"/>
          <w:lang w:eastAsia="ar-SA" w:bidi="hi-IN"/>
        </w:rPr>
        <w:t>вочной структуры и всех видов строительства</w:t>
      </w:r>
      <w:r w:rsidR="00F23290" w:rsidRPr="001F6160">
        <w:rPr>
          <w:kern w:val="3"/>
          <w:szCs w:val="28"/>
          <w:shd w:val="clear" w:color="auto" w:fill="FFFFFF"/>
          <w:lang w:eastAsia="ar-SA" w:bidi="hi-IN"/>
        </w:rPr>
        <w:t xml:space="preserve"> планируемой территории</w:t>
      </w:r>
      <w:r w:rsidRPr="001F6160">
        <w:rPr>
          <w:kern w:val="3"/>
          <w:szCs w:val="28"/>
          <w:shd w:val="clear" w:color="auto" w:fill="FFFFFF"/>
          <w:lang w:eastAsia="ar-SA" w:bidi="hi-IN"/>
        </w:rPr>
        <w:t>.</w:t>
      </w:r>
    </w:p>
    <w:p w:rsidR="000B7714" w:rsidRPr="001F6160" w:rsidRDefault="000B7714" w:rsidP="00D82BD0">
      <w:pPr>
        <w:widowControl w:val="0"/>
        <w:autoSpaceDN w:val="0"/>
        <w:textAlignment w:val="baseline"/>
        <w:rPr>
          <w:kern w:val="3"/>
          <w:sz w:val="24"/>
          <w:szCs w:val="28"/>
          <w:shd w:val="clear" w:color="auto" w:fill="FFFFFF"/>
          <w:lang w:eastAsia="ar-SA" w:bidi="hi-IN"/>
        </w:rPr>
      </w:pPr>
      <w:r w:rsidRPr="001F6160">
        <w:rPr>
          <w:rFonts w:eastAsia="Times New Roman CYR"/>
          <w:kern w:val="3"/>
          <w:szCs w:val="28"/>
          <w:shd w:val="clear" w:color="auto" w:fill="FFFFFF"/>
          <w:lang w:eastAsia="ar-SA" w:bidi="hi-IN"/>
        </w:rPr>
        <w:t xml:space="preserve">Планировочная структура </w:t>
      </w:r>
      <w:r w:rsidRPr="001F6160">
        <w:rPr>
          <w:kern w:val="3"/>
          <w:szCs w:val="28"/>
          <w:shd w:val="clear" w:color="auto" w:fill="FFFFFF"/>
          <w:lang w:eastAsia="ar-SA" w:bidi="hi-IN"/>
        </w:rPr>
        <w:t>планируемой территории</w:t>
      </w:r>
      <w:r w:rsidRPr="001F6160">
        <w:rPr>
          <w:rFonts w:eastAsia="Times New Roman CYR"/>
          <w:kern w:val="3"/>
          <w:szCs w:val="28"/>
          <w:shd w:val="clear" w:color="auto" w:fill="FFFFFF"/>
          <w:lang w:eastAsia="ar-SA" w:bidi="hi-IN"/>
        </w:rPr>
        <w:t xml:space="preserve"> имеет компактную фо</w:t>
      </w:r>
      <w:r w:rsidRPr="001F6160">
        <w:rPr>
          <w:rFonts w:eastAsia="Times New Roman CYR"/>
          <w:kern w:val="3"/>
          <w:szCs w:val="28"/>
          <w:shd w:val="clear" w:color="auto" w:fill="FFFFFF"/>
          <w:lang w:eastAsia="ar-SA" w:bidi="hi-IN"/>
        </w:rPr>
        <w:t>р</w:t>
      </w:r>
      <w:r w:rsidRPr="001F6160">
        <w:rPr>
          <w:rFonts w:eastAsia="Times New Roman CYR"/>
          <w:kern w:val="3"/>
          <w:szCs w:val="28"/>
          <w:shd w:val="clear" w:color="auto" w:fill="FFFFFF"/>
          <w:lang w:eastAsia="ar-SA" w:bidi="hi-IN"/>
        </w:rPr>
        <w:t>му.</w:t>
      </w:r>
    </w:p>
    <w:p w:rsidR="000B7714" w:rsidRPr="001F6160" w:rsidRDefault="000B7714" w:rsidP="00D82BD0">
      <w:pPr>
        <w:widowControl w:val="0"/>
        <w:autoSpaceDN w:val="0"/>
        <w:textAlignment w:val="baseline"/>
        <w:rPr>
          <w:rFonts w:eastAsia="Arial Unicode MS" w:cs="Mangal"/>
          <w:kern w:val="3"/>
          <w:sz w:val="24"/>
          <w:szCs w:val="24"/>
          <w:shd w:val="clear" w:color="auto" w:fill="FFFFFF"/>
          <w:lang w:eastAsia="hi-IN" w:bidi="hi-IN"/>
        </w:rPr>
      </w:pPr>
      <w:r w:rsidRPr="001F6160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Каркасом планировочной структуры служит улично-дорожная сеть, прое</w:t>
      </w:r>
      <w:r w:rsidRPr="001F6160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к</w:t>
      </w:r>
      <w:r w:rsidRPr="001F6160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 xml:space="preserve">тируемая с учетом основных положений Генерального плана города Новосибирска и проекта </w:t>
      </w:r>
      <w:r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«</w:t>
      </w:r>
      <w:r w:rsidRPr="001F6160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Генеральная схема развития улично-дорожной сети города Новосиби</w:t>
      </w:r>
      <w:r w:rsidRPr="001F6160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р</w:t>
      </w:r>
      <w:r w:rsidRPr="001F6160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ска</w:t>
      </w:r>
      <w:r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» (</w:t>
      </w:r>
      <w:r w:rsidR="00F23290" w:rsidRPr="001F6160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з</w:t>
      </w:r>
      <w:r w:rsidRPr="001F6160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акрытое акционерное общество</w:t>
      </w:r>
      <w:r w:rsidR="00FF0F35" w:rsidRPr="001F6160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 xml:space="preserve"> (далее </w:t>
      </w:r>
      <w:r w:rsidR="00FF0F35" w:rsidRPr="001F6160">
        <w:t>–</w:t>
      </w:r>
      <w:r w:rsidR="00FF0F35" w:rsidRPr="001F6160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 xml:space="preserve"> ЗАО)</w:t>
      </w:r>
      <w:r w:rsidRPr="001F6160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 xml:space="preserve"> </w:t>
      </w:r>
      <w:r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«</w:t>
      </w:r>
      <w:r w:rsidRPr="001F6160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Научно-исследовательский и проектный институт территориального развития и транспортной инфраструкт</w:t>
      </w:r>
      <w:r w:rsidRPr="001F6160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у</w:t>
      </w:r>
      <w:r w:rsidRPr="001F6160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ры</w:t>
      </w:r>
      <w:r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», </w:t>
      </w:r>
      <w:r w:rsidR="00F23290" w:rsidRPr="001F6160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Санкт-Петербург, 2010</w:t>
      </w:r>
      <w:r w:rsidRPr="001F6160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).</w:t>
      </w:r>
    </w:p>
    <w:p w:rsidR="000B7714" w:rsidRPr="001F6160" w:rsidRDefault="000B7714" w:rsidP="00D82BD0">
      <w:pPr>
        <w:widowControl w:val="0"/>
        <w:autoSpaceDN w:val="0"/>
        <w:textAlignment w:val="baseline"/>
      </w:pPr>
      <w:r w:rsidRPr="001F6160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В соответствии с Генерал</w:t>
      </w:r>
      <w:r w:rsidR="00140534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ьным планом города Новосибирска</w:t>
      </w:r>
      <w:r w:rsidRPr="001F6160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 xml:space="preserve"> основу улично-дорожной сети планируемой территории будут </w:t>
      </w:r>
      <w:r w:rsidRPr="001F6160">
        <w:rPr>
          <w:rFonts w:eastAsia="Times New Roman CYR"/>
          <w:color w:val="000000"/>
          <w:kern w:val="3"/>
          <w:szCs w:val="28"/>
          <w:shd w:val="clear" w:color="auto" w:fill="FFFFFF"/>
          <w:lang w:eastAsia="hi-IN" w:bidi="hi-IN"/>
        </w:rPr>
        <w:t xml:space="preserve">составлять </w:t>
      </w:r>
      <w:r w:rsidRPr="001F6160">
        <w:t>магистральные улицы общегородского значения непрерывного движения – подъ</w:t>
      </w:r>
      <w:r w:rsidR="00FF0F35" w:rsidRPr="001F6160">
        <w:t>ездная дорога к Бугри</w:t>
      </w:r>
      <w:r w:rsidR="00FF0F35" w:rsidRPr="001F6160">
        <w:t>н</w:t>
      </w:r>
      <w:r w:rsidR="00FF0F35" w:rsidRPr="001F6160">
        <w:t>скому</w:t>
      </w:r>
      <w:r w:rsidRPr="001F6160">
        <w:t xml:space="preserve"> мосту через реку Обь и Советское шоссе, магистральные улицы общег</w:t>
      </w:r>
      <w:r w:rsidRPr="001F6160">
        <w:t>о</w:t>
      </w:r>
      <w:r w:rsidRPr="001F6160">
        <w:t>родского значения регулируемого движения – улицы Ватутина, Мира, Комс</w:t>
      </w:r>
      <w:r w:rsidRPr="001F6160">
        <w:t>о</w:t>
      </w:r>
      <w:r w:rsidRPr="001F6160">
        <w:t xml:space="preserve">мольская, </w:t>
      </w:r>
      <w:r w:rsidRPr="001F6160">
        <w:rPr>
          <w:szCs w:val="28"/>
        </w:rPr>
        <w:t>Тюменская,</w:t>
      </w:r>
      <w:r w:rsidR="00FF0F35" w:rsidRPr="001F6160">
        <w:t xml:space="preserve"> магистральные улицы</w:t>
      </w:r>
      <w:r w:rsidRPr="001F6160">
        <w:t xml:space="preserve"> районного значения – улицы </w:t>
      </w:r>
      <w:r w:rsidRPr="001F6160">
        <w:rPr>
          <w:szCs w:val="28"/>
        </w:rPr>
        <w:t xml:space="preserve">Оловозаводская, </w:t>
      </w:r>
      <w:r w:rsidRPr="001F6160">
        <w:rPr>
          <w:szCs w:val="28"/>
          <w:lang w:eastAsia="ar-SA"/>
        </w:rPr>
        <w:t>Саввы Кожевникова</w:t>
      </w:r>
      <w:r w:rsidRPr="001F6160">
        <w:rPr>
          <w:szCs w:val="28"/>
        </w:rPr>
        <w:t>, Чемская</w:t>
      </w:r>
      <w:r w:rsidR="00FF0F35" w:rsidRPr="001F6160">
        <w:t xml:space="preserve">, улицы в жилой застройке – улицы </w:t>
      </w:r>
      <w:r w:rsidR="00FF0F35" w:rsidRPr="001F6160">
        <w:lastRenderedPageBreak/>
        <w:t>Аникина, Урманова, Обогатительная, ХХ Партсъезда, Сержанта Коротаева, Чиг</w:t>
      </w:r>
      <w:r w:rsidR="00FF0F35" w:rsidRPr="001F6160">
        <w:t>о</w:t>
      </w:r>
      <w:r w:rsidR="00FF0F35" w:rsidRPr="001F6160">
        <w:t>рина,</w:t>
      </w:r>
      <w:r w:rsidRPr="001F6160">
        <w:t xml:space="preserve"> Герцена и другие, улицы и дороги в </w:t>
      </w:r>
      <w:r w:rsidR="00FF0F35" w:rsidRPr="001F6160">
        <w:t>научно-производственных, промы</w:t>
      </w:r>
      <w:r w:rsidR="00FF0F35" w:rsidRPr="001F6160">
        <w:t>ш</w:t>
      </w:r>
      <w:r w:rsidR="00FF0F35" w:rsidRPr="001F6160">
        <w:t>ленных и коммунально-складских районах.</w:t>
      </w:r>
      <w:r w:rsidRPr="001F6160">
        <w:t xml:space="preserve"> </w:t>
      </w:r>
    </w:p>
    <w:p w:rsidR="00D60409" w:rsidRPr="001F6160" w:rsidRDefault="000B7714" w:rsidP="00D82BD0">
      <w:pPr>
        <w:tabs>
          <w:tab w:val="left" w:pos="10440"/>
        </w:tabs>
        <w:autoSpaceDE w:val="0"/>
        <w:autoSpaceDN w:val="0"/>
        <w:adjustRightInd w:val="0"/>
        <w:outlineLvl w:val="3"/>
        <w:rPr>
          <w:rFonts w:eastAsia="Calibri"/>
          <w:lang w:eastAsia="en-US"/>
        </w:rPr>
      </w:pPr>
      <w:r w:rsidRPr="001F6160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В границах проекта планировки выделяются границы зон планируемого размещения объектов социально-культурного и коммунально-бытового назнач</w:t>
      </w:r>
      <w:r w:rsidRPr="001F6160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е</w:t>
      </w:r>
      <w:r w:rsidRPr="001F6160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 xml:space="preserve">ния, иных объектов капитального строительства: </w:t>
      </w:r>
      <w:r w:rsidR="00191B71" w:rsidRPr="001F6160">
        <w:rPr>
          <w:rFonts w:eastAsia="Calibri"/>
          <w:lang w:eastAsia="en-US"/>
        </w:rPr>
        <w:t>зона застройки жилыми д</w:t>
      </w:r>
      <w:r w:rsidR="00D60409" w:rsidRPr="001F6160">
        <w:rPr>
          <w:rFonts w:eastAsia="Calibri"/>
          <w:lang w:eastAsia="en-US"/>
        </w:rPr>
        <w:t>омами смешанной этажности,</w:t>
      </w:r>
      <w:r w:rsidR="00191B71" w:rsidRPr="001F6160">
        <w:rPr>
          <w:rFonts w:eastAsia="Calibri"/>
          <w:lang w:eastAsia="en-US"/>
        </w:rPr>
        <w:t xml:space="preserve"> зона застройки сре</w:t>
      </w:r>
      <w:r w:rsidR="00D60409" w:rsidRPr="001F6160">
        <w:rPr>
          <w:rFonts w:eastAsia="Calibri"/>
          <w:lang w:eastAsia="en-US"/>
        </w:rPr>
        <w:t>днеэтажными жилыми домами,</w:t>
      </w:r>
      <w:r w:rsidR="00191B71" w:rsidRPr="001F6160">
        <w:rPr>
          <w:rFonts w:eastAsia="Calibri"/>
          <w:lang w:eastAsia="en-US"/>
        </w:rPr>
        <w:t xml:space="preserve"> зона з</w:t>
      </w:r>
      <w:r w:rsidR="00191B71" w:rsidRPr="001F6160">
        <w:rPr>
          <w:rFonts w:eastAsia="Calibri"/>
          <w:lang w:eastAsia="en-US"/>
        </w:rPr>
        <w:t>а</w:t>
      </w:r>
      <w:r w:rsidR="00191B71" w:rsidRPr="001F6160">
        <w:rPr>
          <w:rFonts w:eastAsia="Calibri"/>
          <w:lang w:eastAsia="en-US"/>
        </w:rPr>
        <w:t>стройки малоэтажными жилыми до</w:t>
      </w:r>
      <w:r w:rsidR="00D60409" w:rsidRPr="001F6160">
        <w:rPr>
          <w:rFonts w:eastAsia="Calibri"/>
          <w:lang w:eastAsia="en-US"/>
        </w:rPr>
        <w:t>мами,</w:t>
      </w:r>
      <w:r w:rsidR="00191B71" w:rsidRPr="001F6160">
        <w:rPr>
          <w:rFonts w:eastAsia="Calibri"/>
          <w:lang w:eastAsia="en-US"/>
        </w:rPr>
        <w:t xml:space="preserve"> зона застройки индивидуальными ж</w:t>
      </w:r>
      <w:r w:rsidR="00191B71" w:rsidRPr="001F6160">
        <w:rPr>
          <w:rFonts w:eastAsia="Calibri"/>
          <w:lang w:eastAsia="en-US"/>
        </w:rPr>
        <w:t>и</w:t>
      </w:r>
      <w:r w:rsidR="00D60409" w:rsidRPr="001F6160">
        <w:rPr>
          <w:rFonts w:eastAsia="Calibri"/>
          <w:lang w:eastAsia="en-US"/>
        </w:rPr>
        <w:t>лыми домами,</w:t>
      </w:r>
      <w:r w:rsidR="00191B71" w:rsidRPr="001F6160">
        <w:rPr>
          <w:rFonts w:eastAsia="Calibri"/>
          <w:lang w:eastAsia="en-US"/>
        </w:rPr>
        <w:t xml:space="preserve"> зона объектов делового, общественного и коммерческого назнач</w:t>
      </w:r>
      <w:r w:rsidR="00191B71" w:rsidRPr="001F6160">
        <w:rPr>
          <w:rFonts w:eastAsia="Calibri"/>
          <w:lang w:eastAsia="en-US"/>
        </w:rPr>
        <w:t>е</w:t>
      </w:r>
      <w:r w:rsidR="00191B71" w:rsidRPr="001F6160">
        <w:rPr>
          <w:rFonts w:eastAsia="Calibri"/>
          <w:lang w:eastAsia="en-US"/>
        </w:rPr>
        <w:t>ния, в том числе многоэтажных жилых домов</w:t>
      </w:r>
      <w:r w:rsidR="00D60409" w:rsidRPr="001F6160">
        <w:rPr>
          <w:rFonts w:eastAsia="Calibri"/>
          <w:lang w:eastAsia="en-US"/>
        </w:rPr>
        <w:t>,</w:t>
      </w:r>
      <w:r w:rsidR="00191B71" w:rsidRPr="001F6160">
        <w:rPr>
          <w:rFonts w:eastAsia="Calibri"/>
          <w:lang w:eastAsia="en-US"/>
        </w:rPr>
        <w:t xml:space="preserve"> зона специализированной малоэтажной об</w:t>
      </w:r>
      <w:r w:rsidR="00D60409" w:rsidRPr="001F6160">
        <w:rPr>
          <w:rFonts w:eastAsia="Calibri"/>
          <w:lang w:eastAsia="en-US"/>
        </w:rPr>
        <w:t>щественной застройки,</w:t>
      </w:r>
      <w:r w:rsidR="00191B71" w:rsidRPr="001F6160">
        <w:rPr>
          <w:rFonts w:eastAsia="Calibri"/>
          <w:lang w:eastAsia="en-US"/>
        </w:rPr>
        <w:t xml:space="preserve"> зона специализированной средне- и мн</w:t>
      </w:r>
      <w:r w:rsidR="00191B71" w:rsidRPr="001F6160">
        <w:rPr>
          <w:rFonts w:eastAsia="Calibri"/>
          <w:lang w:eastAsia="en-US"/>
        </w:rPr>
        <w:t>о</w:t>
      </w:r>
      <w:r w:rsidR="00191B71" w:rsidRPr="001F6160">
        <w:rPr>
          <w:rFonts w:eastAsia="Calibri"/>
          <w:lang w:eastAsia="en-US"/>
        </w:rPr>
        <w:t xml:space="preserve">гоэтажной </w:t>
      </w:r>
      <w:r w:rsidR="00D60409" w:rsidRPr="001F6160">
        <w:rPr>
          <w:rFonts w:eastAsia="Calibri"/>
          <w:lang w:eastAsia="en-US"/>
        </w:rPr>
        <w:t>общественной застройки,</w:t>
      </w:r>
      <w:r w:rsidR="00191B71" w:rsidRPr="001F6160">
        <w:rPr>
          <w:rFonts w:eastAsia="Calibri"/>
          <w:lang w:eastAsia="en-US"/>
        </w:rPr>
        <w:t xml:space="preserve"> зона объектов среднего профессионального и высшего образования, научно-исследовательских организа</w:t>
      </w:r>
      <w:r w:rsidR="00D60409" w:rsidRPr="001F6160">
        <w:rPr>
          <w:rFonts w:eastAsia="Calibri"/>
          <w:lang w:eastAsia="en-US"/>
        </w:rPr>
        <w:t>ций,</w:t>
      </w:r>
      <w:r w:rsidR="00191B71" w:rsidRPr="001F6160">
        <w:rPr>
          <w:rFonts w:eastAsia="Calibri"/>
          <w:lang w:eastAsia="en-US"/>
        </w:rPr>
        <w:t xml:space="preserve"> зона объек</w:t>
      </w:r>
      <w:r w:rsidR="00D60409" w:rsidRPr="001F6160">
        <w:rPr>
          <w:rFonts w:eastAsia="Calibri"/>
          <w:lang w:eastAsia="en-US"/>
        </w:rPr>
        <w:t>тов здравоохранения,</w:t>
      </w:r>
      <w:r w:rsidR="00191B71" w:rsidRPr="001F6160">
        <w:rPr>
          <w:rFonts w:eastAsia="Calibri"/>
          <w:lang w:eastAsia="en-US"/>
        </w:rPr>
        <w:t xml:space="preserve"> зона объектов дошкольного, начального общего, основного о</w:t>
      </w:r>
      <w:r w:rsidR="00191B71" w:rsidRPr="001F6160">
        <w:rPr>
          <w:rFonts w:eastAsia="Calibri"/>
          <w:lang w:eastAsia="en-US"/>
        </w:rPr>
        <w:t>б</w:t>
      </w:r>
      <w:r w:rsidR="00191B71" w:rsidRPr="001F6160">
        <w:rPr>
          <w:rFonts w:eastAsia="Calibri"/>
          <w:lang w:eastAsia="en-US"/>
        </w:rPr>
        <w:t xml:space="preserve">щего </w:t>
      </w:r>
      <w:r w:rsidR="00D60409" w:rsidRPr="001F6160">
        <w:rPr>
          <w:rFonts w:eastAsia="Calibri"/>
          <w:lang w:eastAsia="en-US"/>
        </w:rPr>
        <w:t>и среднего общего образования,</w:t>
      </w:r>
      <w:r w:rsidR="00191B71" w:rsidRPr="001F6160">
        <w:rPr>
          <w:rFonts w:eastAsia="Calibri"/>
          <w:lang w:eastAsia="en-US"/>
        </w:rPr>
        <w:t xml:space="preserve"> зона объектов отдыха и оздоровле</w:t>
      </w:r>
      <w:r w:rsidR="00D60409" w:rsidRPr="001F6160">
        <w:rPr>
          <w:rFonts w:eastAsia="Calibri"/>
          <w:lang w:eastAsia="en-US"/>
        </w:rPr>
        <w:t>ния,</w:t>
      </w:r>
      <w:r w:rsidR="00191B71" w:rsidRPr="001F6160">
        <w:rPr>
          <w:rFonts w:eastAsia="Calibri"/>
          <w:lang w:eastAsia="en-US"/>
        </w:rPr>
        <w:t xml:space="preserve"> </w:t>
      </w:r>
      <w:r w:rsidR="00191B71" w:rsidRPr="001F6160">
        <w:t>зона объектов культуры и спорта</w:t>
      </w:r>
      <w:r w:rsidR="007F5C4F" w:rsidRPr="001F6160">
        <w:t>,</w:t>
      </w:r>
      <w:r w:rsidR="00191B71" w:rsidRPr="001F6160">
        <w:t xml:space="preserve"> </w:t>
      </w:r>
      <w:r w:rsidR="00191B71" w:rsidRPr="001F6160">
        <w:rPr>
          <w:rFonts w:eastAsia="Calibri"/>
          <w:lang w:eastAsia="en-US"/>
        </w:rPr>
        <w:t>зона производственной деятельности</w:t>
      </w:r>
      <w:r w:rsidR="00D60409" w:rsidRPr="001F6160">
        <w:rPr>
          <w:rFonts w:eastAsia="Calibri"/>
          <w:lang w:eastAsia="en-US"/>
        </w:rPr>
        <w:t>,</w:t>
      </w:r>
      <w:r w:rsidR="00191B71" w:rsidRPr="001F6160">
        <w:rPr>
          <w:rFonts w:eastAsia="Calibri"/>
          <w:lang w:eastAsia="en-US"/>
        </w:rPr>
        <w:t xml:space="preserve"> зона комм</w:t>
      </w:r>
      <w:r w:rsidR="00191B71" w:rsidRPr="001F6160">
        <w:rPr>
          <w:rFonts w:eastAsia="Calibri"/>
          <w:lang w:eastAsia="en-US"/>
        </w:rPr>
        <w:t>у</w:t>
      </w:r>
      <w:r w:rsidR="00191B71" w:rsidRPr="001F6160">
        <w:rPr>
          <w:rFonts w:eastAsia="Calibri"/>
          <w:lang w:eastAsia="en-US"/>
        </w:rPr>
        <w:t>нальных и складских объек</w:t>
      </w:r>
      <w:r w:rsidR="00D60409" w:rsidRPr="001F6160">
        <w:rPr>
          <w:rFonts w:eastAsia="Calibri"/>
          <w:lang w:eastAsia="en-US"/>
        </w:rPr>
        <w:t>тов,</w:t>
      </w:r>
      <w:r w:rsidR="00191B71" w:rsidRPr="001F6160">
        <w:rPr>
          <w:rFonts w:eastAsia="Calibri"/>
          <w:lang w:eastAsia="en-US"/>
        </w:rPr>
        <w:t xml:space="preserve"> зона сооружений и коммуникаций железнодоро</w:t>
      </w:r>
      <w:r w:rsidR="00191B71" w:rsidRPr="001F6160">
        <w:rPr>
          <w:rFonts w:eastAsia="Calibri"/>
          <w:lang w:eastAsia="en-US"/>
        </w:rPr>
        <w:t>ж</w:t>
      </w:r>
      <w:r w:rsidR="00191B71" w:rsidRPr="001F6160">
        <w:rPr>
          <w:rFonts w:eastAsia="Calibri"/>
          <w:lang w:eastAsia="en-US"/>
        </w:rPr>
        <w:t>ного транс</w:t>
      </w:r>
      <w:r w:rsidR="00D60409" w:rsidRPr="001F6160">
        <w:rPr>
          <w:rFonts w:eastAsia="Calibri"/>
          <w:lang w:eastAsia="en-US"/>
        </w:rPr>
        <w:t>порта,</w:t>
      </w:r>
      <w:r w:rsidR="00191B71" w:rsidRPr="001F6160">
        <w:rPr>
          <w:rFonts w:eastAsia="Calibri"/>
          <w:lang w:eastAsia="en-US"/>
        </w:rPr>
        <w:t xml:space="preserve"> зона</w:t>
      </w:r>
      <w:r w:rsidR="00D60409" w:rsidRPr="001F6160">
        <w:rPr>
          <w:rFonts w:eastAsia="Calibri"/>
          <w:lang w:eastAsia="en-US"/>
        </w:rPr>
        <w:t xml:space="preserve"> улично-дорожной сети,</w:t>
      </w:r>
      <w:r w:rsidR="00191B71" w:rsidRPr="001F6160">
        <w:rPr>
          <w:rFonts w:eastAsia="Calibri"/>
          <w:lang w:eastAsia="en-US"/>
        </w:rPr>
        <w:t xml:space="preserve"> зона объе</w:t>
      </w:r>
      <w:r w:rsidR="00D60409" w:rsidRPr="001F6160">
        <w:rPr>
          <w:rFonts w:eastAsia="Calibri"/>
          <w:lang w:eastAsia="en-US"/>
        </w:rPr>
        <w:t>ктов инженерной инфр</w:t>
      </w:r>
      <w:r w:rsidR="00D60409" w:rsidRPr="001F6160">
        <w:rPr>
          <w:rFonts w:eastAsia="Calibri"/>
          <w:lang w:eastAsia="en-US"/>
        </w:rPr>
        <w:t>а</w:t>
      </w:r>
      <w:r w:rsidR="00D60409" w:rsidRPr="001F6160">
        <w:rPr>
          <w:rFonts w:eastAsia="Calibri"/>
          <w:lang w:eastAsia="en-US"/>
        </w:rPr>
        <w:t>структуры, зона стоянок для легковых автомобилей.</w:t>
      </w:r>
    </w:p>
    <w:p w:rsidR="000B7714" w:rsidRPr="001F6160" w:rsidRDefault="00392E56" w:rsidP="00D82BD0">
      <w:pPr>
        <w:widowControl w:val="0"/>
        <w:autoSpaceDN w:val="0"/>
        <w:textAlignment w:val="baseline"/>
        <w:rPr>
          <w:rFonts w:eastAsia="Arial Unicode MS" w:cs="Mangal"/>
          <w:kern w:val="3"/>
          <w:sz w:val="24"/>
          <w:szCs w:val="24"/>
          <w:shd w:val="clear" w:color="auto" w:fill="FFFFFF"/>
          <w:lang w:eastAsia="hi-IN" w:bidi="hi-IN"/>
        </w:rPr>
      </w:pPr>
      <w:r w:rsidRPr="001F6160">
        <w:rPr>
          <w:rFonts w:eastAsia="Calibri"/>
          <w:lang w:eastAsia="en-US"/>
        </w:rPr>
        <w:t>Зона производственной деятельности и зон</w:t>
      </w:r>
      <w:r w:rsidR="007F5C4F" w:rsidRPr="001F6160">
        <w:rPr>
          <w:rFonts w:eastAsia="Calibri"/>
          <w:lang w:eastAsia="en-US"/>
        </w:rPr>
        <w:t>а</w:t>
      </w:r>
      <w:r w:rsidRPr="001F6160">
        <w:rPr>
          <w:rFonts w:eastAsia="Calibri"/>
          <w:lang w:eastAsia="en-US"/>
        </w:rPr>
        <w:t xml:space="preserve"> коммунальных и складских объектов</w:t>
      </w:r>
      <w:r w:rsidRPr="001F6160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 xml:space="preserve"> </w:t>
      </w:r>
      <w:r w:rsidR="000B7714" w:rsidRPr="001F6160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формируются на основе существующих территорий, занятых произво</w:t>
      </w:r>
      <w:r w:rsidR="000B7714" w:rsidRPr="001F6160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д</w:t>
      </w:r>
      <w:r w:rsidR="000B7714" w:rsidRPr="001F6160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ственными и комм</w:t>
      </w:r>
      <w:r w:rsidRPr="001F6160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унально-складскими объектами</w:t>
      </w:r>
      <w:r w:rsidR="000B7714" w:rsidRPr="001F6160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 xml:space="preserve">. Для упорядочения планировки и застройки </w:t>
      </w:r>
      <w:r w:rsidRPr="001F6160">
        <w:rPr>
          <w:rFonts w:eastAsia="Calibri"/>
          <w:lang w:eastAsia="en-US"/>
        </w:rPr>
        <w:t xml:space="preserve">зоны производственной деятельности и </w:t>
      </w:r>
      <w:r w:rsidR="007F5C4F" w:rsidRPr="001F6160">
        <w:rPr>
          <w:rFonts w:eastAsia="Calibri"/>
          <w:lang w:eastAsia="en-US"/>
        </w:rPr>
        <w:t xml:space="preserve">зоны </w:t>
      </w:r>
      <w:r w:rsidRPr="001F6160">
        <w:rPr>
          <w:rFonts w:eastAsia="Calibri"/>
          <w:lang w:eastAsia="en-US"/>
        </w:rPr>
        <w:t>коммунальных</w:t>
      </w:r>
      <w:r w:rsidR="007F5C4F" w:rsidRPr="001F6160">
        <w:rPr>
          <w:rFonts w:eastAsia="Calibri"/>
          <w:lang w:eastAsia="en-US"/>
        </w:rPr>
        <w:t xml:space="preserve"> и </w:t>
      </w:r>
      <w:r w:rsidRPr="001F6160">
        <w:rPr>
          <w:rFonts w:eastAsia="Calibri"/>
          <w:lang w:eastAsia="en-US"/>
        </w:rPr>
        <w:t>скла</w:t>
      </w:r>
      <w:r w:rsidRPr="001F6160">
        <w:rPr>
          <w:rFonts w:eastAsia="Calibri"/>
          <w:lang w:eastAsia="en-US"/>
        </w:rPr>
        <w:t>д</w:t>
      </w:r>
      <w:r w:rsidRPr="001F6160">
        <w:rPr>
          <w:rFonts w:eastAsia="Calibri"/>
          <w:lang w:eastAsia="en-US"/>
        </w:rPr>
        <w:t>ских объектов</w:t>
      </w:r>
      <w:r w:rsidRPr="001F6160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 xml:space="preserve">, уменьшения </w:t>
      </w:r>
      <w:r w:rsidR="00140534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санитарно-защитных</w:t>
      </w:r>
      <w:r w:rsidRPr="001F6160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 xml:space="preserve"> зон </w:t>
      </w:r>
      <w:r w:rsidR="00A53C2D" w:rsidRPr="001F6160">
        <w:rPr>
          <w:rFonts w:eastAsia="Calibri"/>
          <w:lang w:eastAsia="en-US"/>
        </w:rPr>
        <w:t>производственных</w:t>
      </w:r>
      <w:r w:rsidRPr="001F6160">
        <w:rPr>
          <w:rFonts w:eastAsia="Calibri"/>
          <w:lang w:eastAsia="en-US"/>
        </w:rPr>
        <w:t xml:space="preserve"> </w:t>
      </w:r>
      <w:r w:rsidR="00A53C2D" w:rsidRPr="001F6160">
        <w:rPr>
          <w:rFonts w:eastAsia="Calibri"/>
          <w:lang w:eastAsia="en-US"/>
        </w:rPr>
        <w:t>и комм</w:t>
      </w:r>
      <w:r w:rsidR="00A53C2D" w:rsidRPr="001F6160">
        <w:rPr>
          <w:rFonts w:eastAsia="Calibri"/>
          <w:lang w:eastAsia="en-US"/>
        </w:rPr>
        <w:t>у</w:t>
      </w:r>
      <w:r w:rsidR="00A53C2D" w:rsidRPr="001F6160">
        <w:rPr>
          <w:rFonts w:eastAsia="Calibri"/>
          <w:lang w:eastAsia="en-US"/>
        </w:rPr>
        <w:t>нальных-складских</w:t>
      </w:r>
      <w:r w:rsidR="00A53C2D" w:rsidRPr="001F6160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 xml:space="preserve"> </w:t>
      </w:r>
      <w:r w:rsidRPr="001F6160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 xml:space="preserve">объектов </w:t>
      </w:r>
      <w:r w:rsidR="000B7714" w:rsidRPr="001F6160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и создания условий для развития жилых и общес</w:t>
      </w:r>
      <w:r w:rsidR="000B7714" w:rsidRPr="001F6160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т</w:t>
      </w:r>
      <w:r w:rsidR="000B7714" w:rsidRPr="001F6160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 xml:space="preserve">венно-деловых зон на </w:t>
      </w:r>
      <w:r w:rsidR="00A53C2D" w:rsidRPr="001F6160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>производственных и коммунально-складских объектах</w:t>
      </w:r>
      <w:r w:rsidR="000B7714" w:rsidRPr="001F6160">
        <w:rPr>
          <w:rFonts w:eastAsia="Times New Roman CYR"/>
          <w:kern w:val="3"/>
          <w:szCs w:val="28"/>
          <w:shd w:val="clear" w:color="auto" w:fill="FFFFFF"/>
          <w:lang w:eastAsia="hi-IN" w:bidi="hi-IN"/>
        </w:rPr>
        <w:t xml:space="preserve"> должны предусматриваться реконструктивные мероприятия, приводящие к уменьшению объемов вредных выбросов, уменьшению размеров санитарно-защитных зон.</w:t>
      </w:r>
    </w:p>
    <w:p w:rsidR="000B7714" w:rsidRPr="001F6160" w:rsidRDefault="000B7714" w:rsidP="00D82BD0">
      <w:pPr>
        <w:rPr>
          <w:szCs w:val="28"/>
        </w:rPr>
      </w:pPr>
      <w:r w:rsidRPr="001F6160">
        <w:t xml:space="preserve">Планировочная структура </w:t>
      </w:r>
      <w:r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жилой зоны </w:t>
      </w:r>
      <w:r w:rsidRPr="001F6160">
        <w:t>получает развитие в северо-западной части планируемой территории на месте сущ</w:t>
      </w:r>
      <w:r w:rsidR="00A53C2D" w:rsidRPr="001F6160">
        <w:t>ествующих садовых участков –</w:t>
      </w:r>
      <w:r w:rsidRPr="001F6160">
        <w:t xml:space="preserve"> ква</w:t>
      </w:r>
      <w:r w:rsidRPr="001F6160">
        <w:t>р</w:t>
      </w:r>
      <w:r w:rsidRPr="001F6160">
        <w:t xml:space="preserve">талы </w:t>
      </w:r>
      <w:r w:rsidRPr="001F6160">
        <w:rPr>
          <w:rFonts w:ascii="Times New Roman CYR" w:eastAsia="Times New Roman CYR" w:hAnsi="Times New Roman CYR" w:cs="Times New Roman CYR"/>
        </w:rPr>
        <w:t>160.0</w:t>
      </w:r>
      <w:r w:rsidRPr="001F6160">
        <w:t xml:space="preserve">1.01.08, </w:t>
      </w:r>
      <w:r w:rsidRPr="001F6160">
        <w:rPr>
          <w:rFonts w:ascii="Times New Roman CYR" w:eastAsia="Times New Roman CYR" w:hAnsi="Times New Roman CYR" w:cs="Times New Roman CYR"/>
        </w:rPr>
        <w:t>160.0</w:t>
      </w:r>
      <w:r w:rsidRPr="001F6160">
        <w:t xml:space="preserve">1.01.09, </w:t>
      </w:r>
      <w:r w:rsidRPr="001F6160">
        <w:rPr>
          <w:rFonts w:ascii="Times New Roman CYR" w:eastAsia="Times New Roman CYR" w:hAnsi="Times New Roman CYR" w:cs="Times New Roman CYR"/>
        </w:rPr>
        <w:t>160.0</w:t>
      </w:r>
      <w:r w:rsidR="00A53C2D" w:rsidRPr="001F6160">
        <w:t>5.00.00 с</w:t>
      </w:r>
      <w:r w:rsidRPr="001F6160">
        <w:t xml:space="preserve"> застройкой</w:t>
      </w:r>
      <w:r w:rsidR="003512B1" w:rsidRPr="001F6160">
        <w:t xml:space="preserve"> жилыми домами см</w:t>
      </w:r>
      <w:r w:rsidR="003512B1" w:rsidRPr="001F6160">
        <w:t>е</w:t>
      </w:r>
      <w:r w:rsidR="003512B1" w:rsidRPr="001F6160">
        <w:t>ша</w:t>
      </w:r>
      <w:r w:rsidR="007F5C4F" w:rsidRPr="001F6160">
        <w:t>н</w:t>
      </w:r>
      <w:r w:rsidR="003512B1" w:rsidRPr="001F6160">
        <w:t>ной этажности</w:t>
      </w:r>
      <w:r w:rsidRPr="001F6160">
        <w:t>. Планировочная структура жилой зоны к юго-в</w:t>
      </w:r>
      <w:r w:rsidR="007F5C4F" w:rsidRPr="001F6160">
        <w:t>остоку от ул. </w:t>
      </w:r>
      <w:r w:rsidR="00406201" w:rsidRPr="001F6160">
        <w:t xml:space="preserve">Аникина </w:t>
      </w:r>
      <w:r w:rsidRPr="001F6160">
        <w:t>сохраняется с выдел</w:t>
      </w:r>
      <w:r w:rsidR="00406201" w:rsidRPr="001F6160">
        <w:t>ением красными линиями участков улиц местн</w:t>
      </w:r>
      <w:r w:rsidR="00406201" w:rsidRPr="001F6160">
        <w:t>о</w:t>
      </w:r>
      <w:r w:rsidR="00406201" w:rsidRPr="001F6160">
        <w:t xml:space="preserve">го значения в жилой застройке </w:t>
      </w:r>
      <w:r w:rsidR="002816B1" w:rsidRPr="001F6160">
        <w:t>–</w:t>
      </w:r>
      <w:r w:rsidR="00406201" w:rsidRPr="001F6160">
        <w:t xml:space="preserve"> </w:t>
      </w:r>
      <w:r w:rsidR="00140534">
        <w:t xml:space="preserve">улиц </w:t>
      </w:r>
      <w:r w:rsidR="002816B1" w:rsidRPr="001F6160">
        <w:t>Саввы Кожевникова, ХХ Партсъезда</w:t>
      </w:r>
      <w:r w:rsidR="00F70E14" w:rsidRPr="001F6160">
        <w:t>, О</w:t>
      </w:r>
      <w:r w:rsidR="002816B1" w:rsidRPr="001F6160">
        <w:t>б</w:t>
      </w:r>
      <w:r w:rsidR="002816B1" w:rsidRPr="001F6160">
        <w:t>о</w:t>
      </w:r>
      <w:r w:rsidR="002816B1" w:rsidRPr="001F6160">
        <w:t>гатительной</w:t>
      </w:r>
      <w:r w:rsidR="00F70E14" w:rsidRPr="001F6160">
        <w:t>, Урманова</w:t>
      </w:r>
      <w:r w:rsidR="002816B1" w:rsidRPr="001F6160">
        <w:t xml:space="preserve"> </w:t>
      </w:r>
      <w:r w:rsidRPr="001F6160">
        <w:t>между улицами Аникина и Оловозаводской по створам сущес</w:t>
      </w:r>
      <w:r w:rsidR="009A55F6" w:rsidRPr="001F6160">
        <w:t xml:space="preserve">твующих улиц в жилой застройке между </w:t>
      </w:r>
      <w:r w:rsidR="009A55F6" w:rsidRPr="001F6160">
        <w:rPr>
          <w:szCs w:val="28"/>
        </w:rPr>
        <w:t>кварталами</w:t>
      </w:r>
      <w:r w:rsidRPr="001F6160">
        <w:rPr>
          <w:szCs w:val="28"/>
        </w:rPr>
        <w:t xml:space="preserve"> </w:t>
      </w:r>
      <w:r w:rsidRPr="001F6160">
        <w:rPr>
          <w:szCs w:val="28"/>
          <w:lang w:eastAsia="ar-SA"/>
        </w:rPr>
        <w:t xml:space="preserve">160.01.01.01, </w:t>
      </w:r>
      <w:r w:rsidRPr="001F6160">
        <w:rPr>
          <w:rFonts w:ascii="Times New Roman CYR" w:eastAsia="Times New Roman CYR" w:hAnsi="Times New Roman CYR" w:cs="Times New Roman CYR"/>
          <w:szCs w:val="28"/>
          <w:lang w:eastAsia="ar-SA"/>
        </w:rPr>
        <w:t>160.0</w:t>
      </w:r>
      <w:r w:rsidRPr="001F6160">
        <w:rPr>
          <w:szCs w:val="28"/>
          <w:lang w:eastAsia="ar-SA"/>
        </w:rPr>
        <w:t xml:space="preserve">1.01.02, </w:t>
      </w:r>
      <w:r w:rsidRPr="001F6160">
        <w:rPr>
          <w:rFonts w:ascii="Times New Roman CYR" w:eastAsia="Times New Roman CYR" w:hAnsi="Times New Roman CYR" w:cs="Times New Roman CYR"/>
          <w:szCs w:val="28"/>
          <w:lang w:eastAsia="ar-SA"/>
        </w:rPr>
        <w:t>160.0</w:t>
      </w:r>
      <w:r w:rsidRPr="001F6160">
        <w:rPr>
          <w:szCs w:val="28"/>
          <w:lang w:eastAsia="ar-SA"/>
        </w:rPr>
        <w:t xml:space="preserve">1.01.03, </w:t>
      </w:r>
      <w:r w:rsidRPr="001F6160">
        <w:rPr>
          <w:rFonts w:ascii="Times New Roman CYR" w:eastAsia="Times New Roman CYR" w:hAnsi="Times New Roman CYR" w:cs="Times New Roman CYR"/>
          <w:szCs w:val="28"/>
          <w:lang w:eastAsia="ar-SA"/>
        </w:rPr>
        <w:t>160.0</w:t>
      </w:r>
      <w:r w:rsidRPr="001F6160">
        <w:rPr>
          <w:szCs w:val="28"/>
          <w:lang w:eastAsia="ar-SA"/>
        </w:rPr>
        <w:t xml:space="preserve">1.01.04, </w:t>
      </w:r>
      <w:r w:rsidRPr="001F6160">
        <w:rPr>
          <w:rFonts w:ascii="Times New Roman CYR" w:eastAsia="Times New Roman CYR" w:hAnsi="Times New Roman CYR" w:cs="Times New Roman CYR"/>
          <w:szCs w:val="28"/>
          <w:lang w:eastAsia="ar-SA"/>
        </w:rPr>
        <w:t>160.0</w:t>
      </w:r>
      <w:r w:rsidRPr="001F6160">
        <w:rPr>
          <w:szCs w:val="28"/>
          <w:lang w:eastAsia="ar-SA"/>
        </w:rPr>
        <w:t xml:space="preserve">1.01.05, </w:t>
      </w:r>
      <w:r w:rsidRPr="001F6160">
        <w:rPr>
          <w:rFonts w:ascii="Times New Roman CYR" w:eastAsia="Times New Roman CYR" w:hAnsi="Times New Roman CYR" w:cs="Times New Roman CYR"/>
          <w:szCs w:val="28"/>
          <w:lang w:eastAsia="ar-SA"/>
        </w:rPr>
        <w:t>160.0</w:t>
      </w:r>
      <w:r w:rsidRPr="001F6160">
        <w:rPr>
          <w:szCs w:val="28"/>
          <w:lang w:eastAsia="ar-SA"/>
        </w:rPr>
        <w:t xml:space="preserve">1.01.06, </w:t>
      </w:r>
      <w:r w:rsidRPr="001F6160">
        <w:rPr>
          <w:rFonts w:ascii="Times New Roman CYR" w:eastAsia="Times New Roman CYR" w:hAnsi="Times New Roman CYR" w:cs="Times New Roman CYR"/>
          <w:szCs w:val="28"/>
          <w:lang w:eastAsia="ar-SA"/>
        </w:rPr>
        <w:t>160.0</w:t>
      </w:r>
      <w:r w:rsidRPr="001F6160">
        <w:rPr>
          <w:szCs w:val="28"/>
          <w:lang w:eastAsia="ar-SA"/>
        </w:rPr>
        <w:t>1.01.07</w:t>
      </w:r>
      <w:r w:rsidRPr="001F6160">
        <w:rPr>
          <w:szCs w:val="28"/>
        </w:rPr>
        <w:t>.</w:t>
      </w:r>
    </w:p>
    <w:p w:rsidR="000B7714" w:rsidRPr="001F6160" w:rsidRDefault="000B7714" w:rsidP="00D82BD0">
      <w:r w:rsidRPr="001F6160">
        <w:t xml:space="preserve">В кварталах </w:t>
      </w:r>
      <w:r w:rsidRPr="001F6160">
        <w:rPr>
          <w:rFonts w:ascii="Times New Roman CYR" w:eastAsia="Times New Roman CYR" w:hAnsi="Times New Roman CYR" w:cs="Times New Roman CYR"/>
        </w:rPr>
        <w:t>160.0</w:t>
      </w:r>
      <w:r w:rsidRPr="001F6160">
        <w:t xml:space="preserve">1.01.01, </w:t>
      </w:r>
      <w:r w:rsidRPr="001F6160">
        <w:rPr>
          <w:rFonts w:ascii="Times New Roman CYR" w:eastAsia="Times New Roman CYR" w:hAnsi="Times New Roman CYR" w:cs="Times New Roman CYR"/>
        </w:rPr>
        <w:t>160.0</w:t>
      </w:r>
      <w:r w:rsidRPr="001F6160">
        <w:t xml:space="preserve">1.01.03, </w:t>
      </w:r>
      <w:r w:rsidRPr="001F6160">
        <w:rPr>
          <w:rFonts w:ascii="Times New Roman CYR" w:eastAsia="Times New Roman CYR" w:hAnsi="Times New Roman CYR" w:cs="Times New Roman CYR"/>
        </w:rPr>
        <w:t>160.0</w:t>
      </w:r>
      <w:r w:rsidR="003512B1" w:rsidRPr="001F6160">
        <w:t>1.01.04 существующая двух-трехэтажная</w:t>
      </w:r>
      <w:r w:rsidRPr="001F6160">
        <w:t xml:space="preserve"> жилая застройка подлежит сносу с последующим строительством </w:t>
      </w:r>
      <w:r w:rsidR="00353DA0" w:rsidRPr="001F6160">
        <w:t>жилых домов смешаной этажности</w:t>
      </w:r>
      <w:r w:rsidRPr="001F6160">
        <w:t>.</w:t>
      </w:r>
    </w:p>
    <w:p w:rsidR="000B7714" w:rsidRPr="001F6160" w:rsidRDefault="000B7714" w:rsidP="00D82BD0">
      <w:pPr>
        <w:rPr>
          <w:szCs w:val="28"/>
          <w:lang w:eastAsia="ar-SA"/>
        </w:rPr>
      </w:pPr>
      <w:r w:rsidRPr="001F6160">
        <w:t xml:space="preserve">В квартале </w:t>
      </w:r>
      <w:r w:rsidRPr="001F6160">
        <w:rPr>
          <w:rFonts w:ascii="Times New Roman CYR" w:eastAsia="Times New Roman CYR" w:hAnsi="Times New Roman CYR" w:cs="Times New Roman CYR"/>
        </w:rPr>
        <w:t>160.0</w:t>
      </w:r>
      <w:r w:rsidRPr="001F6160">
        <w:t xml:space="preserve">1.02.01 на свободных </w:t>
      </w:r>
      <w:r w:rsidRPr="001F6160">
        <w:rPr>
          <w:szCs w:val="28"/>
        </w:rPr>
        <w:t xml:space="preserve">земельных участках </w:t>
      </w:r>
      <w:r w:rsidRPr="001F6160">
        <w:rPr>
          <w:szCs w:val="28"/>
          <w:lang w:eastAsia="ar-SA"/>
        </w:rPr>
        <w:t>ведется проект</w:t>
      </w:r>
      <w:r w:rsidRPr="001F6160">
        <w:rPr>
          <w:szCs w:val="28"/>
          <w:lang w:eastAsia="ar-SA"/>
        </w:rPr>
        <w:t>и</w:t>
      </w:r>
      <w:r w:rsidRPr="001F6160">
        <w:rPr>
          <w:szCs w:val="28"/>
          <w:lang w:eastAsia="ar-SA"/>
        </w:rPr>
        <w:t>рование и строительство многоэтажной жилой застройки.</w:t>
      </w:r>
    </w:p>
    <w:p w:rsidR="000B7714" w:rsidRPr="001F6160" w:rsidRDefault="000B7714" w:rsidP="003A69BE">
      <w:pPr>
        <w:widowControl w:val="0"/>
        <w:rPr>
          <w:szCs w:val="28"/>
        </w:rPr>
      </w:pPr>
      <w:r w:rsidRPr="001F6160">
        <w:rPr>
          <w:szCs w:val="28"/>
        </w:rPr>
        <w:t>Учитывая в проекте планировки реальные темпы строительства и реконс</w:t>
      </w:r>
      <w:r w:rsidRPr="001F6160">
        <w:rPr>
          <w:szCs w:val="28"/>
        </w:rPr>
        <w:t>т</w:t>
      </w:r>
      <w:r w:rsidRPr="001F6160">
        <w:rPr>
          <w:szCs w:val="28"/>
        </w:rPr>
        <w:t>рукции жилой за</w:t>
      </w:r>
      <w:r w:rsidR="00353DA0" w:rsidRPr="001F6160">
        <w:rPr>
          <w:szCs w:val="28"/>
        </w:rPr>
        <w:t>стройки, а также действующие Правила землепользования и з</w:t>
      </w:r>
      <w:r w:rsidR="00353DA0" w:rsidRPr="001F6160">
        <w:rPr>
          <w:szCs w:val="28"/>
        </w:rPr>
        <w:t>а</w:t>
      </w:r>
      <w:r w:rsidR="00353DA0" w:rsidRPr="001F6160">
        <w:rPr>
          <w:szCs w:val="28"/>
        </w:rPr>
        <w:t>стройки города Новосибирска</w:t>
      </w:r>
      <w:r w:rsidRPr="001F6160">
        <w:rPr>
          <w:szCs w:val="28"/>
        </w:rPr>
        <w:t xml:space="preserve">, принято решение о сохранении основного массива </w:t>
      </w:r>
      <w:r w:rsidRPr="001F6160">
        <w:rPr>
          <w:szCs w:val="28"/>
        </w:rPr>
        <w:lastRenderedPageBreak/>
        <w:t>существующей индивидуаль</w:t>
      </w:r>
      <w:r w:rsidR="00353DA0" w:rsidRPr="001F6160">
        <w:rPr>
          <w:szCs w:val="28"/>
        </w:rPr>
        <w:t>ной жил</w:t>
      </w:r>
      <w:r w:rsidRPr="001F6160">
        <w:rPr>
          <w:szCs w:val="28"/>
        </w:rPr>
        <w:t xml:space="preserve">ой застройки в квартале 160.01.02.04. </w:t>
      </w:r>
    </w:p>
    <w:p w:rsidR="000B7714" w:rsidRPr="001F6160" w:rsidRDefault="000B7714" w:rsidP="00D82BD0">
      <w:r w:rsidRPr="001F6160">
        <w:t xml:space="preserve">В квартале </w:t>
      </w:r>
      <w:r w:rsidRPr="001F6160">
        <w:rPr>
          <w:rFonts w:ascii="Times New Roman CYR" w:eastAsia="Times New Roman CYR" w:hAnsi="Times New Roman CYR" w:cs="Times New Roman CYR"/>
        </w:rPr>
        <w:t>160.0</w:t>
      </w:r>
      <w:r w:rsidRPr="001F6160">
        <w:t xml:space="preserve">2.01.01 существующая индивидуальная </w:t>
      </w:r>
      <w:r w:rsidR="007D7BC3" w:rsidRPr="001F6160">
        <w:t xml:space="preserve">жилая </w:t>
      </w:r>
      <w:r w:rsidRPr="001F6160">
        <w:t>застройка и малоэтажная многоквартирная жилая застройка предусматриваются к сносу с п</w:t>
      </w:r>
      <w:r w:rsidRPr="001F6160">
        <w:t>о</w:t>
      </w:r>
      <w:r w:rsidRPr="001F6160">
        <w:t>следующим строительством на их месте многоэтажной жилой застройки.</w:t>
      </w:r>
    </w:p>
    <w:p w:rsidR="000B7714" w:rsidRPr="001F6160" w:rsidRDefault="000B7714" w:rsidP="00D82BD0">
      <w:pPr>
        <w:widowControl w:val="0"/>
        <w:autoSpaceDN w:val="0"/>
        <w:textAlignment w:val="baseline"/>
        <w:rPr>
          <w:rFonts w:eastAsia="Arial Unicode MS" w:cs="Mangal"/>
          <w:kern w:val="3"/>
          <w:sz w:val="24"/>
          <w:szCs w:val="24"/>
          <w:shd w:val="clear" w:color="auto" w:fill="FFFFFF"/>
          <w:lang w:eastAsia="hi-IN" w:bidi="hi-IN"/>
        </w:rPr>
      </w:pPr>
      <w:r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В структуре застройки кварталов размещаются общеобразовательные орг</w:t>
      </w:r>
      <w:r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а</w:t>
      </w:r>
      <w:r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низации и дошкольные общеобразовательные организации.</w:t>
      </w:r>
    </w:p>
    <w:p w:rsidR="000B7714" w:rsidRPr="001F6160" w:rsidRDefault="005171C3" w:rsidP="00D82BD0">
      <w:pPr>
        <w:pStyle w:val="1"/>
        <w:tabs>
          <w:tab w:val="left" w:pos="2019"/>
        </w:tabs>
        <w:snapToGrid w:val="0"/>
        <w:spacing w:before="0" w:after="0"/>
        <w:jc w:val="both"/>
        <w:rPr>
          <w:b w:val="0"/>
        </w:rPr>
      </w:pPr>
      <w:r w:rsidRPr="001F6160">
        <w:rPr>
          <w:b w:val="0"/>
        </w:rPr>
        <w:t>Планируемая</w:t>
      </w:r>
      <w:r w:rsidR="00377C02" w:rsidRPr="001F6160">
        <w:rPr>
          <w:b w:val="0"/>
        </w:rPr>
        <w:t xml:space="preserve"> система объектов</w:t>
      </w:r>
      <w:r w:rsidR="000B7714" w:rsidRPr="001F6160">
        <w:rPr>
          <w:b w:val="0"/>
        </w:rPr>
        <w:t xml:space="preserve"> </w:t>
      </w:r>
      <w:r w:rsidR="00B442BE" w:rsidRPr="001F6160">
        <w:rPr>
          <w:b w:val="0"/>
        </w:rPr>
        <w:t>социально</w:t>
      </w:r>
      <w:r w:rsidR="00140534">
        <w:rPr>
          <w:b w:val="0"/>
        </w:rPr>
        <w:t>-</w:t>
      </w:r>
      <w:r w:rsidR="00B442BE" w:rsidRPr="001F6160">
        <w:rPr>
          <w:b w:val="0"/>
        </w:rPr>
        <w:t>культурного и коммунально</w:t>
      </w:r>
      <w:r w:rsidR="00140534">
        <w:rPr>
          <w:b w:val="0"/>
        </w:rPr>
        <w:t>-</w:t>
      </w:r>
      <w:r w:rsidR="00B442BE" w:rsidRPr="001F6160">
        <w:rPr>
          <w:b w:val="0"/>
        </w:rPr>
        <w:t xml:space="preserve">бытового </w:t>
      </w:r>
      <w:r w:rsidR="00C25B39" w:rsidRPr="001F6160">
        <w:rPr>
          <w:b w:val="0"/>
        </w:rPr>
        <w:t>назначения</w:t>
      </w:r>
      <w:r w:rsidR="00B442BE" w:rsidRPr="001F6160">
        <w:rPr>
          <w:b w:val="0"/>
        </w:rPr>
        <w:t xml:space="preserve"> </w:t>
      </w:r>
      <w:r w:rsidR="008D52BB" w:rsidRPr="001F6160">
        <w:rPr>
          <w:b w:val="0"/>
        </w:rPr>
        <w:t>проектируется</w:t>
      </w:r>
      <w:r w:rsidR="00B442BE" w:rsidRPr="001F6160">
        <w:rPr>
          <w:b w:val="0"/>
        </w:rPr>
        <w:t xml:space="preserve"> ступенчатой</w:t>
      </w:r>
      <w:r w:rsidR="000B7714" w:rsidRPr="001F6160">
        <w:rPr>
          <w:b w:val="0"/>
        </w:rPr>
        <w:t xml:space="preserve"> и формируется объектами г</w:t>
      </w:r>
      <w:r w:rsidR="000B7714" w:rsidRPr="001F6160">
        <w:rPr>
          <w:b w:val="0"/>
        </w:rPr>
        <w:t>о</w:t>
      </w:r>
      <w:r w:rsidR="000B7714" w:rsidRPr="001F6160">
        <w:rPr>
          <w:b w:val="0"/>
        </w:rPr>
        <w:t xml:space="preserve">родского, районного и микрорайонного значения. Объекты </w:t>
      </w:r>
      <w:r w:rsidR="00B442BE" w:rsidRPr="001F6160">
        <w:rPr>
          <w:b w:val="0"/>
        </w:rPr>
        <w:t>социально</w:t>
      </w:r>
      <w:r w:rsidR="00140534">
        <w:rPr>
          <w:b w:val="0"/>
        </w:rPr>
        <w:t>-</w:t>
      </w:r>
      <w:r w:rsidR="00B442BE" w:rsidRPr="001F6160">
        <w:rPr>
          <w:b w:val="0"/>
        </w:rPr>
        <w:t>культурного и коммунально</w:t>
      </w:r>
      <w:r w:rsidR="00140534">
        <w:rPr>
          <w:b w:val="0"/>
        </w:rPr>
        <w:t>-</w:t>
      </w:r>
      <w:r w:rsidR="00B442BE" w:rsidRPr="001F6160">
        <w:rPr>
          <w:b w:val="0"/>
        </w:rPr>
        <w:t xml:space="preserve">бытового </w:t>
      </w:r>
      <w:r w:rsidR="00C25B39" w:rsidRPr="001F6160">
        <w:rPr>
          <w:b w:val="0"/>
        </w:rPr>
        <w:t>назначения</w:t>
      </w:r>
      <w:r w:rsidR="000B7714" w:rsidRPr="001F6160">
        <w:rPr>
          <w:b w:val="0"/>
        </w:rPr>
        <w:t xml:space="preserve"> городского и районного знач</w:t>
      </w:r>
      <w:r w:rsidR="000B7714" w:rsidRPr="001F6160">
        <w:rPr>
          <w:b w:val="0"/>
        </w:rPr>
        <w:t>е</w:t>
      </w:r>
      <w:r w:rsidR="000B7714" w:rsidRPr="001F6160">
        <w:rPr>
          <w:b w:val="0"/>
        </w:rPr>
        <w:t xml:space="preserve">ния размещаются на территории общественно-деловых зон вдоль </w:t>
      </w:r>
      <w:r w:rsidR="00C25B39" w:rsidRPr="001F6160">
        <w:rPr>
          <w:b w:val="0"/>
        </w:rPr>
        <w:t>магистральных дорог общегородского и районного значения</w:t>
      </w:r>
      <w:r w:rsidR="000B7714" w:rsidRPr="001F6160">
        <w:rPr>
          <w:b w:val="0"/>
        </w:rPr>
        <w:t>.</w:t>
      </w:r>
    </w:p>
    <w:p w:rsidR="000B7714" w:rsidRPr="001F6160" w:rsidRDefault="000B7714" w:rsidP="00D82BD0">
      <w:pPr>
        <w:pStyle w:val="1"/>
        <w:tabs>
          <w:tab w:val="left" w:pos="2019"/>
        </w:tabs>
        <w:snapToGrid w:val="0"/>
        <w:spacing w:before="0" w:after="0"/>
        <w:jc w:val="both"/>
        <w:rPr>
          <w:b w:val="0"/>
        </w:rPr>
      </w:pPr>
      <w:r w:rsidRPr="001F6160">
        <w:rPr>
          <w:b w:val="0"/>
        </w:rPr>
        <w:t xml:space="preserve">Выполнять роль центра планируемой территории будут проектируемые комплексы объектов </w:t>
      </w:r>
      <w:r w:rsidR="00962982" w:rsidRPr="001F6160">
        <w:rPr>
          <w:b w:val="0"/>
        </w:rPr>
        <w:t>социально</w:t>
      </w:r>
      <w:r w:rsidR="00140534">
        <w:rPr>
          <w:b w:val="0"/>
        </w:rPr>
        <w:t>-</w:t>
      </w:r>
      <w:r w:rsidR="00962982" w:rsidRPr="001F6160">
        <w:rPr>
          <w:b w:val="0"/>
        </w:rPr>
        <w:t>культурного и коммунально</w:t>
      </w:r>
      <w:r w:rsidR="00140534">
        <w:rPr>
          <w:b w:val="0"/>
        </w:rPr>
        <w:t>-</w:t>
      </w:r>
      <w:r w:rsidR="00962982" w:rsidRPr="001F6160">
        <w:rPr>
          <w:b w:val="0"/>
        </w:rPr>
        <w:t xml:space="preserve">бытового </w:t>
      </w:r>
      <w:r w:rsidR="00C25B39" w:rsidRPr="001F6160">
        <w:rPr>
          <w:b w:val="0"/>
        </w:rPr>
        <w:t>назначения</w:t>
      </w:r>
      <w:r w:rsidR="00962982" w:rsidRPr="001F6160">
        <w:rPr>
          <w:b w:val="0"/>
        </w:rPr>
        <w:t xml:space="preserve"> </w:t>
      </w:r>
      <w:r w:rsidRPr="001F6160">
        <w:rPr>
          <w:b w:val="0"/>
        </w:rPr>
        <w:t xml:space="preserve">в </w:t>
      </w:r>
      <w:r w:rsidR="00385739" w:rsidRPr="001F6160">
        <w:rPr>
          <w:b w:val="0"/>
        </w:rPr>
        <w:t>кварталах</w:t>
      </w:r>
      <w:r w:rsidRPr="001F6160">
        <w:rPr>
          <w:b w:val="0"/>
        </w:rPr>
        <w:t xml:space="preserve"> </w:t>
      </w:r>
      <w:r w:rsidRPr="001F6160">
        <w:rPr>
          <w:rFonts w:ascii="Times New Roman CYR" w:eastAsia="Times New Roman CYR" w:hAnsi="Times New Roman CYR" w:cs="Times New Roman CYR"/>
          <w:b w:val="0"/>
        </w:rPr>
        <w:t>160.0</w:t>
      </w:r>
      <w:r w:rsidRPr="001F6160">
        <w:rPr>
          <w:b w:val="0"/>
        </w:rPr>
        <w:t xml:space="preserve">1.01.07, </w:t>
      </w:r>
      <w:r w:rsidRPr="001F6160">
        <w:rPr>
          <w:rFonts w:ascii="Times New Roman CYR" w:eastAsia="Times New Roman CYR" w:hAnsi="Times New Roman CYR" w:cs="Times New Roman CYR"/>
          <w:b w:val="0"/>
        </w:rPr>
        <w:t>160.0</w:t>
      </w:r>
      <w:r w:rsidR="00385739" w:rsidRPr="001F6160">
        <w:rPr>
          <w:b w:val="0"/>
        </w:rPr>
        <w:t>3.00.03 по ул. Комсомольской</w:t>
      </w:r>
      <w:r w:rsidRPr="001F6160">
        <w:rPr>
          <w:b w:val="0"/>
        </w:rPr>
        <w:t xml:space="preserve">, а роль подцентра будут выполнять существующие </w:t>
      </w:r>
      <w:r w:rsidR="00385739" w:rsidRPr="001F6160">
        <w:rPr>
          <w:b w:val="0"/>
        </w:rPr>
        <w:t>объекты социально</w:t>
      </w:r>
      <w:r w:rsidR="00140534">
        <w:rPr>
          <w:b w:val="0"/>
        </w:rPr>
        <w:t>-</w:t>
      </w:r>
      <w:r w:rsidR="00385739" w:rsidRPr="001F6160">
        <w:rPr>
          <w:b w:val="0"/>
        </w:rPr>
        <w:t>культурного и коммунально</w:t>
      </w:r>
      <w:r w:rsidR="00140534">
        <w:rPr>
          <w:b w:val="0"/>
        </w:rPr>
        <w:t>-</w:t>
      </w:r>
      <w:r w:rsidR="00385739" w:rsidRPr="001F6160">
        <w:rPr>
          <w:b w:val="0"/>
        </w:rPr>
        <w:t xml:space="preserve">бытового </w:t>
      </w:r>
      <w:r w:rsidR="00B25680" w:rsidRPr="001F6160">
        <w:rPr>
          <w:b w:val="0"/>
        </w:rPr>
        <w:t>назначения</w:t>
      </w:r>
      <w:r w:rsidRPr="001F6160">
        <w:rPr>
          <w:b w:val="0"/>
        </w:rPr>
        <w:t xml:space="preserve">, расположенные </w:t>
      </w:r>
      <w:r w:rsidRPr="001F6160">
        <w:rPr>
          <w:b w:val="0"/>
          <w:bCs/>
        </w:rPr>
        <w:t xml:space="preserve">в кварталах </w:t>
      </w:r>
      <w:r w:rsidRPr="001F6160">
        <w:rPr>
          <w:rFonts w:ascii="Times New Roman CYR" w:eastAsia="Times New Roman CYR" w:hAnsi="Times New Roman CYR" w:cs="Times New Roman CYR"/>
          <w:b w:val="0"/>
        </w:rPr>
        <w:t>160.0</w:t>
      </w:r>
      <w:r w:rsidRPr="001F6160">
        <w:rPr>
          <w:b w:val="0"/>
          <w:bCs/>
        </w:rPr>
        <w:t xml:space="preserve">1.02.04, </w:t>
      </w:r>
      <w:r w:rsidRPr="001F6160">
        <w:rPr>
          <w:rFonts w:ascii="Times New Roman CYR" w:eastAsia="Times New Roman CYR" w:hAnsi="Times New Roman CYR" w:cs="Times New Roman CYR"/>
          <w:b w:val="0"/>
        </w:rPr>
        <w:t>160.0</w:t>
      </w:r>
      <w:r w:rsidRPr="001F6160">
        <w:rPr>
          <w:b w:val="0"/>
          <w:bCs/>
        </w:rPr>
        <w:t xml:space="preserve">1.02.05, </w:t>
      </w:r>
      <w:r w:rsidRPr="001F6160">
        <w:rPr>
          <w:rFonts w:ascii="Times New Roman CYR" w:eastAsia="Times New Roman CYR" w:hAnsi="Times New Roman CYR" w:cs="Times New Roman CYR"/>
          <w:b w:val="0"/>
        </w:rPr>
        <w:t>160.0</w:t>
      </w:r>
      <w:r w:rsidRPr="001F6160">
        <w:rPr>
          <w:b w:val="0"/>
          <w:bCs/>
        </w:rPr>
        <w:t>2.01.02</w:t>
      </w:r>
      <w:r w:rsidR="00140534" w:rsidRPr="00140534">
        <w:rPr>
          <w:b w:val="0"/>
        </w:rPr>
        <w:t xml:space="preserve"> </w:t>
      </w:r>
      <w:r w:rsidR="00140534" w:rsidRPr="001F6160">
        <w:rPr>
          <w:b w:val="0"/>
        </w:rPr>
        <w:t>по ул. Комсомольской</w:t>
      </w:r>
      <w:r w:rsidRPr="001F6160">
        <w:rPr>
          <w:b w:val="0"/>
        </w:rPr>
        <w:t>.</w:t>
      </w:r>
    </w:p>
    <w:p w:rsidR="000B7714" w:rsidRPr="001F6160" w:rsidRDefault="00F23256" w:rsidP="00D82BD0">
      <w:r w:rsidRPr="001F6160">
        <w:t>Планируется з</w:t>
      </w:r>
      <w:r w:rsidR="000B7714" w:rsidRPr="001F6160">
        <w:t>он</w:t>
      </w:r>
      <w:r w:rsidRPr="001F6160">
        <w:t>а</w:t>
      </w:r>
      <w:r w:rsidR="000B7714" w:rsidRPr="001F6160">
        <w:t xml:space="preserve"> </w:t>
      </w:r>
      <w:r w:rsidR="00DB15D8" w:rsidRPr="001F6160">
        <w:t>объектов культуры и спорта</w:t>
      </w:r>
      <w:r w:rsidRPr="001F6160">
        <w:t xml:space="preserve"> </w:t>
      </w:r>
      <w:r w:rsidR="000B7714" w:rsidRPr="001F6160">
        <w:t>по ул. Аники</w:t>
      </w:r>
      <w:r w:rsidR="0075285D" w:rsidRPr="001F6160">
        <w:t>на, формирую</w:t>
      </w:r>
      <w:r w:rsidR="0075285D" w:rsidRPr="001F6160">
        <w:t>т</w:t>
      </w:r>
      <w:r w:rsidR="0075285D" w:rsidRPr="001F6160">
        <w:t>ся</w:t>
      </w:r>
      <w:r w:rsidR="00DB15D8" w:rsidRPr="001F6160">
        <w:t xml:space="preserve"> </w:t>
      </w:r>
      <w:r w:rsidR="000B7714" w:rsidRPr="001F6160">
        <w:t>зоны</w:t>
      </w:r>
      <w:r w:rsidR="00DB15D8" w:rsidRPr="001F6160">
        <w:t xml:space="preserve"> объектов культуры и спорта</w:t>
      </w:r>
      <w:r w:rsidR="000B7714" w:rsidRPr="001F6160">
        <w:t xml:space="preserve"> у пересечения ул. Комсомольской с продо</w:t>
      </w:r>
      <w:r w:rsidR="000B7714" w:rsidRPr="001F6160">
        <w:t>л</w:t>
      </w:r>
      <w:r w:rsidR="000B7714" w:rsidRPr="001F6160">
        <w:t>жением Со</w:t>
      </w:r>
      <w:r w:rsidR="0075285D" w:rsidRPr="001F6160">
        <w:t xml:space="preserve">ветского </w:t>
      </w:r>
      <w:r w:rsidR="00EF327A" w:rsidRPr="001F6160">
        <w:t>шоссе на север</w:t>
      </w:r>
      <w:r w:rsidR="000B7714" w:rsidRPr="001F6160">
        <w:t>.</w:t>
      </w:r>
    </w:p>
    <w:p w:rsidR="000B7714" w:rsidRPr="001F6160" w:rsidRDefault="000B7714" w:rsidP="00D82BD0">
      <w:r w:rsidRPr="001F6160">
        <w:t>Проектом планировки предлагается формирование новых участков озел</w:t>
      </w:r>
      <w:r w:rsidRPr="001F6160">
        <w:t>е</w:t>
      </w:r>
      <w:r w:rsidRPr="001F6160">
        <w:t>не</w:t>
      </w:r>
      <w:r w:rsidR="00962982" w:rsidRPr="001F6160">
        <w:t>нных территорий</w:t>
      </w:r>
      <w:r w:rsidRPr="001F6160">
        <w:t xml:space="preserve"> общего пользования – озеленение проектируемой набережной реки Оби, буль</w:t>
      </w:r>
      <w:r w:rsidR="00962982" w:rsidRPr="001F6160">
        <w:t>вара по центру ул. </w:t>
      </w:r>
      <w:r w:rsidRPr="001F6160">
        <w:t xml:space="preserve">Комсомольской, расширение территории парка культуры и отдыха «Бугринская роща» </w:t>
      </w:r>
      <w:r w:rsidR="00472327" w:rsidRPr="001F6160">
        <w:t xml:space="preserve">в составе городских лесов </w:t>
      </w:r>
      <w:r w:rsidRPr="001F6160">
        <w:t>за счет земел</w:t>
      </w:r>
      <w:r w:rsidRPr="001F6160">
        <w:t>ь</w:t>
      </w:r>
      <w:r w:rsidRPr="001F6160">
        <w:t>ных участков в прибрежной зоне реки Оби.</w:t>
      </w:r>
    </w:p>
    <w:p w:rsidR="000B7714" w:rsidRDefault="003D38EC" w:rsidP="00D82BD0">
      <w:pPr>
        <w:rPr>
          <w:szCs w:val="28"/>
        </w:rPr>
      </w:pPr>
      <w:r w:rsidRPr="001F6160">
        <w:rPr>
          <w:szCs w:val="28"/>
        </w:rPr>
        <w:t>Акваторию реки Оби предполагается использовать как рекреационную      зону.</w:t>
      </w:r>
    </w:p>
    <w:p w:rsidR="00516D07" w:rsidRPr="001F6160" w:rsidRDefault="00516D07" w:rsidP="00516D07">
      <w:pPr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</w:p>
    <w:p w:rsidR="000B7714" w:rsidRPr="001F6160" w:rsidRDefault="000B7714" w:rsidP="000B7714">
      <w:pPr>
        <w:widowControl w:val="0"/>
        <w:suppressAutoHyphens/>
        <w:autoSpaceDN w:val="0"/>
        <w:ind w:firstLine="0"/>
        <w:jc w:val="center"/>
        <w:textAlignment w:val="baseline"/>
        <w:rPr>
          <w:rFonts w:eastAsia="Arial Unicode MS" w:cs="Mangal"/>
          <w:kern w:val="3"/>
          <w:sz w:val="24"/>
          <w:szCs w:val="24"/>
          <w:shd w:val="clear" w:color="auto" w:fill="FFFFFF"/>
          <w:lang w:eastAsia="hi-IN" w:bidi="hi-IN"/>
        </w:rPr>
      </w:pPr>
      <w:r w:rsidRPr="001F6160">
        <w:rPr>
          <w:rFonts w:eastAsia="Arial Unicode MS"/>
          <w:b/>
          <w:kern w:val="3"/>
          <w:szCs w:val="28"/>
          <w:shd w:val="clear" w:color="auto" w:fill="FFFFFF"/>
          <w:lang w:eastAsia="hi-IN" w:bidi="hi-IN"/>
        </w:rPr>
        <w:t>2.2. Жилищная и социальная сферы</w:t>
      </w:r>
    </w:p>
    <w:p w:rsidR="000B7714" w:rsidRPr="001F6160" w:rsidRDefault="000B7714" w:rsidP="000B7714">
      <w:pPr>
        <w:widowControl w:val="0"/>
        <w:suppressAutoHyphens/>
        <w:autoSpaceDN w:val="0"/>
        <w:jc w:val="center"/>
        <w:textAlignment w:val="baseline"/>
        <w:rPr>
          <w:rFonts w:eastAsia="Arial Unicode MS" w:cs="Mangal"/>
          <w:kern w:val="3"/>
          <w:szCs w:val="28"/>
          <w:shd w:val="clear" w:color="auto" w:fill="FFFFFF"/>
          <w:lang w:eastAsia="hi-IN" w:bidi="hi-IN"/>
        </w:rPr>
      </w:pPr>
    </w:p>
    <w:p w:rsidR="00411528" w:rsidRPr="001F6160" w:rsidRDefault="000B7714" w:rsidP="000B7714">
      <w:pPr>
        <w:widowControl w:val="0"/>
        <w:suppressAutoHyphens/>
        <w:autoSpaceDN w:val="0"/>
        <w:ind w:firstLine="720"/>
        <w:textAlignment w:val="baseline"/>
        <w:rPr>
          <w:szCs w:val="28"/>
        </w:rPr>
      </w:pPr>
      <w:r w:rsidRPr="001F6160">
        <w:rPr>
          <w:kern w:val="3"/>
          <w:szCs w:val="28"/>
          <w:shd w:val="clear" w:color="auto" w:fill="FFFFFF"/>
          <w:lang w:eastAsia="ar-SA" w:bidi="hi-IN"/>
        </w:rPr>
        <w:t xml:space="preserve">На расчетный срок существующая многоэтажная и среднеэтажная жилая застройка сохраняется. Сохраняется также застройка индивидуальными жилыми домами в квартале </w:t>
      </w:r>
      <w:r w:rsidR="00411528" w:rsidRPr="001F6160">
        <w:rPr>
          <w:szCs w:val="28"/>
        </w:rPr>
        <w:t>160.01.02.04.</w:t>
      </w:r>
    </w:p>
    <w:p w:rsidR="00597749" w:rsidRDefault="008F6EEE" w:rsidP="000B7714">
      <w:pPr>
        <w:widowControl w:val="0"/>
        <w:suppressAutoHyphens/>
        <w:autoSpaceDN w:val="0"/>
        <w:ind w:firstLine="720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1F6160">
        <w:rPr>
          <w:kern w:val="3"/>
          <w:szCs w:val="28"/>
          <w:shd w:val="clear" w:color="auto" w:fill="FFFFFF"/>
          <w:lang w:eastAsia="ar-SA" w:bidi="hi-IN"/>
        </w:rPr>
        <w:t>Предусматрива</w:t>
      </w:r>
      <w:r w:rsidR="000B7714" w:rsidRPr="001F6160">
        <w:rPr>
          <w:kern w:val="3"/>
          <w:szCs w:val="28"/>
          <w:shd w:val="clear" w:color="auto" w:fill="FFFFFF"/>
          <w:lang w:eastAsia="ar-SA" w:bidi="hi-IN"/>
        </w:rPr>
        <w:t>ется снос</w:t>
      </w:r>
      <w:r w:rsidR="00140534">
        <w:rPr>
          <w:kern w:val="3"/>
          <w:szCs w:val="28"/>
          <w:shd w:val="clear" w:color="auto" w:fill="FFFFFF"/>
          <w:lang w:eastAsia="ar-SA" w:bidi="hi-IN"/>
        </w:rPr>
        <w:t>:</w:t>
      </w:r>
      <w:r w:rsidR="000B7714" w:rsidRPr="001F6160">
        <w:rPr>
          <w:kern w:val="3"/>
          <w:szCs w:val="28"/>
          <w:shd w:val="clear" w:color="auto" w:fill="FFFFFF"/>
          <w:lang w:eastAsia="ar-SA" w:bidi="hi-IN"/>
        </w:rPr>
        <w:t xml:space="preserve"> </w:t>
      </w:r>
    </w:p>
    <w:p w:rsidR="00972700" w:rsidRDefault="000B7714" w:rsidP="000B7714">
      <w:pPr>
        <w:widowControl w:val="0"/>
        <w:suppressAutoHyphens/>
        <w:autoSpaceDN w:val="0"/>
        <w:ind w:firstLine="720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1F6160">
        <w:rPr>
          <w:kern w:val="3"/>
          <w:szCs w:val="28"/>
          <w:shd w:val="clear" w:color="auto" w:fill="FFFFFF"/>
          <w:lang w:eastAsia="ar-SA" w:bidi="hi-IN"/>
        </w:rPr>
        <w:t xml:space="preserve">малоэтажных многоквартирных жилых домов в кварталах </w:t>
      </w:r>
      <w:r w:rsidRPr="001F6160">
        <w:rPr>
          <w:szCs w:val="28"/>
        </w:rPr>
        <w:t>160.01.01.01, 160.01.01.03, 160.01.01.04</w:t>
      </w:r>
      <w:r w:rsidR="00972700">
        <w:rPr>
          <w:szCs w:val="28"/>
        </w:rPr>
        <w:t>;</w:t>
      </w:r>
      <w:r w:rsidR="000854D6">
        <w:rPr>
          <w:kern w:val="3"/>
          <w:szCs w:val="28"/>
          <w:shd w:val="clear" w:color="auto" w:fill="FFFFFF"/>
          <w:lang w:eastAsia="ar-SA" w:bidi="hi-IN"/>
        </w:rPr>
        <w:t xml:space="preserve"> </w:t>
      </w:r>
    </w:p>
    <w:p w:rsidR="00597749" w:rsidRDefault="000854D6" w:rsidP="000B7714">
      <w:pPr>
        <w:widowControl w:val="0"/>
        <w:suppressAutoHyphens/>
        <w:autoSpaceDN w:val="0"/>
        <w:ind w:firstLine="720"/>
        <w:textAlignment w:val="baseline"/>
        <w:rPr>
          <w:szCs w:val="28"/>
        </w:rPr>
      </w:pPr>
      <w:r>
        <w:rPr>
          <w:kern w:val="3"/>
          <w:szCs w:val="28"/>
          <w:shd w:val="clear" w:color="auto" w:fill="FFFFFF"/>
          <w:lang w:eastAsia="ar-SA" w:bidi="hi-IN"/>
        </w:rPr>
        <w:t>индивидуальных жилых домов</w:t>
      </w:r>
      <w:r w:rsidR="000B7714" w:rsidRPr="001F6160">
        <w:rPr>
          <w:kern w:val="3"/>
          <w:szCs w:val="28"/>
          <w:shd w:val="clear" w:color="auto" w:fill="FFFFFF"/>
          <w:lang w:eastAsia="ar-SA" w:bidi="hi-IN"/>
        </w:rPr>
        <w:t xml:space="preserve"> в квартале </w:t>
      </w:r>
      <w:r w:rsidR="000B7714" w:rsidRPr="001F6160">
        <w:rPr>
          <w:szCs w:val="28"/>
        </w:rPr>
        <w:t>160.01.01.10 под застройку зоны</w:t>
      </w:r>
      <w:r w:rsidR="00411528" w:rsidRPr="001F6160">
        <w:rPr>
          <w:szCs w:val="28"/>
        </w:rPr>
        <w:t xml:space="preserve"> объектов культуры и спорта</w:t>
      </w:r>
      <w:r>
        <w:rPr>
          <w:szCs w:val="28"/>
        </w:rPr>
        <w:t xml:space="preserve">; </w:t>
      </w:r>
    </w:p>
    <w:p w:rsidR="000B7714" w:rsidRPr="001F6160" w:rsidRDefault="000854D6" w:rsidP="000B7714">
      <w:pPr>
        <w:widowControl w:val="0"/>
        <w:suppressAutoHyphens/>
        <w:autoSpaceDN w:val="0"/>
        <w:ind w:firstLine="720"/>
        <w:textAlignment w:val="baseline"/>
        <w:rPr>
          <w:kern w:val="3"/>
          <w:sz w:val="24"/>
          <w:szCs w:val="24"/>
          <w:shd w:val="clear" w:color="auto" w:fill="FFFFFF"/>
          <w:lang w:eastAsia="ar-SA" w:bidi="hi-IN"/>
        </w:rPr>
      </w:pPr>
      <w:r w:rsidRPr="001F6160">
        <w:rPr>
          <w:kern w:val="3"/>
          <w:szCs w:val="28"/>
          <w:shd w:val="clear" w:color="auto" w:fill="FFFFFF"/>
          <w:lang w:eastAsia="ar-SA" w:bidi="hi-IN"/>
        </w:rPr>
        <w:t>индивидуальных жилых домов</w:t>
      </w:r>
      <w:r>
        <w:rPr>
          <w:szCs w:val="28"/>
        </w:rPr>
        <w:t xml:space="preserve"> в квартале 160.02.01.01</w:t>
      </w:r>
      <w:r w:rsidR="000B7714" w:rsidRPr="001F6160">
        <w:rPr>
          <w:kern w:val="3"/>
          <w:szCs w:val="28"/>
          <w:shd w:val="clear" w:color="auto" w:fill="FFFFFF"/>
          <w:lang w:eastAsia="ar-SA" w:bidi="hi-IN"/>
        </w:rPr>
        <w:t>, расположенных в санитарно-защитных зонах и на территориях, предусмотренных для развития улично-дорожной сети.</w:t>
      </w:r>
    </w:p>
    <w:p w:rsidR="000B7714" w:rsidRPr="001F6160" w:rsidRDefault="000B7714" w:rsidP="000B7714">
      <w:pPr>
        <w:widowControl w:val="0"/>
        <w:suppressAutoHyphens/>
        <w:autoSpaceDN w:val="0"/>
        <w:ind w:firstLine="720"/>
        <w:textAlignment w:val="baseline"/>
        <w:rPr>
          <w:kern w:val="3"/>
          <w:sz w:val="24"/>
          <w:szCs w:val="24"/>
          <w:shd w:val="clear" w:color="auto" w:fill="FFFFFF"/>
          <w:lang w:eastAsia="ar-SA" w:bidi="hi-IN"/>
        </w:rPr>
      </w:pPr>
      <w:r w:rsidRPr="001F6160">
        <w:rPr>
          <w:kern w:val="3"/>
          <w:szCs w:val="28"/>
          <w:shd w:val="clear" w:color="auto" w:fill="FFFFFF"/>
          <w:lang w:eastAsia="ar-SA" w:bidi="hi-IN"/>
        </w:rPr>
        <w:t xml:space="preserve">На расчетный срок в границах проекта планировки общий </w:t>
      </w:r>
      <w:r w:rsidR="008F6EEE" w:rsidRPr="001F6160">
        <w:rPr>
          <w:szCs w:val="28"/>
        </w:rPr>
        <w:t>жилищный</w:t>
      </w:r>
      <w:r w:rsidRPr="001F6160">
        <w:rPr>
          <w:kern w:val="3"/>
          <w:szCs w:val="28"/>
          <w:shd w:val="clear" w:color="auto" w:fill="FFFFFF"/>
          <w:lang w:eastAsia="ar-SA" w:bidi="hi-IN"/>
        </w:rPr>
        <w:t xml:space="preserve"> фонд составит 1515000 кв. м общей жилой площади.</w:t>
      </w:r>
    </w:p>
    <w:p w:rsidR="000B7714" w:rsidRPr="001F6160" w:rsidRDefault="000B7714" w:rsidP="004C5DB5">
      <w:pPr>
        <w:widowControl w:val="0"/>
        <w:suppressAutoHyphens/>
        <w:autoSpaceDN w:val="0"/>
        <w:spacing w:line="240" w:lineRule="atLeast"/>
        <w:ind w:firstLine="720"/>
        <w:textAlignment w:val="baseline"/>
        <w:rPr>
          <w:kern w:val="3"/>
          <w:sz w:val="24"/>
          <w:szCs w:val="24"/>
          <w:shd w:val="clear" w:color="auto" w:fill="FFFFFF"/>
          <w:lang w:eastAsia="ar-SA" w:bidi="hi-IN"/>
        </w:rPr>
      </w:pPr>
      <w:r w:rsidRPr="001F6160">
        <w:rPr>
          <w:kern w:val="3"/>
          <w:szCs w:val="28"/>
          <w:shd w:val="clear" w:color="auto" w:fill="FFFFFF"/>
          <w:lang w:eastAsia="ar-SA" w:bidi="hi-IN"/>
        </w:rPr>
        <w:t>Население в границах проекта планировки</w:t>
      </w:r>
      <w:r w:rsidRPr="001F6160">
        <w:rPr>
          <w:rFonts w:eastAsia="Times New Roman CYR"/>
          <w:kern w:val="3"/>
          <w:szCs w:val="28"/>
          <w:shd w:val="clear" w:color="auto" w:fill="FFFFFF"/>
          <w:lang w:eastAsia="ar-SA" w:bidi="hi-IN"/>
        </w:rPr>
        <w:t xml:space="preserve"> </w:t>
      </w:r>
      <w:r w:rsidRPr="001F6160">
        <w:rPr>
          <w:kern w:val="3"/>
          <w:szCs w:val="28"/>
          <w:shd w:val="clear" w:color="auto" w:fill="FFFFFF"/>
          <w:lang w:eastAsia="ar-SA" w:bidi="hi-IN"/>
        </w:rPr>
        <w:t xml:space="preserve">при средней обеспеченности жилым фондом общей площади в 30 кв. м на человека составит </w:t>
      </w:r>
      <w:r w:rsidRPr="001F6160">
        <w:t>50,5 тыс.</w:t>
      </w:r>
      <w:r w:rsidRPr="001F6160">
        <w:rPr>
          <w:kern w:val="3"/>
          <w:szCs w:val="28"/>
          <w:shd w:val="clear" w:color="auto" w:fill="FFFFFF"/>
          <w:lang w:eastAsia="ar-SA" w:bidi="hi-IN"/>
        </w:rPr>
        <w:t xml:space="preserve"> человек.</w:t>
      </w:r>
    </w:p>
    <w:p w:rsidR="000B7714" w:rsidRPr="001F6160" w:rsidRDefault="000B7714" w:rsidP="004C5DB5">
      <w:pPr>
        <w:widowControl w:val="0"/>
        <w:suppressAutoHyphens/>
        <w:autoSpaceDN w:val="0"/>
        <w:spacing w:line="240" w:lineRule="atLeast"/>
        <w:ind w:firstLine="720"/>
        <w:textAlignment w:val="baseline"/>
        <w:rPr>
          <w:kern w:val="3"/>
          <w:sz w:val="24"/>
          <w:szCs w:val="24"/>
          <w:shd w:val="clear" w:color="auto" w:fill="FFFFFF"/>
          <w:lang w:eastAsia="ar-SA" w:bidi="hi-IN"/>
        </w:rPr>
      </w:pPr>
      <w:r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lastRenderedPageBreak/>
        <w:t>В границах проекта планировки на территории жилых кварталов средняя плотно</w:t>
      </w:r>
      <w:r w:rsidR="000854D6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сть населения составит 281 человек</w:t>
      </w:r>
      <w:r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/га. По отдельным жилым кварталам она колеблется в зависимости от этажности застройки.</w:t>
      </w:r>
    </w:p>
    <w:p w:rsidR="000B7714" w:rsidRPr="001F6160" w:rsidRDefault="000B7714" w:rsidP="004C5DB5">
      <w:pPr>
        <w:pStyle w:val="Textbodyindent"/>
        <w:spacing w:after="0" w:line="240" w:lineRule="atLeast"/>
        <w:ind w:left="0" w:firstLine="703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Проектом планировки на расчетный срок с учетом достижения вместимости о</w:t>
      </w:r>
      <w:r w:rsidR="00673F8F" w:rsidRPr="001F6160">
        <w:rPr>
          <w:sz w:val="28"/>
          <w:szCs w:val="28"/>
        </w:rPr>
        <w:t>бъектов обслуживания населения,</w:t>
      </w:r>
      <w:r w:rsidRPr="001F6160">
        <w:rPr>
          <w:sz w:val="28"/>
          <w:szCs w:val="28"/>
        </w:rPr>
        <w:t xml:space="preserve"> </w:t>
      </w:r>
      <w:r w:rsidR="00673F8F" w:rsidRPr="001F6160">
        <w:rPr>
          <w:sz w:val="28"/>
          <w:szCs w:val="28"/>
        </w:rPr>
        <w:t xml:space="preserve">их радиусов доступности и требований </w:t>
      </w:r>
      <w:r w:rsidRPr="001F6160">
        <w:rPr>
          <w:sz w:val="28"/>
          <w:szCs w:val="28"/>
        </w:rPr>
        <w:t>Местных нормативов градостроительного проектирования города Но</w:t>
      </w:r>
      <w:r w:rsidR="00673F8F" w:rsidRPr="001F6160">
        <w:rPr>
          <w:sz w:val="28"/>
          <w:szCs w:val="28"/>
        </w:rPr>
        <w:t>восибирска</w:t>
      </w:r>
      <w:r w:rsidRPr="001F6160">
        <w:rPr>
          <w:sz w:val="28"/>
          <w:szCs w:val="28"/>
        </w:rPr>
        <w:t xml:space="preserve"> предусматривается строительство следующих объектов:</w:t>
      </w:r>
    </w:p>
    <w:p w:rsidR="000B7714" w:rsidRPr="001F6160" w:rsidRDefault="00074953" w:rsidP="00516D07">
      <w:pPr>
        <w:widowControl w:val="0"/>
        <w:suppressAutoHyphens/>
        <w:autoSpaceDN w:val="0"/>
        <w:ind w:firstLine="703"/>
        <w:textAlignment w:val="baseline"/>
        <w:rPr>
          <w:szCs w:val="28"/>
        </w:rPr>
      </w:pPr>
      <w:r w:rsidRPr="001F6160">
        <w:rPr>
          <w:szCs w:val="28"/>
        </w:rPr>
        <w:t xml:space="preserve">трех </w:t>
      </w:r>
      <w:r w:rsidR="000B7714" w:rsidRPr="001F6160">
        <w:rPr>
          <w:szCs w:val="28"/>
        </w:rPr>
        <w:t xml:space="preserve">дошкольных </w:t>
      </w:r>
      <w:r w:rsidRPr="001F6160">
        <w:rPr>
          <w:szCs w:val="28"/>
        </w:rPr>
        <w:t xml:space="preserve">образовательных </w:t>
      </w:r>
      <w:r w:rsidR="000B7714" w:rsidRPr="001F6160">
        <w:rPr>
          <w:szCs w:val="28"/>
        </w:rPr>
        <w:t>организаций общей вместимостью 590 мест;</w:t>
      </w:r>
    </w:p>
    <w:p w:rsidR="000B7714" w:rsidRPr="001F6160" w:rsidRDefault="000B7714" w:rsidP="00516D07">
      <w:pPr>
        <w:pStyle w:val="Textbodyindent"/>
        <w:spacing w:after="0"/>
        <w:ind w:left="0" w:firstLine="703"/>
        <w:jc w:val="both"/>
        <w:rPr>
          <w:sz w:val="28"/>
          <w:szCs w:val="28"/>
        </w:rPr>
      </w:pPr>
      <w:r w:rsidRPr="001F6160">
        <w:rPr>
          <w:sz w:val="28"/>
          <w:szCs w:val="28"/>
        </w:rPr>
        <w:t xml:space="preserve">двух общеобразовательных </w:t>
      </w:r>
      <w:r w:rsidR="00074953" w:rsidRPr="001F6160">
        <w:rPr>
          <w:sz w:val="28"/>
          <w:szCs w:val="28"/>
        </w:rPr>
        <w:t>организаций общей вместимостью</w:t>
      </w:r>
      <w:r w:rsidRPr="001F6160">
        <w:rPr>
          <w:sz w:val="28"/>
          <w:szCs w:val="28"/>
        </w:rPr>
        <w:t xml:space="preserve"> 2100 мест;</w:t>
      </w:r>
    </w:p>
    <w:p w:rsidR="000B7714" w:rsidRPr="001F6160" w:rsidRDefault="00074953" w:rsidP="00516D07">
      <w:pPr>
        <w:pStyle w:val="Textbodyindent"/>
        <w:tabs>
          <w:tab w:val="left" w:pos="3780"/>
        </w:tabs>
        <w:spacing w:after="0"/>
        <w:ind w:left="0" w:firstLine="703"/>
        <w:jc w:val="both"/>
        <w:rPr>
          <w:sz w:val="28"/>
          <w:szCs w:val="28"/>
        </w:rPr>
      </w:pPr>
      <w:r w:rsidRPr="001F6160">
        <w:rPr>
          <w:sz w:val="28"/>
          <w:szCs w:val="28"/>
        </w:rPr>
        <w:t xml:space="preserve">специализированного </w:t>
      </w:r>
      <w:r w:rsidR="000B7714" w:rsidRPr="001F6160">
        <w:rPr>
          <w:sz w:val="28"/>
          <w:szCs w:val="28"/>
        </w:rPr>
        <w:t>медицинского центра на 60 посещений, двух аптек, детской молочной кухни и раздаточных пунктов на 205 порций в сутки;</w:t>
      </w:r>
    </w:p>
    <w:p w:rsidR="000B7714" w:rsidRPr="001F6160" w:rsidRDefault="000B7714" w:rsidP="00516D07">
      <w:pPr>
        <w:pStyle w:val="Textbodyindent"/>
        <w:spacing w:after="0"/>
        <w:ind w:left="0" w:firstLine="703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спортивных залов с общей площадью залов 13140 кв. м, двух</w:t>
      </w:r>
      <w:r w:rsidR="00074953" w:rsidRPr="001F6160">
        <w:rPr>
          <w:sz w:val="28"/>
          <w:szCs w:val="28"/>
        </w:rPr>
        <w:t xml:space="preserve"> плавательных</w:t>
      </w:r>
      <w:r w:rsidRPr="001F6160">
        <w:rPr>
          <w:sz w:val="28"/>
          <w:szCs w:val="28"/>
        </w:rPr>
        <w:t xml:space="preserve"> бассейнов с общей площадью зеркала воды 800 кв. м, плоскостных спортивных сооружений </w:t>
      </w:r>
      <w:r w:rsidR="00CB600F">
        <w:rPr>
          <w:sz w:val="28"/>
          <w:szCs w:val="28"/>
        </w:rPr>
        <w:t xml:space="preserve">площадью </w:t>
      </w:r>
      <w:r w:rsidRPr="001F6160">
        <w:rPr>
          <w:sz w:val="28"/>
          <w:szCs w:val="28"/>
        </w:rPr>
        <w:t>2,5 га;</w:t>
      </w:r>
    </w:p>
    <w:p w:rsidR="0075355B" w:rsidRPr="001F6160" w:rsidRDefault="0075355B" w:rsidP="00516D07">
      <w:pPr>
        <w:ind w:firstLine="703"/>
      </w:pPr>
      <w:r w:rsidRPr="001F6160">
        <w:t>культурно-развлекательных комплексов</w:t>
      </w:r>
      <w:r w:rsidR="00206D5A" w:rsidRPr="001F6160">
        <w:t>,</w:t>
      </w:r>
      <w:r w:rsidRPr="001F6160">
        <w:t xml:space="preserve"> включающих районный клуб с з</w:t>
      </w:r>
      <w:r w:rsidRPr="001F6160">
        <w:t>а</w:t>
      </w:r>
      <w:r w:rsidRPr="001F6160">
        <w:t>лом на 400 мест, клубные помещения на 1000 кв. м, детский досуговый центр на 400 и 200 мест,</w:t>
      </w:r>
      <w:r w:rsidR="00206D5A" w:rsidRPr="001F6160">
        <w:t xml:space="preserve"> помещения для </w:t>
      </w:r>
      <w:r w:rsidR="00571A6E" w:rsidRPr="001F6160">
        <w:t xml:space="preserve">организации </w:t>
      </w:r>
      <w:r w:rsidR="00206D5A" w:rsidRPr="001F6160">
        <w:t xml:space="preserve">дополнительного образования детей на </w:t>
      </w:r>
      <w:r w:rsidR="00D17747" w:rsidRPr="001F6160">
        <w:t>462</w:t>
      </w:r>
      <w:r w:rsidR="00206D5A" w:rsidRPr="001F6160">
        <w:t>0 мест, боулинг-клуб на 525 кв. м пола</w:t>
      </w:r>
      <w:r w:rsidR="00C6295A" w:rsidRPr="001F6160">
        <w:t>;</w:t>
      </w:r>
    </w:p>
    <w:p w:rsidR="000B7714" w:rsidRPr="001F6160" w:rsidRDefault="000B7714" w:rsidP="00516D07">
      <w:pPr>
        <w:pStyle w:val="Textbodyindent"/>
        <w:spacing w:after="0"/>
        <w:ind w:left="0" w:firstLine="703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объектов т</w:t>
      </w:r>
      <w:r w:rsidR="00462DD4" w:rsidRPr="001F6160">
        <w:rPr>
          <w:sz w:val="28"/>
          <w:szCs w:val="28"/>
        </w:rPr>
        <w:t>орговли с торговой площадью 5050</w:t>
      </w:r>
      <w:r w:rsidRPr="001F6160">
        <w:rPr>
          <w:sz w:val="28"/>
          <w:szCs w:val="28"/>
        </w:rPr>
        <w:t xml:space="preserve"> кв. м;</w:t>
      </w:r>
    </w:p>
    <w:p w:rsidR="000B7714" w:rsidRPr="001F6160" w:rsidRDefault="00982A19" w:rsidP="00516D07">
      <w:pPr>
        <w:pStyle w:val="Textbodyindent"/>
        <w:spacing w:after="0"/>
        <w:ind w:left="0" w:firstLine="703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организаци</w:t>
      </w:r>
      <w:r w:rsidR="00571A6E" w:rsidRPr="001F6160">
        <w:rPr>
          <w:sz w:val="28"/>
          <w:szCs w:val="28"/>
        </w:rPr>
        <w:t>й</w:t>
      </w:r>
      <w:r w:rsidR="000B7714" w:rsidRPr="001F6160">
        <w:rPr>
          <w:sz w:val="28"/>
          <w:szCs w:val="28"/>
        </w:rPr>
        <w:t xml:space="preserve"> общественного питания на 270 посадочных мест;</w:t>
      </w:r>
    </w:p>
    <w:p w:rsidR="000B7714" w:rsidRPr="001F6160" w:rsidRDefault="000B7714" w:rsidP="00516D07">
      <w:pPr>
        <w:pStyle w:val="Textbodyindent"/>
        <w:spacing w:after="0"/>
        <w:ind w:left="0" w:firstLine="703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гостиниц на 270 мест;</w:t>
      </w:r>
    </w:p>
    <w:p w:rsidR="000B7714" w:rsidRPr="001F6160" w:rsidRDefault="000B7714" w:rsidP="00516D07">
      <w:pPr>
        <w:pStyle w:val="Textbodyindent"/>
        <w:spacing w:after="0"/>
        <w:ind w:left="0" w:firstLine="703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объектов бытового обслуживания на 242 рабочих места;</w:t>
      </w:r>
    </w:p>
    <w:p w:rsidR="000B7714" w:rsidRPr="001F6160" w:rsidRDefault="000B7714" w:rsidP="00516D07">
      <w:pPr>
        <w:pStyle w:val="Standard"/>
        <w:ind w:firstLine="703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прачечных самообслуживания на 510 кг белья в смену;</w:t>
      </w:r>
    </w:p>
    <w:p w:rsidR="000B7714" w:rsidRPr="001F6160" w:rsidRDefault="000B7714" w:rsidP="00516D07">
      <w:pPr>
        <w:pStyle w:val="Standard"/>
        <w:ind w:firstLine="703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химчистки самообслуживания на 210 кг вещей в смену;</w:t>
      </w:r>
    </w:p>
    <w:p w:rsidR="000B7714" w:rsidRPr="001F6160" w:rsidRDefault="00772116" w:rsidP="00516D07">
      <w:pPr>
        <w:pStyle w:val="Textbodyindent"/>
        <w:tabs>
          <w:tab w:val="left" w:pos="3675"/>
        </w:tabs>
        <w:spacing w:after="0"/>
        <w:ind w:left="0" w:firstLine="703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почтовы</w:t>
      </w:r>
      <w:r w:rsidR="00571A6E" w:rsidRPr="001F6160">
        <w:rPr>
          <w:sz w:val="28"/>
          <w:szCs w:val="28"/>
        </w:rPr>
        <w:t>х</w:t>
      </w:r>
      <w:r w:rsidRPr="001F6160">
        <w:rPr>
          <w:sz w:val="28"/>
          <w:szCs w:val="28"/>
        </w:rPr>
        <w:t xml:space="preserve"> отделени</w:t>
      </w:r>
      <w:r w:rsidR="00571A6E" w:rsidRPr="001F6160">
        <w:rPr>
          <w:sz w:val="28"/>
          <w:szCs w:val="28"/>
        </w:rPr>
        <w:t>й</w:t>
      </w:r>
      <w:r w:rsidR="00EF31A6" w:rsidRPr="001F6160">
        <w:rPr>
          <w:sz w:val="28"/>
          <w:szCs w:val="28"/>
        </w:rPr>
        <w:t xml:space="preserve"> – один</w:t>
      </w:r>
      <w:r w:rsidR="00CB600F">
        <w:rPr>
          <w:sz w:val="28"/>
          <w:szCs w:val="28"/>
        </w:rPr>
        <w:t xml:space="preserve"> объект</w:t>
      </w:r>
      <w:r w:rsidR="000B7714" w:rsidRPr="001F6160">
        <w:rPr>
          <w:sz w:val="28"/>
          <w:szCs w:val="28"/>
        </w:rPr>
        <w:t>;</w:t>
      </w:r>
    </w:p>
    <w:p w:rsidR="000B7714" w:rsidRPr="001F6160" w:rsidRDefault="000B7714" w:rsidP="00516D07">
      <w:pPr>
        <w:pStyle w:val="Textbodyindent"/>
        <w:spacing w:after="0"/>
        <w:ind w:left="0" w:firstLine="703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отделений банков на 10 операционных мест;</w:t>
      </w:r>
    </w:p>
    <w:p w:rsidR="00CA6538" w:rsidRPr="001F6160" w:rsidRDefault="00CA6538" w:rsidP="00516D07">
      <w:pPr>
        <w:pStyle w:val="Textbodyindent"/>
        <w:spacing w:after="0"/>
        <w:ind w:left="0" w:firstLine="703"/>
        <w:jc w:val="both"/>
        <w:rPr>
          <w:sz w:val="28"/>
          <w:szCs w:val="28"/>
        </w:rPr>
      </w:pPr>
      <w:r w:rsidRPr="001F6160">
        <w:rPr>
          <w:sz w:val="28"/>
          <w:szCs w:val="28"/>
          <w:lang w:eastAsia="ru-RU"/>
        </w:rPr>
        <w:t xml:space="preserve">опорного пункта </w:t>
      </w:r>
      <w:r w:rsidRPr="001F6160">
        <w:rPr>
          <w:sz w:val="28"/>
          <w:szCs w:val="28"/>
        </w:rPr>
        <w:t>охраны порядка;</w:t>
      </w:r>
    </w:p>
    <w:p w:rsidR="0051548A" w:rsidRPr="001F6160" w:rsidRDefault="00772116" w:rsidP="00516D07">
      <w:pPr>
        <w:pStyle w:val="Textbodyindent"/>
        <w:spacing w:after="0"/>
        <w:ind w:left="0" w:firstLine="703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пожарного депо на четыре</w:t>
      </w:r>
      <w:r w:rsidR="000B7714" w:rsidRPr="001F6160">
        <w:rPr>
          <w:sz w:val="28"/>
          <w:szCs w:val="28"/>
        </w:rPr>
        <w:t xml:space="preserve"> пожарных автомобиля.</w:t>
      </w:r>
    </w:p>
    <w:p w:rsidR="0051548A" w:rsidRPr="001F6160" w:rsidRDefault="0051548A" w:rsidP="000B7714">
      <w:pPr>
        <w:pStyle w:val="Textbodyindent"/>
        <w:spacing w:after="0"/>
        <w:ind w:left="0" w:firstLine="0"/>
        <w:jc w:val="both"/>
        <w:rPr>
          <w:sz w:val="28"/>
          <w:szCs w:val="28"/>
        </w:rPr>
      </w:pPr>
    </w:p>
    <w:p w:rsidR="000B7714" w:rsidRPr="001F6160" w:rsidRDefault="000B7714" w:rsidP="000B7714">
      <w:pPr>
        <w:widowControl w:val="0"/>
        <w:suppressAutoHyphens/>
        <w:autoSpaceDN w:val="0"/>
        <w:ind w:firstLine="0"/>
        <w:jc w:val="center"/>
        <w:textAlignment w:val="baseline"/>
        <w:rPr>
          <w:rFonts w:eastAsia="Arial Unicode MS"/>
          <w:b/>
          <w:kern w:val="3"/>
          <w:szCs w:val="28"/>
          <w:shd w:val="clear" w:color="auto" w:fill="FFFFFF"/>
          <w:lang w:eastAsia="hi-IN" w:bidi="hi-IN"/>
        </w:rPr>
      </w:pPr>
      <w:r w:rsidRPr="001F6160">
        <w:rPr>
          <w:rFonts w:eastAsia="Arial Unicode MS"/>
          <w:b/>
          <w:kern w:val="3"/>
          <w:szCs w:val="28"/>
          <w:shd w:val="clear" w:color="auto" w:fill="FFFFFF"/>
          <w:lang w:eastAsia="hi-IN" w:bidi="hi-IN"/>
        </w:rPr>
        <w:t>2.3. Застройка промышленных и коммунально-складских зон</w:t>
      </w:r>
    </w:p>
    <w:p w:rsidR="000B7714" w:rsidRPr="001F6160" w:rsidRDefault="000B7714" w:rsidP="000B7714">
      <w:pPr>
        <w:widowControl w:val="0"/>
        <w:suppressAutoHyphens/>
        <w:autoSpaceDN w:val="0"/>
        <w:ind w:firstLine="0"/>
        <w:jc w:val="center"/>
        <w:textAlignment w:val="baseline"/>
        <w:rPr>
          <w:rFonts w:eastAsia="Arial Unicode MS" w:cs="Mangal"/>
          <w:kern w:val="3"/>
          <w:szCs w:val="28"/>
          <w:shd w:val="clear" w:color="auto" w:fill="FFFFFF"/>
          <w:lang w:eastAsia="hi-IN" w:bidi="hi-IN"/>
        </w:rPr>
      </w:pPr>
    </w:p>
    <w:p w:rsidR="000B7714" w:rsidRPr="001F6160" w:rsidRDefault="000B7714" w:rsidP="000B7714">
      <w:r w:rsidRPr="001F6160">
        <w:t xml:space="preserve">В </w:t>
      </w:r>
      <w:r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проекте планировки</w:t>
      </w:r>
      <w:r w:rsidRPr="001F6160">
        <w:t xml:space="preserve">, с учетом современной экономической ситуации и темпов реализации решений генерального плана, предусматривается сохранение и перепрофилирование существующих </w:t>
      </w:r>
      <w:r w:rsidR="00F843E4"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промышленных и коммунально-складских объектов</w:t>
      </w:r>
      <w:r w:rsidRPr="001F6160">
        <w:t xml:space="preserve">. </w:t>
      </w:r>
    </w:p>
    <w:p w:rsidR="0079494A" w:rsidRPr="001F6160" w:rsidRDefault="0079494A" w:rsidP="0079494A">
      <w:r w:rsidRPr="001F6160">
        <w:rPr>
          <w:szCs w:val="28"/>
        </w:rPr>
        <w:t xml:space="preserve">На планируемой территории </w:t>
      </w:r>
      <w:r w:rsidR="000B7714" w:rsidRPr="001F6160">
        <w:t xml:space="preserve">выделяются две группы </w:t>
      </w:r>
      <w:r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промышленных и коммунально-складских объектов</w:t>
      </w:r>
      <w:r w:rsidRPr="001F6160">
        <w:t xml:space="preserve">. </w:t>
      </w:r>
    </w:p>
    <w:p w:rsidR="000B7714" w:rsidRPr="001F6160" w:rsidRDefault="000B7714" w:rsidP="0079494A">
      <w:pPr>
        <w:rPr>
          <w:szCs w:val="28"/>
        </w:rPr>
      </w:pPr>
      <w:r w:rsidRPr="001F6160">
        <w:rPr>
          <w:szCs w:val="28"/>
        </w:rPr>
        <w:t xml:space="preserve">Одна небольшая группа </w:t>
      </w:r>
      <w:r w:rsidR="0079494A"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объектов</w:t>
      </w:r>
      <w:r w:rsidRPr="001F6160">
        <w:rPr>
          <w:szCs w:val="28"/>
        </w:rPr>
        <w:t xml:space="preserve"> расположена в северной части планиру</w:t>
      </w:r>
      <w:r w:rsidRPr="001F6160">
        <w:rPr>
          <w:szCs w:val="28"/>
        </w:rPr>
        <w:t>е</w:t>
      </w:r>
      <w:r w:rsidRPr="001F6160">
        <w:rPr>
          <w:szCs w:val="28"/>
        </w:rPr>
        <w:t xml:space="preserve">мой территории в квартале 160.04.00.00 и представлена в основном фабрикой </w:t>
      </w:r>
      <w:r w:rsidR="00553926" w:rsidRPr="001F6160">
        <w:rPr>
          <w:szCs w:val="28"/>
        </w:rPr>
        <w:t xml:space="preserve">одежды </w:t>
      </w:r>
      <w:r w:rsidR="0079494A" w:rsidRPr="001F6160">
        <w:rPr>
          <w:szCs w:val="28"/>
        </w:rPr>
        <w:t>общества с ограниченной ответственностью</w:t>
      </w:r>
      <w:r w:rsidRPr="001F6160">
        <w:rPr>
          <w:szCs w:val="28"/>
        </w:rPr>
        <w:t xml:space="preserve"> «</w:t>
      </w:r>
      <w:r w:rsidR="00DC722F" w:rsidRPr="001F6160">
        <w:rPr>
          <w:szCs w:val="28"/>
        </w:rPr>
        <w:t>ПРИЗ – фабрика одежды</w:t>
      </w:r>
      <w:r w:rsidRPr="001F6160">
        <w:rPr>
          <w:szCs w:val="28"/>
        </w:rPr>
        <w:t>».</w:t>
      </w:r>
    </w:p>
    <w:p w:rsidR="000B7714" w:rsidRPr="001F6160" w:rsidRDefault="000B7714" w:rsidP="000B7714">
      <w:pPr>
        <w:ind w:firstLine="567"/>
        <w:rPr>
          <w:szCs w:val="28"/>
        </w:rPr>
      </w:pPr>
      <w:r w:rsidRPr="001F6160">
        <w:t xml:space="preserve">Наиболее крупная группа </w:t>
      </w:r>
      <w:r w:rsidR="00506831"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объектов</w:t>
      </w:r>
      <w:r w:rsidR="00506831" w:rsidRPr="001F6160">
        <w:t xml:space="preserve"> </w:t>
      </w:r>
      <w:r w:rsidRPr="001F6160">
        <w:t xml:space="preserve">расположена с южной части планируемой территории между ул. Тюменской и полосой отвода железной дороги в кварталах </w:t>
      </w:r>
      <w:r w:rsidRPr="001F6160">
        <w:rPr>
          <w:szCs w:val="28"/>
        </w:rPr>
        <w:t>160.02.01.02 (частично), 160.02.01.03, 160.02.02.02, 160.03.00.01.</w:t>
      </w:r>
    </w:p>
    <w:p w:rsidR="000B7714" w:rsidRPr="001F6160" w:rsidRDefault="000B7714" w:rsidP="000B7714">
      <w:pPr>
        <w:ind w:firstLine="567"/>
        <w:rPr>
          <w:szCs w:val="28"/>
        </w:rPr>
      </w:pPr>
      <w:r w:rsidRPr="001F6160">
        <w:t>Крупные комплексы гаражей и стоянок для инди</w:t>
      </w:r>
      <w:r w:rsidR="00506831" w:rsidRPr="001F6160">
        <w:t>видуального транспорта</w:t>
      </w:r>
      <w:r w:rsidRPr="001F6160">
        <w:t xml:space="preserve"> расположены в </w:t>
      </w:r>
      <w:r w:rsidRPr="001F6160">
        <w:rPr>
          <w:szCs w:val="28"/>
        </w:rPr>
        <w:t xml:space="preserve">кварталах </w:t>
      </w:r>
      <w:r w:rsidRPr="001F6160">
        <w:rPr>
          <w:szCs w:val="28"/>
          <w:lang w:eastAsia="ar-SA"/>
        </w:rPr>
        <w:t>160.01.03.00, 160.02.02.02, 160.02.02.03</w:t>
      </w:r>
      <w:r w:rsidRPr="001F6160">
        <w:rPr>
          <w:szCs w:val="28"/>
        </w:rPr>
        <w:t>, которые</w:t>
      </w:r>
      <w:r w:rsidRPr="001F6160">
        <w:t xml:space="preserve"> пр</w:t>
      </w:r>
      <w:r w:rsidRPr="001F6160">
        <w:t>и</w:t>
      </w:r>
      <w:r w:rsidRPr="001F6160">
        <w:lastRenderedPageBreak/>
        <w:t>мыкают к полосе отвода железной дороги. Отдельные наземные и подземные г</w:t>
      </w:r>
      <w:r w:rsidRPr="001F6160">
        <w:t>а</w:t>
      </w:r>
      <w:r w:rsidR="00506831" w:rsidRPr="001F6160">
        <w:t xml:space="preserve">ражи и </w:t>
      </w:r>
      <w:r w:rsidRPr="001F6160">
        <w:t>стоянки раз</w:t>
      </w:r>
      <w:r w:rsidR="00506831" w:rsidRPr="001F6160">
        <w:t>мещ</w:t>
      </w:r>
      <w:r w:rsidRPr="001F6160">
        <w:t>аются в структуре застройки жилых кварталов.</w:t>
      </w:r>
    </w:p>
    <w:p w:rsidR="000B7714" w:rsidRPr="001F6160" w:rsidRDefault="000B7714" w:rsidP="000B7714">
      <w:r w:rsidRPr="001F6160">
        <w:t>Автозаправочные станции, станции технического обслуживания автомоб</w:t>
      </w:r>
      <w:r w:rsidRPr="001F6160">
        <w:t>и</w:t>
      </w:r>
      <w:r w:rsidRPr="001F6160">
        <w:t xml:space="preserve">лей расположены на территориях кварталов с промышленной и коммунально-складской застройкой, примыкая к </w:t>
      </w:r>
      <w:r w:rsidR="00506831" w:rsidRPr="001F6160">
        <w:t xml:space="preserve">магистральным улицам </w:t>
      </w:r>
      <w:r w:rsidR="00127C2B" w:rsidRPr="001F6160">
        <w:t>обще</w:t>
      </w:r>
      <w:r w:rsidR="00506831" w:rsidRPr="001F6160">
        <w:t>городского</w:t>
      </w:r>
      <w:r w:rsidRPr="001F6160">
        <w:t xml:space="preserve"> и ра</w:t>
      </w:r>
      <w:r w:rsidRPr="001F6160">
        <w:t>й</w:t>
      </w:r>
      <w:r w:rsidRPr="001F6160">
        <w:t>он</w:t>
      </w:r>
      <w:r w:rsidR="00506831" w:rsidRPr="001F6160">
        <w:t>ного значения</w:t>
      </w:r>
      <w:r w:rsidRPr="001F6160">
        <w:t>.</w:t>
      </w:r>
    </w:p>
    <w:p w:rsidR="000B7714" w:rsidRPr="001F6160" w:rsidRDefault="000B7714" w:rsidP="000B7714">
      <w:r w:rsidRPr="001F6160">
        <w:t>К начал</w:t>
      </w:r>
      <w:r w:rsidR="00506831" w:rsidRPr="001F6160">
        <w:t>у разработки проекта планировки</w:t>
      </w:r>
      <w:r w:rsidRPr="001F6160">
        <w:t xml:space="preserve"> </w:t>
      </w:r>
      <w:r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производственные зоны, </w:t>
      </w:r>
      <w:r w:rsidRPr="001F6160">
        <w:t>в кот</w:t>
      </w:r>
      <w:r w:rsidRPr="001F6160">
        <w:t>о</w:t>
      </w:r>
      <w:r w:rsidRPr="001F6160">
        <w:t>рых расположены промышленные и к</w:t>
      </w:r>
      <w:r w:rsidR="00506831" w:rsidRPr="001F6160">
        <w:t xml:space="preserve">оммунально-складские </w:t>
      </w:r>
      <w:r w:rsidR="00506831"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объекты</w:t>
      </w:r>
      <w:r w:rsidRPr="001F6160">
        <w:t xml:space="preserve">, составили </w:t>
      </w:r>
      <w:r w:rsidR="00E276DA" w:rsidRPr="001F6160">
        <w:rPr>
          <w:bCs/>
          <w:szCs w:val="28"/>
          <w:shd w:val="clear" w:color="auto" w:fill="FFFFFF"/>
        </w:rPr>
        <w:t>71,16</w:t>
      </w:r>
      <w:r w:rsidR="00E276DA" w:rsidRPr="001F6160">
        <w:t xml:space="preserve"> га (14,09</w:t>
      </w:r>
      <w:r w:rsidR="00CB600F">
        <w:t xml:space="preserve"> </w:t>
      </w:r>
      <w:r w:rsidRPr="001F6160">
        <w:t xml:space="preserve">% от площади </w:t>
      </w:r>
      <w:r w:rsidR="00506831" w:rsidRPr="001F6160">
        <w:rPr>
          <w:szCs w:val="28"/>
        </w:rPr>
        <w:t>планируемой территории</w:t>
      </w:r>
      <w:r w:rsidRPr="001F6160">
        <w:t>).</w:t>
      </w:r>
    </w:p>
    <w:p w:rsidR="000B7714" w:rsidRPr="001F6160" w:rsidRDefault="000B7714" w:rsidP="000B7714">
      <w:r w:rsidRPr="001F6160">
        <w:t>Планировочные мероприятия направлены на упорядочение планировочной структуры производственных зон, организаци</w:t>
      </w:r>
      <w:r w:rsidR="00CB600F">
        <w:t>ю</w:t>
      </w:r>
      <w:r w:rsidRPr="001F6160">
        <w:t xml:space="preserve"> нормативных санитарно-защитных зон.</w:t>
      </w:r>
      <w:r w:rsidR="00000B65" w:rsidRPr="001F6160">
        <w:t xml:space="preserve"> В проектном решении предлагается увеличить зону производс</w:t>
      </w:r>
      <w:r w:rsidR="00000B65" w:rsidRPr="001F6160">
        <w:t>т</w:t>
      </w:r>
      <w:r w:rsidR="00000B65" w:rsidRPr="001F6160">
        <w:t>венной деятельности за счет перевода части зоны коммунальных и складских объектов и части зоны стоянок для легковых автомобилей.</w:t>
      </w:r>
    </w:p>
    <w:p w:rsidR="00441027" w:rsidRPr="001F6160" w:rsidRDefault="00441027" w:rsidP="000B7714">
      <w:r w:rsidRPr="001F6160">
        <w:t xml:space="preserve">На части существующей </w:t>
      </w:r>
      <w:r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территории промышленных и коммунально-складских объектов</w:t>
      </w:r>
      <w:r w:rsidRPr="001F6160">
        <w:t xml:space="preserve"> </w:t>
      </w:r>
      <w:r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в квартале</w:t>
      </w:r>
      <w:r w:rsidRPr="001F6160">
        <w:t xml:space="preserve"> </w:t>
      </w:r>
      <w:r w:rsidR="00CB600F">
        <w:rPr>
          <w:szCs w:val="28"/>
        </w:rPr>
        <w:t>160.03.00.01</w:t>
      </w:r>
      <w:r w:rsidRPr="001F6160">
        <w:rPr>
          <w:szCs w:val="28"/>
        </w:rPr>
        <w:t xml:space="preserve"> </w:t>
      </w:r>
      <w:r w:rsidRPr="001F6160">
        <w:t>проектом планировки предлагается зона специализ</w:t>
      </w:r>
      <w:r w:rsidR="00CB600F">
        <w:t>ированной малоэтажной застройки</w:t>
      </w:r>
      <w:r w:rsidRPr="001F6160">
        <w:t xml:space="preserve"> в связи с появлением торговых и офисных помещений на </w:t>
      </w:r>
      <w:r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промышленных и коммунально-складских объектах.</w:t>
      </w:r>
    </w:p>
    <w:p w:rsidR="000B7714" w:rsidRPr="001F6160" w:rsidRDefault="000B7714" w:rsidP="000B7714">
      <w:r w:rsidRPr="001F6160">
        <w:t>Таким образом, по проекту планировки зоны производственно</w:t>
      </w:r>
      <w:r w:rsidR="00127C2B" w:rsidRPr="001F6160">
        <w:t>й</w:t>
      </w:r>
      <w:r w:rsidR="00E31589" w:rsidRPr="001F6160">
        <w:t xml:space="preserve"> </w:t>
      </w:r>
      <w:r w:rsidR="00127C2B" w:rsidRPr="001F6160">
        <w:t>деятельн</w:t>
      </w:r>
      <w:r w:rsidR="00127C2B" w:rsidRPr="001F6160">
        <w:t>о</w:t>
      </w:r>
      <w:r w:rsidR="00127C2B" w:rsidRPr="001F6160">
        <w:t>сти</w:t>
      </w:r>
      <w:r w:rsidR="00E31589" w:rsidRPr="001F6160">
        <w:t xml:space="preserve"> будут составлять 7</w:t>
      </w:r>
      <w:r w:rsidR="00000B65" w:rsidRPr="001F6160">
        <w:t>2,54 га (14,36</w:t>
      </w:r>
      <w:r w:rsidR="00CB600F">
        <w:t xml:space="preserve"> </w:t>
      </w:r>
      <w:r w:rsidRPr="001F6160">
        <w:t xml:space="preserve">% от площади </w:t>
      </w:r>
      <w:r w:rsidR="00893464" w:rsidRPr="001F6160">
        <w:rPr>
          <w:szCs w:val="28"/>
        </w:rPr>
        <w:t>планируемой территории</w:t>
      </w:r>
      <w:r w:rsidRPr="001F6160">
        <w:t>).</w:t>
      </w:r>
    </w:p>
    <w:p w:rsidR="000B7714" w:rsidRPr="001F6160" w:rsidRDefault="000B7714" w:rsidP="00893464">
      <w:r w:rsidRPr="001F6160">
        <w:t>На последующих стадиях проектирования необходимо проведение мер</w:t>
      </w:r>
      <w:r w:rsidRPr="001F6160">
        <w:t>о</w:t>
      </w:r>
      <w:r w:rsidRPr="001F6160">
        <w:t xml:space="preserve">приятий по организации и благоустройству территорий </w:t>
      </w:r>
      <w:r w:rsidR="00893464"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промышленных и комм</w:t>
      </w:r>
      <w:r w:rsidR="00893464"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у</w:t>
      </w:r>
      <w:r w:rsidR="00893464"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нально-складских объектов</w:t>
      </w:r>
      <w:r w:rsidRPr="001F6160">
        <w:t xml:space="preserve"> и их санитарно-защитных зон.</w:t>
      </w:r>
    </w:p>
    <w:p w:rsidR="000B7714" w:rsidRPr="001F6160" w:rsidRDefault="000B7714" w:rsidP="000B7714"/>
    <w:p w:rsidR="000B7714" w:rsidRPr="001F6160" w:rsidRDefault="000B7714" w:rsidP="000B7714">
      <w:pPr>
        <w:widowControl w:val="0"/>
        <w:suppressAutoHyphens/>
        <w:autoSpaceDN w:val="0"/>
        <w:ind w:firstLine="0"/>
        <w:jc w:val="center"/>
        <w:textAlignment w:val="baseline"/>
        <w:rPr>
          <w:rFonts w:eastAsia="Arial Unicode MS" w:cs="Mangal"/>
          <w:kern w:val="3"/>
          <w:sz w:val="24"/>
          <w:szCs w:val="24"/>
          <w:shd w:val="clear" w:color="auto" w:fill="FFFFFF"/>
          <w:lang w:eastAsia="hi-IN" w:bidi="hi-IN"/>
        </w:rPr>
      </w:pPr>
      <w:r w:rsidRPr="001F6160">
        <w:rPr>
          <w:rFonts w:eastAsia="Arial Unicode MS"/>
          <w:b/>
          <w:kern w:val="3"/>
          <w:szCs w:val="28"/>
          <w:shd w:val="clear" w:color="auto" w:fill="FFFFFF"/>
          <w:lang w:eastAsia="hi-IN" w:bidi="hi-IN"/>
        </w:rPr>
        <w:t>2.4. Система озеленения</w:t>
      </w:r>
    </w:p>
    <w:p w:rsidR="000B7714" w:rsidRPr="001F6160" w:rsidRDefault="000B7714" w:rsidP="000B7714">
      <w:pPr>
        <w:widowControl w:val="0"/>
        <w:suppressAutoHyphens/>
        <w:autoSpaceDN w:val="0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</w:p>
    <w:p w:rsidR="0053379A" w:rsidRDefault="000B7714" w:rsidP="00D82BD0">
      <w:pPr>
        <w:widowControl w:val="0"/>
        <w:autoSpaceDN w:val="0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1F6160">
        <w:rPr>
          <w:kern w:val="3"/>
          <w:szCs w:val="28"/>
          <w:shd w:val="clear" w:color="auto" w:fill="FFFFFF"/>
          <w:lang w:eastAsia="ar-SA" w:bidi="hi-IN"/>
        </w:rPr>
        <w:t>По назначению и использованию зеленые насаждения (далее – объекты оз</w:t>
      </w:r>
      <w:r w:rsidRPr="001F6160">
        <w:rPr>
          <w:kern w:val="3"/>
          <w:szCs w:val="28"/>
          <w:shd w:val="clear" w:color="auto" w:fill="FFFFFF"/>
          <w:lang w:eastAsia="ar-SA" w:bidi="hi-IN"/>
        </w:rPr>
        <w:t>е</w:t>
      </w:r>
      <w:r w:rsidRPr="001F6160">
        <w:rPr>
          <w:kern w:val="3"/>
          <w:szCs w:val="28"/>
          <w:shd w:val="clear" w:color="auto" w:fill="FFFFFF"/>
          <w:lang w:eastAsia="ar-SA" w:bidi="hi-IN"/>
        </w:rPr>
        <w:t>ленения) в границах планируемой территории подразделяются на следующие об</w:t>
      </w:r>
      <w:r w:rsidRPr="001F6160">
        <w:rPr>
          <w:kern w:val="3"/>
          <w:szCs w:val="28"/>
          <w:shd w:val="clear" w:color="auto" w:fill="FFFFFF"/>
          <w:lang w:eastAsia="ar-SA" w:bidi="hi-IN"/>
        </w:rPr>
        <w:t>ъ</w:t>
      </w:r>
      <w:r w:rsidRPr="001F6160">
        <w:rPr>
          <w:kern w:val="3"/>
          <w:szCs w:val="28"/>
          <w:shd w:val="clear" w:color="auto" w:fill="FFFFFF"/>
          <w:lang w:eastAsia="ar-SA" w:bidi="hi-IN"/>
        </w:rPr>
        <w:t xml:space="preserve">екты озеленения: </w:t>
      </w:r>
    </w:p>
    <w:p w:rsidR="0053379A" w:rsidRDefault="000B7714" w:rsidP="00D82BD0">
      <w:pPr>
        <w:widowControl w:val="0"/>
        <w:autoSpaceDN w:val="0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1F6160">
        <w:rPr>
          <w:kern w:val="3"/>
          <w:szCs w:val="28"/>
          <w:shd w:val="clear" w:color="auto" w:fill="FFFFFF"/>
          <w:lang w:eastAsia="ar-SA" w:bidi="hi-IN"/>
        </w:rPr>
        <w:t>п</w:t>
      </w:r>
      <w:r w:rsidR="007B068A" w:rsidRPr="001F6160">
        <w:rPr>
          <w:kern w:val="3"/>
          <w:szCs w:val="28"/>
          <w:shd w:val="clear" w:color="auto" w:fill="FFFFFF"/>
          <w:lang w:eastAsia="ar-SA" w:bidi="hi-IN"/>
        </w:rPr>
        <w:t>риродн</w:t>
      </w:r>
      <w:r w:rsidR="00CB600F">
        <w:rPr>
          <w:kern w:val="3"/>
          <w:szCs w:val="28"/>
          <w:shd w:val="clear" w:color="auto" w:fill="FFFFFF"/>
          <w:lang w:eastAsia="ar-SA" w:bidi="hi-IN"/>
        </w:rPr>
        <w:t>ая</w:t>
      </w:r>
      <w:r w:rsidR="007B068A" w:rsidRPr="001F6160">
        <w:rPr>
          <w:kern w:val="3"/>
          <w:szCs w:val="28"/>
          <w:shd w:val="clear" w:color="auto" w:fill="FFFFFF"/>
          <w:lang w:eastAsia="ar-SA" w:bidi="hi-IN"/>
        </w:rPr>
        <w:t xml:space="preserve"> зон</w:t>
      </w:r>
      <w:r w:rsidR="00CB600F">
        <w:rPr>
          <w:kern w:val="3"/>
          <w:szCs w:val="28"/>
          <w:shd w:val="clear" w:color="auto" w:fill="FFFFFF"/>
          <w:lang w:eastAsia="ar-SA" w:bidi="hi-IN"/>
        </w:rPr>
        <w:t>а</w:t>
      </w:r>
      <w:r w:rsidR="007B068A" w:rsidRPr="001F6160">
        <w:rPr>
          <w:kern w:val="3"/>
          <w:szCs w:val="28"/>
          <w:shd w:val="clear" w:color="auto" w:fill="FFFFFF"/>
          <w:lang w:eastAsia="ar-SA" w:bidi="hi-IN"/>
        </w:rPr>
        <w:t xml:space="preserve"> – городские леса,</w:t>
      </w:r>
      <w:r w:rsidRPr="001F6160">
        <w:rPr>
          <w:kern w:val="3"/>
          <w:szCs w:val="28"/>
          <w:shd w:val="clear" w:color="auto" w:fill="FFFFFF"/>
          <w:lang w:eastAsia="ar-SA" w:bidi="hi-IN"/>
        </w:rPr>
        <w:t xml:space="preserve"> иные природные территории; </w:t>
      </w:r>
    </w:p>
    <w:p w:rsidR="0053379A" w:rsidRDefault="000B7714" w:rsidP="00D82BD0">
      <w:pPr>
        <w:widowControl w:val="0"/>
        <w:autoSpaceDN w:val="0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1F6160">
        <w:rPr>
          <w:kern w:val="3"/>
          <w:szCs w:val="28"/>
          <w:shd w:val="clear" w:color="auto" w:fill="FFFFFF"/>
          <w:lang w:eastAsia="ar-SA" w:bidi="hi-IN"/>
        </w:rPr>
        <w:t xml:space="preserve">озеленение общего пользования – парки, скверы, бульвары и иные </w:t>
      </w:r>
      <w:r w:rsidR="007B068A" w:rsidRPr="001F6160">
        <w:rPr>
          <w:kern w:val="3"/>
          <w:szCs w:val="28"/>
          <w:shd w:val="clear" w:color="auto" w:fill="FFFFFF"/>
          <w:lang w:eastAsia="ar-SA" w:bidi="hi-IN"/>
        </w:rPr>
        <w:t>озел</w:t>
      </w:r>
      <w:r w:rsidR="007B068A" w:rsidRPr="001F6160">
        <w:rPr>
          <w:kern w:val="3"/>
          <w:szCs w:val="28"/>
          <w:shd w:val="clear" w:color="auto" w:fill="FFFFFF"/>
          <w:lang w:eastAsia="ar-SA" w:bidi="hi-IN"/>
        </w:rPr>
        <w:t>е</w:t>
      </w:r>
      <w:r w:rsidR="007B068A" w:rsidRPr="001F6160">
        <w:rPr>
          <w:kern w:val="3"/>
          <w:szCs w:val="28"/>
          <w:shd w:val="clear" w:color="auto" w:fill="FFFFFF"/>
          <w:lang w:eastAsia="ar-SA" w:bidi="hi-IN"/>
        </w:rPr>
        <w:t xml:space="preserve">ненные </w:t>
      </w:r>
      <w:r w:rsidRPr="001F6160">
        <w:rPr>
          <w:kern w:val="3"/>
          <w:szCs w:val="28"/>
          <w:shd w:val="clear" w:color="auto" w:fill="FFFFFF"/>
          <w:lang w:eastAsia="ar-SA" w:bidi="hi-IN"/>
        </w:rPr>
        <w:t>территории</w:t>
      </w:r>
      <w:r w:rsidR="007B068A" w:rsidRPr="001F6160">
        <w:rPr>
          <w:kern w:val="3"/>
          <w:szCs w:val="28"/>
          <w:shd w:val="clear" w:color="auto" w:fill="FFFFFF"/>
          <w:lang w:eastAsia="ar-SA" w:bidi="hi-IN"/>
        </w:rPr>
        <w:t xml:space="preserve"> общего пользования</w:t>
      </w:r>
      <w:r w:rsidRPr="001F6160">
        <w:rPr>
          <w:kern w:val="3"/>
          <w:szCs w:val="28"/>
          <w:shd w:val="clear" w:color="auto" w:fill="FFFFFF"/>
          <w:lang w:eastAsia="ar-SA" w:bidi="hi-IN"/>
        </w:rPr>
        <w:t xml:space="preserve">; </w:t>
      </w:r>
    </w:p>
    <w:p w:rsidR="0053379A" w:rsidRDefault="007B068A" w:rsidP="00D82BD0">
      <w:pPr>
        <w:widowControl w:val="0"/>
        <w:autoSpaceDN w:val="0"/>
        <w:textAlignment w:val="baseline"/>
        <w:rPr>
          <w:kern w:val="3"/>
          <w:szCs w:val="28"/>
          <w:shd w:val="clear" w:color="auto" w:fill="FFFFFF"/>
          <w:lang w:eastAsia="ar-SA" w:bidi="hi-IN"/>
        </w:rPr>
      </w:pPr>
      <w:r w:rsidRPr="001F6160">
        <w:rPr>
          <w:kern w:val="3"/>
          <w:szCs w:val="28"/>
          <w:shd w:val="clear" w:color="auto" w:fill="FFFFFF"/>
          <w:lang w:eastAsia="ar-SA" w:bidi="hi-IN"/>
        </w:rPr>
        <w:t>озелененные территории</w:t>
      </w:r>
      <w:r w:rsidR="000B7714" w:rsidRPr="001F6160">
        <w:rPr>
          <w:kern w:val="3"/>
          <w:szCs w:val="28"/>
          <w:shd w:val="clear" w:color="auto" w:fill="FFFFFF"/>
          <w:lang w:eastAsia="ar-SA" w:bidi="hi-IN"/>
        </w:rPr>
        <w:t xml:space="preserve"> ограниченного пользования – на участках </w:t>
      </w:r>
      <w:r w:rsidRPr="001F6160">
        <w:rPr>
          <w:szCs w:val="28"/>
        </w:rPr>
        <w:t>дошк</w:t>
      </w:r>
      <w:r w:rsidRPr="001F6160">
        <w:rPr>
          <w:szCs w:val="28"/>
        </w:rPr>
        <w:t>о</w:t>
      </w:r>
      <w:r w:rsidRPr="001F6160">
        <w:rPr>
          <w:szCs w:val="28"/>
        </w:rPr>
        <w:t xml:space="preserve">льных образовательных и общеобразовательных </w:t>
      </w:r>
      <w:r w:rsidR="0037001C" w:rsidRPr="001F6160">
        <w:rPr>
          <w:szCs w:val="28"/>
        </w:rPr>
        <w:t>организаций</w:t>
      </w:r>
      <w:r w:rsidR="0037001C" w:rsidRPr="001F6160">
        <w:rPr>
          <w:kern w:val="3"/>
          <w:szCs w:val="28"/>
          <w:shd w:val="clear" w:color="auto" w:fill="FFFFFF"/>
          <w:lang w:eastAsia="ar-SA" w:bidi="hi-IN"/>
        </w:rPr>
        <w:t>, объектов здрав</w:t>
      </w:r>
      <w:r w:rsidR="0037001C" w:rsidRPr="001F6160">
        <w:rPr>
          <w:kern w:val="3"/>
          <w:szCs w:val="28"/>
          <w:shd w:val="clear" w:color="auto" w:fill="FFFFFF"/>
          <w:lang w:eastAsia="ar-SA" w:bidi="hi-IN"/>
        </w:rPr>
        <w:t>о</w:t>
      </w:r>
      <w:r w:rsidR="0037001C" w:rsidRPr="001F6160">
        <w:rPr>
          <w:kern w:val="3"/>
          <w:szCs w:val="28"/>
          <w:shd w:val="clear" w:color="auto" w:fill="FFFFFF"/>
          <w:lang w:eastAsia="ar-SA" w:bidi="hi-IN"/>
        </w:rPr>
        <w:t>охранения</w:t>
      </w:r>
      <w:r w:rsidR="000B7714" w:rsidRPr="001F6160">
        <w:rPr>
          <w:kern w:val="3"/>
          <w:szCs w:val="28"/>
          <w:shd w:val="clear" w:color="auto" w:fill="FFFFFF"/>
          <w:lang w:eastAsia="ar-SA" w:bidi="hi-IN"/>
        </w:rPr>
        <w:t>, в жилых группах многоэтажной застройки и на приусадебных учас</w:t>
      </w:r>
      <w:r w:rsidR="000B7714" w:rsidRPr="001F6160">
        <w:rPr>
          <w:kern w:val="3"/>
          <w:szCs w:val="28"/>
          <w:shd w:val="clear" w:color="auto" w:fill="FFFFFF"/>
          <w:lang w:eastAsia="ar-SA" w:bidi="hi-IN"/>
        </w:rPr>
        <w:t>т</w:t>
      </w:r>
      <w:r w:rsidR="000B7714" w:rsidRPr="001F6160">
        <w:rPr>
          <w:kern w:val="3"/>
          <w:szCs w:val="28"/>
          <w:shd w:val="clear" w:color="auto" w:fill="FFFFFF"/>
          <w:lang w:eastAsia="ar-SA" w:bidi="hi-IN"/>
        </w:rPr>
        <w:t xml:space="preserve">ках малоэтажной жилой застройки; </w:t>
      </w:r>
    </w:p>
    <w:p w:rsidR="000B7714" w:rsidRPr="001F6160" w:rsidRDefault="000B7714" w:rsidP="00D82BD0">
      <w:pPr>
        <w:widowControl w:val="0"/>
        <w:autoSpaceDN w:val="0"/>
        <w:textAlignment w:val="baseline"/>
        <w:rPr>
          <w:kern w:val="3"/>
          <w:sz w:val="24"/>
          <w:szCs w:val="28"/>
          <w:shd w:val="clear" w:color="auto" w:fill="FFFFFF"/>
          <w:lang w:eastAsia="ar-SA" w:bidi="hi-IN"/>
        </w:rPr>
      </w:pPr>
      <w:r w:rsidRPr="001F6160">
        <w:rPr>
          <w:kern w:val="3"/>
          <w:szCs w:val="28"/>
          <w:shd w:val="clear" w:color="auto" w:fill="FFFFFF"/>
          <w:lang w:eastAsia="ar-SA" w:bidi="hi-IN"/>
        </w:rPr>
        <w:t>защитные</w:t>
      </w:r>
      <w:r w:rsidR="00CB600F">
        <w:rPr>
          <w:kern w:val="3"/>
          <w:szCs w:val="28"/>
          <w:shd w:val="clear" w:color="auto" w:fill="FFFFFF"/>
          <w:lang w:eastAsia="ar-SA" w:bidi="hi-IN"/>
        </w:rPr>
        <w:t xml:space="preserve"> объекты</w:t>
      </w:r>
      <w:r w:rsidRPr="001F6160">
        <w:rPr>
          <w:kern w:val="3"/>
          <w:szCs w:val="28"/>
          <w:shd w:val="clear" w:color="auto" w:fill="FFFFFF"/>
          <w:lang w:eastAsia="ar-SA" w:bidi="hi-IN"/>
        </w:rPr>
        <w:t xml:space="preserve"> – озеленение улиц, санитарно-защитных зон.</w:t>
      </w:r>
    </w:p>
    <w:p w:rsidR="00E276DA" w:rsidRPr="001F6160" w:rsidRDefault="00E276DA" w:rsidP="00D82BD0">
      <w:pPr>
        <w:pStyle w:val="a6"/>
        <w:ind w:left="0"/>
      </w:pPr>
      <w:r w:rsidRPr="001F6160">
        <w:t>На планируемой территории находится участок городских лесов площадью 7,39 га.</w:t>
      </w:r>
    </w:p>
    <w:p w:rsidR="000B7714" w:rsidRPr="001F6160" w:rsidRDefault="000B7714" w:rsidP="00D82BD0">
      <w:pPr>
        <w:widowControl w:val="0"/>
        <w:autoSpaceDN w:val="0"/>
        <w:textAlignment w:val="baseline"/>
        <w:rPr>
          <w:kern w:val="3"/>
          <w:sz w:val="24"/>
          <w:szCs w:val="28"/>
          <w:shd w:val="clear" w:color="auto" w:fill="FFFFFF"/>
          <w:lang w:eastAsia="ar-SA" w:bidi="hi-IN"/>
        </w:rPr>
      </w:pPr>
      <w:r w:rsidRPr="001F6160">
        <w:rPr>
          <w:kern w:val="3"/>
          <w:szCs w:val="28"/>
          <w:shd w:val="clear" w:color="auto" w:fill="FFFFFF"/>
          <w:lang w:eastAsia="ar-SA" w:bidi="hi-IN"/>
        </w:rPr>
        <w:t>К существующим благоустроенным объектам озеленения общего пользов</w:t>
      </w:r>
      <w:r w:rsidRPr="001F6160">
        <w:rPr>
          <w:kern w:val="3"/>
          <w:szCs w:val="28"/>
          <w:shd w:val="clear" w:color="auto" w:fill="FFFFFF"/>
          <w:lang w:eastAsia="ar-SA" w:bidi="hi-IN"/>
        </w:rPr>
        <w:t>а</w:t>
      </w:r>
      <w:r w:rsidRPr="001F6160">
        <w:rPr>
          <w:kern w:val="3"/>
          <w:szCs w:val="28"/>
          <w:shd w:val="clear" w:color="auto" w:fill="FFFFFF"/>
          <w:lang w:eastAsia="ar-SA" w:bidi="hi-IN"/>
        </w:rPr>
        <w:t>ния в границах планируемой территории относятся следующие объекты озелен</w:t>
      </w:r>
      <w:r w:rsidRPr="001F6160">
        <w:rPr>
          <w:kern w:val="3"/>
          <w:szCs w:val="28"/>
          <w:shd w:val="clear" w:color="auto" w:fill="FFFFFF"/>
          <w:lang w:eastAsia="ar-SA" w:bidi="hi-IN"/>
        </w:rPr>
        <w:t>е</w:t>
      </w:r>
      <w:r w:rsidRPr="001F6160">
        <w:rPr>
          <w:kern w:val="3"/>
          <w:szCs w:val="28"/>
          <w:shd w:val="clear" w:color="auto" w:fill="FFFFFF"/>
          <w:lang w:eastAsia="ar-SA" w:bidi="hi-IN"/>
        </w:rPr>
        <w:t>ния:</w:t>
      </w:r>
    </w:p>
    <w:p w:rsidR="000B7714" w:rsidRPr="001F6160" w:rsidRDefault="000B7714" w:rsidP="00D82BD0">
      <w:pPr>
        <w:pStyle w:val="a6"/>
        <w:ind w:left="0"/>
      </w:pPr>
      <w:r w:rsidRPr="001F6160">
        <w:t>сквер в квартале 160.02.01.02 по ул. Комсомольской (1,27 га);</w:t>
      </w:r>
    </w:p>
    <w:p w:rsidR="000B7714" w:rsidRPr="001F6160" w:rsidRDefault="000B7714" w:rsidP="00D82BD0">
      <w:pPr>
        <w:pStyle w:val="a6"/>
        <w:ind w:left="0"/>
      </w:pPr>
      <w:r w:rsidRPr="001F6160">
        <w:t>территория парка культу</w:t>
      </w:r>
      <w:r w:rsidR="00604F82" w:rsidRPr="001F6160">
        <w:t>ры и отдыха «Бугринская роща» (5,12</w:t>
      </w:r>
      <w:r w:rsidRPr="001F6160">
        <w:t xml:space="preserve"> га)</w:t>
      </w:r>
      <w:r w:rsidR="00E276DA" w:rsidRPr="001F6160">
        <w:t xml:space="preserve"> в составе городских лесов</w:t>
      </w:r>
      <w:r w:rsidRPr="001F6160">
        <w:t>.</w:t>
      </w:r>
    </w:p>
    <w:p w:rsidR="000B7714" w:rsidRPr="001F6160" w:rsidRDefault="000B7714" w:rsidP="00D82BD0">
      <w:pPr>
        <w:widowControl w:val="0"/>
        <w:autoSpaceDN w:val="0"/>
        <w:textAlignment w:val="baseline"/>
        <w:rPr>
          <w:rFonts w:eastAsia="Arial Unicode MS" w:cs="Mangal"/>
          <w:kern w:val="3"/>
          <w:sz w:val="24"/>
          <w:szCs w:val="24"/>
          <w:shd w:val="clear" w:color="auto" w:fill="FFFFFF"/>
          <w:lang w:eastAsia="hi-IN" w:bidi="hi-IN"/>
        </w:rPr>
      </w:pPr>
      <w:r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Проектные решения проекта планировки направлены на дальнейшее сове</w:t>
      </w:r>
      <w:r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р</w:t>
      </w:r>
      <w:r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lastRenderedPageBreak/>
        <w:t>шенствование структуры и благоустройства зон рекреационного назначения, включающих все виды озеленения.</w:t>
      </w:r>
    </w:p>
    <w:p w:rsidR="000B7714" w:rsidRPr="001F6160" w:rsidRDefault="000B7714" w:rsidP="00D82BD0">
      <w:pPr>
        <w:widowControl w:val="0"/>
        <w:autoSpaceDN w:val="0"/>
        <w:textAlignment w:val="baseline"/>
        <w:rPr>
          <w:rFonts w:eastAsia="Arial Unicode MS" w:cs="Mangal"/>
          <w:kern w:val="3"/>
          <w:sz w:val="24"/>
          <w:szCs w:val="24"/>
          <w:shd w:val="clear" w:color="auto" w:fill="FFFFFF"/>
          <w:lang w:eastAsia="hi-IN" w:bidi="hi-IN"/>
        </w:rPr>
      </w:pPr>
      <w:r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Зеленые насаждения </w:t>
      </w:r>
      <w:r w:rsidRPr="001F6160">
        <w:rPr>
          <w:kern w:val="3"/>
          <w:szCs w:val="28"/>
          <w:shd w:val="clear" w:color="auto" w:fill="FFFFFF"/>
          <w:lang w:eastAsia="ar-SA" w:bidi="hi-IN"/>
        </w:rPr>
        <w:t>планируемой территории</w:t>
      </w:r>
      <w:r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, дифференцированные по их назначению, выполняют роль планировочного элемента, активно выявляющего общую планировочную и композиционную структуру </w:t>
      </w:r>
      <w:r w:rsidRPr="001F6160">
        <w:rPr>
          <w:rFonts w:eastAsia="Arial Unicode MS" w:cs="Mangal"/>
          <w:kern w:val="3"/>
          <w:szCs w:val="28"/>
          <w:shd w:val="clear" w:color="auto" w:fill="FFFFFF"/>
          <w:lang w:eastAsia="hi-IN" w:bidi="hi-IN"/>
        </w:rPr>
        <w:t>планируемой территории</w:t>
      </w:r>
      <w:r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, объемно-пространственное построение застройки, а также являются важным о</w:t>
      </w:r>
      <w:r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з</w:t>
      </w:r>
      <w:r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доровительным и эстетическим фактором городской среды.</w:t>
      </w:r>
    </w:p>
    <w:p w:rsidR="000B7714" w:rsidRPr="001F6160" w:rsidRDefault="000B7714" w:rsidP="00D82BD0">
      <w:r w:rsidRPr="001F6160">
        <w:t xml:space="preserve">Главным элементом озеленения </w:t>
      </w:r>
      <w:r w:rsidRPr="001F6160">
        <w:rPr>
          <w:kern w:val="3"/>
          <w:szCs w:val="28"/>
          <w:shd w:val="clear" w:color="auto" w:fill="FFFFFF"/>
          <w:lang w:bidi="hi-IN"/>
        </w:rPr>
        <w:t xml:space="preserve">планируемой территории </w:t>
      </w:r>
      <w:r w:rsidRPr="001F6160">
        <w:t xml:space="preserve">будет озеленение территории парка культуры и отдыха «Бугринская роща» </w:t>
      </w:r>
      <w:r w:rsidR="00CA6538" w:rsidRPr="001F6160">
        <w:t>в составе городских л</w:t>
      </w:r>
      <w:r w:rsidR="00CA6538" w:rsidRPr="001F6160">
        <w:t>е</w:t>
      </w:r>
      <w:r w:rsidR="00CA6538" w:rsidRPr="001F6160">
        <w:t>сов</w:t>
      </w:r>
      <w:r w:rsidRPr="001F6160">
        <w:t xml:space="preserve"> </w:t>
      </w:r>
      <w:r w:rsidR="00CA6538" w:rsidRPr="001F6160">
        <w:t xml:space="preserve">и озеленение </w:t>
      </w:r>
      <w:r w:rsidRPr="001F6160">
        <w:t>набережной реки Оби.</w:t>
      </w:r>
      <w:r w:rsidR="007D58E1" w:rsidRPr="001F6160">
        <w:t xml:space="preserve"> </w:t>
      </w:r>
      <w:r w:rsidRPr="001F6160">
        <w:t xml:space="preserve">Проектом планировки предусматривается увеличение территории парка </w:t>
      </w:r>
      <w:r w:rsidR="0037001C" w:rsidRPr="001F6160">
        <w:t>куль</w:t>
      </w:r>
      <w:r w:rsidR="00604F82" w:rsidRPr="001F6160">
        <w:t>туры и отдыха «Бугринская роща»</w:t>
      </w:r>
      <w:r w:rsidR="00787AB4" w:rsidRPr="001F6160">
        <w:t xml:space="preserve"> </w:t>
      </w:r>
      <w:r w:rsidR="00A22AD2" w:rsidRPr="001F6160">
        <w:t>в составе городских лесов</w:t>
      </w:r>
      <w:r w:rsidR="00AA1246" w:rsidRPr="001F6160">
        <w:t xml:space="preserve"> </w:t>
      </w:r>
      <w:r w:rsidR="00E134C8" w:rsidRPr="001F6160">
        <w:t xml:space="preserve">и </w:t>
      </w:r>
      <w:r w:rsidR="001F12F8" w:rsidRPr="001F6160">
        <w:t xml:space="preserve">за счет </w:t>
      </w:r>
      <w:r w:rsidR="00E134C8" w:rsidRPr="001F6160">
        <w:t>земельных участков на части зоны объектов культуры и спорта</w:t>
      </w:r>
      <w:r w:rsidR="00787AB4" w:rsidRPr="001F6160">
        <w:t>.</w:t>
      </w:r>
      <w:r w:rsidRPr="001F6160">
        <w:t xml:space="preserve"> На территории</w:t>
      </w:r>
      <w:r w:rsidR="0037001C" w:rsidRPr="001F6160">
        <w:t xml:space="preserve"> данного</w:t>
      </w:r>
      <w:r w:rsidRPr="001F6160">
        <w:t xml:space="preserve"> парка необходимо проведение благоустроител</w:t>
      </w:r>
      <w:r w:rsidRPr="001F6160">
        <w:t>ь</w:t>
      </w:r>
      <w:r w:rsidRPr="001F6160">
        <w:t>ных работ по дальнейшему развитию тропиночной сети, велодорожек, освеще</w:t>
      </w:r>
      <w:r w:rsidRPr="001F6160">
        <w:t>н</w:t>
      </w:r>
      <w:r w:rsidRPr="001F6160">
        <w:t>ных лыжных трасс, строительству и благоустройству площадок для отдыха и пикни</w:t>
      </w:r>
      <w:r w:rsidR="0037001C" w:rsidRPr="001F6160">
        <w:t>ков.</w:t>
      </w:r>
    </w:p>
    <w:p w:rsidR="00604F82" w:rsidRPr="001F6160" w:rsidRDefault="000B7714" w:rsidP="00D82BD0">
      <w:r w:rsidRPr="001F6160">
        <w:t>Проектом планировки предлагается озеленение набережной с пляжем (14,2 га), озеленение бульваров – по ул. Комсомольской площадью 3,56 га, в ква</w:t>
      </w:r>
      <w:r w:rsidRPr="001F6160">
        <w:t>р</w:t>
      </w:r>
      <w:r w:rsidRPr="001F6160">
        <w:t>тале 160.01.01.09 площадью 0,87 га, в квартал</w:t>
      </w:r>
      <w:r w:rsidR="00604F82" w:rsidRPr="001F6160">
        <w:t>е 160.05.00.00 площадью 1,17 га</w:t>
      </w:r>
      <w:r w:rsidR="00CB600F">
        <w:t>.</w:t>
      </w:r>
      <w:r w:rsidR="00604F82" w:rsidRPr="001F6160">
        <w:t xml:space="preserve"> </w:t>
      </w:r>
      <w:r w:rsidR="00CB600F">
        <w:t>В</w:t>
      </w:r>
      <w:r w:rsidR="00604F82" w:rsidRPr="001F6160">
        <w:t xml:space="preserve"> квартале 160.02.01.02 проектом планировки предлагается создание нового сквера площадью 1,43 га.</w:t>
      </w:r>
    </w:p>
    <w:p w:rsidR="000B7714" w:rsidRPr="001F6160" w:rsidRDefault="000B7714" w:rsidP="00D82BD0">
      <w:r w:rsidRPr="001F6160">
        <w:t>Сохраняются существующие скверы с дальнейшим усовершенствованием благоустройства.</w:t>
      </w:r>
    </w:p>
    <w:p w:rsidR="000B7714" w:rsidRPr="001F6160" w:rsidRDefault="000B7714" w:rsidP="00D82BD0">
      <w:r w:rsidRPr="001F6160">
        <w:t xml:space="preserve">Для внутренних пространств микрорайонов и кварталов большое значение имеет озеленение ограниченного пользования на участках </w:t>
      </w:r>
      <w:r w:rsidR="0037001C" w:rsidRPr="001F6160">
        <w:rPr>
          <w:szCs w:val="28"/>
        </w:rPr>
        <w:t>дошкольных образов</w:t>
      </w:r>
      <w:r w:rsidR="0037001C" w:rsidRPr="001F6160">
        <w:rPr>
          <w:szCs w:val="28"/>
        </w:rPr>
        <w:t>а</w:t>
      </w:r>
      <w:r w:rsidR="0037001C" w:rsidRPr="001F6160">
        <w:rPr>
          <w:szCs w:val="28"/>
        </w:rPr>
        <w:t>тельных и общеобразовательных организаций</w:t>
      </w:r>
      <w:r w:rsidRPr="001F6160">
        <w:t xml:space="preserve"> и озеленение территории жилых групп.</w:t>
      </w:r>
    </w:p>
    <w:p w:rsidR="000B7714" w:rsidRPr="001F6160" w:rsidRDefault="000B7714" w:rsidP="00D82BD0">
      <w:r w:rsidRPr="001F6160">
        <w:t xml:space="preserve">Проектируемые внутриквартальные зеленые бульвары связывают в единую систему озеленение жилых дворов, озеленение ограниченного пользования на участках </w:t>
      </w:r>
      <w:r w:rsidR="00633B9C" w:rsidRPr="001F6160">
        <w:rPr>
          <w:szCs w:val="28"/>
        </w:rPr>
        <w:t>дошкольных образовательных, общеобразовательных организаций</w:t>
      </w:r>
      <w:r w:rsidR="00633B9C" w:rsidRPr="001F6160">
        <w:t xml:space="preserve"> и объектов здравоохранения</w:t>
      </w:r>
      <w:r w:rsidRPr="001F6160">
        <w:t xml:space="preserve"> с озеленением общего пользования (скверы, парки).</w:t>
      </w:r>
    </w:p>
    <w:p w:rsidR="000B7714" w:rsidRPr="001F6160" w:rsidRDefault="000B7714" w:rsidP="00D82BD0">
      <w:pPr>
        <w:widowControl w:val="0"/>
        <w:autoSpaceDN w:val="0"/>
        <w:textAlignment w:val="baseline"/>
        <w:rPr>
          <w:rFonts w:eastAsia="Arial Unicode MS" w:cs="Mangal"/>
          <w:kern w:val="3"/>
          <w:sz w:val="24"/>
          <w:szCs w:val="24"/>
          <w:shd w:val="clear" w:color="auto" w:fill="FFFFFF"/>
          <w:lang w:eastAsia="hi-IN" w:bidi="hi-IN"/>
        </w:rPr>
      </w:pPr>
      <w:r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Важным дополнением к озеленению общего пользования будет озеленение на участках крупных общественных зданий и сооружений. Уличное озеленение, </w:t>
      </w:r>
      <w:r w:rsidR="00CB600F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выполняющее в основном</w:t>
      </w:r>
      <w:r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защитную функцию, связывает озеленение общего пользования в общую систему озеленения </w:t>
      </w:r>
      <w:r w:rsidRPr="001F6160">
        <w:rPr>
          <w:rFonts w:eastAsia="Arial Unicode MS" w:cs="Mangal"/>
          <w:kern w:val="3"/>
          <w:szCs w:val="28"/>
          <w:shd w:val="clear" w:color="auto" w:fill="FFFFFF"/>
          <w:lang w:eastAsia="hi-IN" w:bidi="hi-IN"/>
        </w:rPr>
        <w:t>планируемой территории</w:t>
      </w:r>
      <w:r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.</w:t>
      </w:r>
    </w:p>
    <w:p w:rsidR="000B7714" w:rsidRPr="001F6160" w:rsidRDefault="000B7714" w:rsidP="00D82BD0">
      <w:pPr>
        <w:widowControl w:val="0"/>
        <w:autoSpaceDN w:val="0"/>
        <w:textAlignment w:val="baseline"/>
        <w:rPr>
          <w:kern w:val="3"/>
          <w:sz w:val="24"/>
          <w:szCs w:val="28"/>
          <w:shd w:val="clear" w:color="auto" w:fill="FFFFFF"/>
          <w:lang w:eastAsia="ar-SA" w:bidi="hi-IN"/>
        </w:rPr>
      </w:pPr>
      <w:r w:rsidRPr="001F6160">
        <w:rPr>
          <w:kern w:val="3"/>
          <w:szCs w:val="28"/>
          <w:shd w:val="clear" w:color="auto" w:fill="FFFFFF"/>
          <w:lang w:eastAsia="ar-SA" w:bidi="hi-IN"/>
        </w:rPr>
        <w:t>В проекте планировки принят следующий баланс территорий озеленения:</w:t>
      </w:r>
    </w:p>
    <w:p w:rsidR="000B7714" w:rsidRPr="001F6160" w:rsidRDefault="00633B9C" w:rsidP="00D82BD0">
      <w:pPr>
        <w:keepNext/>
      </w:pPr>
      <w:r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городские леса</w:t>
      </w:r>
      <w:r w:rsidR="004B72B2"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(в том числе </w:t>
      </w:r>
      <w:r w:rsidR="004B72B2" w:rsidRPr="001F6160">
        <w:t>территория парка культуры и отдыха «Бугри</w:t>
      </w:r>
      <w:r w:rsidR="004B72B2" w:rsidRPr="001F6160">
        <w:t>н</w:t>
      </w:r>
      <w:r w:rsidR="004B72B2" w:rsidRPr="001F6160">
        <w:t>ская роща»)</w:t>
      </w:r>
      <w:r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,</w:t>
      </w:r>
      <w:r w:rsidR="000B7714"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иные природные территории</w:t>
      </w:r>
      <w:r w:rsidR="00E276DA" w:rsidRPr="001F6160">
        <w:t xml:space="preserve"> – 7</w:t>
      </w:r>
      <w:r w:rsidR="000B7714" w:rsidRPr="001F6160">
        <w:t>,</w:t>
      </w:r>
      <w:r w:rsidR="00BC1132" w:rsidRPr="001F6160">
        <w:t>41</w:t>
      </w:r>
      <w:r w:rsidR="000B7714" w:rsidRPr="001F6160">
        <w:t> га;</w:t>
      </w:r>
    </w:p>
    <w:p w:rsidR="000B7714" w:rsidRPr="001F6160" w:rsidRDefault="000B7714" w:rsidP="00D82BD0">
      <w:pPr>
        <w:keepNext/>
      </w:pPr>
      <w:r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скверы, бульвары и иные </w:t>
      </w:r>
      <w:r w:rsidR="00633B9C"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озелененные </w:t>
      </w:r>
      <w:r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территории </w:t>
      </w:r>
      <w:r w:rsidR="00633B9C"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общего пользования</w:t>
      </w:r>
      <w:r w:rsidR="00E276DA" w:rsidRPr="001F6160">
        <w:t>–</w:t>
      </w:r>
      <w:r w:rsidR="00CA6480" w:rsidRPr="001F6160">
        <w:t>24</w:t>
      </w:r>
      <w:r w:rsidR="00E276DA" w:rsidRPr="001F6160">
        <w:rPr>
          <w:iCs/>
        </w:rPr>
        <w:t>,</w:t>
      </w:r>
      <w:r w:rsidR="00CA6480" w:rsidRPr="001F6160">
        <w:rPr>
          <w:iCs/>
        </w:rPr>
        <w:t>65</w:t>
      </w:r>
      <w:r w:rsidRPr="001F6160">
        <w:rPr>
          <w:iCs/>
        </w:rPr>
        <w:t> </w:t>
      </w:r>
      <w:r w:rsidRPr="001F6160">
        <w:t>га;</w:t>
      </w:r>
    </w:p>
    <w:p w:rsidR="00BC1132" w:rsidRPr="001F6160" w:rsidRDefault="00DC4626" w:rsidP="00D82BD0">
      <w:pPr>
        <w:keepNext/>
      </w:pPr>
      <w:r w:rsidRPr="001F6160">
        <w:rPr>
          <w:szCs w:val="28"/>
          <w:shd w:val="clear" w:color="auto" w:fill="FFFFFF"/>
        </w:rPr>
        <w:t>о</w:t>
      </w:r>
      <w:r w:rsidR="00BC1132" w:rsidRPr="001F6160">
        <w:rPr>
          <w:szCs w:val="28"/>
          <w:shd w:val="clear" w:color="auto" w:fill="FFFFFF"/>
        </w:rPr>
        <w:t>зелененные территории ограниченного пользования – 1,39 га;</w:t>
      </w:r>
    </w:p>
    <w:p w:rsidR="000B7714" w:rsidRPr="001F6160" w:rsidRDefault="000B7714" w:rsidP="00D82BD0">
      <w:pPr>
        <w:keepNext/>
      </w:pPr>
      <w:r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зона объектов отдыха и оздоровления</w:t>
      </w:r>
      <w:r w:rsidRPr="001F6160">
        <w:t xml:space="preserve"> – </w:t>
      </w:r>
      <w:r w:rsidRPr="001F6160">
        <w:rPr>
          <w:iCs/>
        </w:rPr>
        <w:t>1,14 </w:t>
      </w:r>
      <w:r w:rsidRPr="001F6160">
        <w:t>га.</w:t>
      </w:r>
    </w:p>
    <w:p w:rsidR="000B7714" w:rsidRPr="001F6160" w:rsidRDefault="000B7714" w:rsidP="00D82BD0">
      <w:pPr>
        <w:widowControl w:val="0"/>
        <w:autoSpaceDN w:val="0"/>
        <w:textAlignment w:val="baseline"/>
        <w:rPr>
          <w:rFonts w:eastAsia="Arial Unicode MS" w:cs="Mangal"/>
          <w:kern w:val="3"/>
          <w:sz w:val="24"/>
          <w:szCs w:val="24"/>
          <w:shd w:val="clear" w:color="auto" w:fill="FFFFFF"/>
          <w:lang w:eastAsia="hi-IN" w:bidi="hi-IN"/>
        </w:rPr>
      </w:pPr>
      <w:r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Обеспеченность </w:t>
      </w:r>
      <w:r w:rsidR="00633B9C"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о</w:t>
      </w:r>
      <w:r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зеле</w:t>
      </w:r>
      <w:r w:rsidR="00633B9C"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нен</w:t>
      </w:r>
      <w:r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ными </w:t>
      </w:r>
      <w:r w:rsidR="00633B9C"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территориями</w:t>
      </w:r>
      <w:r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общего пользования на ра</w:t>
      </w:r>
      <w:r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с</w:t>
      </w:r>
      <w:r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четный срок составит:</w:t>
      </w:r>
    </w:p>
    <w:p w:rsidR="000B7714" w:rsidRPr="001F6160" w:rsidRDefault="000B7714" w:rsidP="00D82BD0">
      <w:pPr>
        <w:widowControl w:val="0"/>
        <w:autoSpaceDN w:val="0"/>
        <w:textAlignment w:val="baseline"/>
        <w:rPr>
          <w:rFonts w:eastAsia="Arial Unicode MS" w:cs="Mangal"/>
          <w:kern w:val="3"/>
          <w:shd w:val="clear" w:color="auto" w:fill="FFFFFF"/>
          <w:lang w:eastAsia="hi-IN" w:bidi="hi-IN"/>
        </w:rPr>
      </w:pPr>
      <w:r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зеленые насаждения районного значения </w:t>
      </w:r>
      <w:r w:rsidR="00CA6480"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– 34,18</w:t>
      </w:r>
      <w:r w:rsidR="000C7F2B"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га (6,77</w:t>
      </w:r>
      <w:r w:rsidR="00CB600F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 кв. м/человек</w:t>
      </w:r>
      <w:r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при нормативе 6,0 кв. м/человек);</w:t>
      </w:r>
    </w:p>
    <w:p w:rsidR="000B7714" w:rsidRPr="001F6160" w:rsidRDefault="000B7714" w:rsidP="00D82BD0">
      <w:pPr>
        <w:widowControl w:val="0"/>
        <w:tabs>
          <w:tab w:val="right" w:pos="9355"/>
        </w:tabs>
        <w:autoSpaceDN w:val="0"/>
        <w:textAlignment w:val="baseline"/>
        <w:rPr>
          <w:rFonts w:eastAsia="Arial Unicode MS" w:cs="Mangal"/>
          <w:kern w:val="3"/>
          <w:shd w:val="clear" w:color="auto" w:fill="FFFFFF"/>
          <w:lang w:eastAsia="hi-IN" w:bidi="hi-IN"/>
        </w:rPr>
      </w:pPr>
      <w:r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lastRenderedPageBreak/>
        <w:t>зеленые насаждения жилы</w:t>
      </w:r>
      <w:r w:rsidR="00633B9C"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х микрорайонов (кварталов) – 32,</w:t>
      </w:r>
      <w:r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47 га (6,4</w:t>
      </w:r>
      <w:r w:rsidR="0017432C"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3</w:t>
      </w:r>
      <w:r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 кв. м при нормативе 6,0 кв. м/человек).</w:t>
      </w:r>
    </w:p>
    <w:p w:rsidR="000B7714" w:rsidRPr="001F6160" w:rsidRDefault="000B7714" w:rsidP="00D82BD0">
      <w:pPr>
        <w:widowControl w:val="0"/>
        <w:autoSpaceDN w:val="0"/>
        <w:textAlignment w:val="baseline"/>
        <w:rPr>
          <w:rFonts w:eastAsia="Arial Unicode MS"/>
          <w:kern w:val="3"/>
          <w:szCs w:val="28"/>
          <w:shd w:val="clear" w:color="auto" w:fill="FFFFFF"/>
          <w:lang w:eastAsia="hi-IN" w:bidi="hi-IN"/>
        </w:rPr>
      </w:pPr>
      <w:r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Свободные территории в границах санит</w:t>
      </w:r>
      <w:r w:rsidR="00E20A4D"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арно-защитных зон</w:t>
      </w:r>
      <w:r w:rsidR="00633B9C"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 xml:space="preserve"> промышленных и коммунально-складских о</w:t>
      </w:r>
      <w:r w:rsidR="00F843E4"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б</w:t>
      </w:r>
      <w:r w:rsidR="00633B9C"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ъектов</w:t>
      </w:r>
      <w:r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, железнодорожных путей и автодорог для преимущественно грузового движения подлежат озеленению и благоустройству.</w:t>
      </w:r>
    </w:p>
    <w:p w:rsidR="0053379A" w:rsidRDefault="0053379A" w:rsidP="00FC13AA">
      <w:pPr>
        <w:widowControl w:val="0"/>
        <w:suppressAutoHyphens/>
        <w:autoSpaceDN w:val="0"/>
        <w:ind w:firstLine="0"/>
        <w:jc w:val="center"/>
        <w:textAlignment w:val="baseline"/>
        <w:rPr>
          <w:rFonts w:eastAsia="Arial Unicode MS"/>
          <w:b/>
          <w:kern w:val="3"/>
          <w:szCs w:val="28"/>
          <w:shd w:val="clear" w:color="auto" w:fill="FFFFFF"/>
          <w:lang w:eastAsia="hi-IN" w:bidi="hi-IN"/>
        </w:rPr>
      </w:pPr>
    </w:p>
    <w:p w:rsidR="000B7714" w:rsidRPr="001F6160" w:rsidRDefault="000B7714" w:rsidP="00FC13AA">
      <w:pPr>
        <w:widowControl w:val="0"/>
        <w:suppressAutoHyphens/>
        <w:autoSpaceDN w:val="0"/>
        <w:ind w:firstLine="0"/>
        <w:jc w:val="center"/>
        <w:textAlignment w:val="baseline"/>
        <w:rPr>
          <w:rFonts w:eastAsia="Arial Unicode MS" w:cs="Mangal"/>
          <w:kern w:val="3"/>
          <w:sz w:val="24"/>
          <w:szCs w:val="24"/>
          <w:shd w:val="clear" w:color="auto" w:fill="FFFFFF"/>
          <w:lang w:eastAsia="hi-IN" w:bidi="hi-IN"/>
        </w:rPr>
      </w:pPr>
      <w:r w:rsidRPr="001F6160">
        <w:rPr>
          <w:rFonts w:eastAsia="Arial Unicode MS"/>
          <w:b/>
          <w:kern w:val="3"/>
          <w:szCs w:val="28"/>
          <w:shd w:val="clear" w:color="auto" w:fill="FFFFFF"/>
          <w:lang w:eastAsia="hi-IN" w:bidi="hi-IN"/>
        </w:rPr>
        <w:t>3. Улично-дорожная сеть и транспорт</w:t>
      </w:r>
    </w:p>
    <w:p w:rsidR="000B7714" w:rsidRPr="001F6160" w:rsidRDefault="000B7714" w:rsidP="000B7714">
      <w:pPr>
        <w:widowControl w:val="0"/>
        <w:suppressAutoHyphens/>
        <w:autoSpaceDN w:val="0"/>
        <w:ind w:firstLine="0"/>
        <w:jc w:val="center"/>
        <w:textAlignment w:val="baseline"/>
        <w:rPr>
          <w:rFonts w:eastAsia="Arial Unicode MS" w:cs="Mangal"/>
          <w:b/>
          <w:kern w:val="3"/>
          <w:sz w:val="24"/>
          <w:szCs w:val="24"/>
          <w:shd w:val="clear" w:color="auto" w:fill="FFFFFF"/>
          <w:lang w:eastAsia="hi-IN" w:bidi="hi-IN"/>
        </w:rPr>
      </w:pPr>
    </w:p>
    <w:p w:rsidR="000B7714" w:rsidRPr="001F6160" w:rsidRDefault="000B7714" w:rsidP="000B7714">
      <w:pPr>
        <w:widowControl w:val="0"/>
        <w:suppressAutoHyphens/>
        <w:autoSpaceDN w:val="0"/>
        <w:ind w:firstLine="0"/>
        <w:jc w:val="center"/>
        <w:textAlignment w:val="baseline"/>
        <w:rPr>
          <w:rFonts w:eastAsia="Arial Unicode MS" w:cs="Mangal"/>
          <w:kern w:val="3"/>
          <w:sz w:val="24"/>
          <w:szCs w:val="24"/>
          <w:shd w:val="clear" w:color="auto" w:fill="FFFFFF"/>
          <w:lang w:eastAsia="hi-IN" w:bidi="hi-IN"/>
        </w:rPr>
      </w:pPr>
      <w:r w:rsidRPr="001F6160">
        <w:rPr>
          <w:rFonts w:eastAsia="Arial Unicode MS" w:cs="Mangal"/>
          <w:b/>
          <w:kern w:val="3"/>
          <w:szCs w:val="28"/>
          <w:shd w:val="clear" w:color="auto" w:fill="FFFFFF"/>
          <w:lang w:eastAsia="hi-IN" w:bidi="hi-IN"/>
        </w:rPr>
        <w:t>3.1. Современное состояние</w:t>
      </w:r>
    </w:p>
    <w:p w:rsidR="000B7714" w:rsidRPr="001F6160" w:rsidRDefault="000B7714" w:rsidP="00D82BD0">
      <w:pPr>
        <w:widowControl w:val="0"/>
        <w:autoSpaceDN w:val="0"/>
        <w:textAlignment w:val="baseline"/>
        <w:rPr>
          <w:rFonts w:eastAsia="Arial Unicode MS" w:cs="Mangal"/>
          <w:kern w:val="3"/>
          <w:szCs w:val="28"/>
          <w:shd w:val="clear" w:color="auto" w:fill="FFFFFF"/>
          <w:lang w:eastAsia="hi-IN" w:bidi="hi-IN"/>
        </w:rPr>
      </w:pPr>
    </w:p>
    <w:p w:rsidR="000B7714" w:rsidRPr="001F6160" w:rsidRDefault="000B7714" w:rsidP="00D82BD0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Улично-дорожная сеть планируемой</w:t>
      </w:r>
      <w:r w:rsidR="000A271B" w:rsidRPr="001F6160">
        <w:rPr>
          <w:sz w:val="28"/>
          <w:szCs w:val="28"/>
        </w:rPr>
        <w:t xml:space="preserve"> территории</w:t>
      </w:r>
      <w:r w:rsidRPr="001F6160">
        <w:rPr>
          <w:sz w:val="28"/>
          <w:szCs w:val="28"/>
        </w:rPr>
        <w:t xml:space="preserve"> практически сложилась. </w:t>
      </w:r>
    </w:p>
    <w:p w:rsidR="000B7714" w:rsidRPr="001F6160" w:rsidRDefault="00CB600F" w:rsidP="00D82BD0">
      <w:pPr>
        <w:pStyle w:val="Standard"/>
        <w:suppressAutoHyphens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северо-западной части</w:t>
      </w:r>
      <w:r w:rsidR="000B7714" w:rsidRPr="001F6160">
        <w:rPr>
          <w:sz w:val="28"/>
          <w:szCs w:val="28"/>
        </w:rPr>
        <w:t xml:space="preserve"> по границе планируемой</w:t>
      </w:r>
      <w:r>
        <w:rPr>
          <w:sz w:val="28"/>
          <w:szCs w:val="28"/>
        </w:rPr>
        <w:t xml:space="preserve"> территории</w:t>
      </w:r>
      <w:r w:rsidR="000A271B" w:rsidRPr="001F6160">
        <w:rPr>
          <w:sz w:val="28"/>
          <w:szCs w:val="28"/>
        </w:rPr>
        <w:t xml:space="preserve"> проходит</w:t>
      </w:r>
      <w:r w:rsidR="000B7714" w:rsidRPr="001F6160">
        <w:rPr>
          <w:sz w:val="28"/>
          <w:szCs w:val="28"/>
        </w:rPr>
        <w:t xml:space="preserve"> о</w:t>
      </w:r>
      <w:r w:rsidR="000B7714" w:rsidRPr="001F6160">
        <w:rPr>
          <w:sz w:val="28"/>
          <w:szCs w:val="28"/>
        </w:rPr>
        <w:t>д</w:t>
      </w:r>
      <w:r w:rsidR="000B7714" w:rsidRPr="001F6160">
        <w:rPr>
          <w:sz w:val="28"/>
          <w:szCs w:val="28"/>
        </w:rPr>
        <w:t>на из основных в левобережье магистральн</w:t>
      </w:r>
      <w:r w:rsidR="00E20A4D" w:rsidRPr="001F6160">
        <w:rPr>
          <w:sz w:val="28"/>
          <w:szCs w:val="28"/>
        </w:rPr>
        <w:t>ых улиц</w:t>
      </w:r>
      <w:r w:rsidR="000B7714" w:rsidRPr="001F6160">
        <w:rPr>
          <w:sz w:val="28"/>
          <w:szCs w:val="28"/>
        </w:rPr>
        <w:t xml:space="preserve"> общегородского значения р</w:t>
      </w:r>
      <w:r w:rsidR="000B7714" w:rsidRPr="001F6160">
        <w:rPr>
          <w:sz w:val="28"/>
          <w:szCs w:val="28"/>
        </w:rPr>
        <w:t>е</w:t>
      </w:r>
      <w:r w:rsidR="000B7714" w:rsidRPr="001F6160">
        <w:rPr>
          <w:sz w:val="28"/>
          <w:szCs w:val="28"/>
        </w:rPr>
        <w:t>гулируемого движения по участкам улиц Ватутина и Мира, по последней с тра</w:t>
      </w:r>
      <w:r w:rsidR="000B7714" w:rsidRPr="001F6160">
        <w:rPr>
          <w:sz w:val="28"/>
          <w:szCs w:val="28"/>
        </w:rPr>
        <w:t>м</w:t>
      </w:r>
      <w:r w:rsidR="000B7714" w:rsidRPr="001F6160">
        <w:rPr>
          <w:sz w:val="28"/>
          <w:szCs w:val="28"/>
        </w:rPr>
        <w:t>вайным полотно</w:t>
      </w:r>
      <w:r w:rsidR="000A271B" w:rsidRPr="001F6160">
        <w:rPr>
          <w:sz w:val="28"/>
          <w:szCs w:val="28"/>
        </w:rPr>
        <w:t>м посередине. В связи с</w:t>
      </w:r>
      <w:r w:rsidR="000B7714" w:rsidRPr="001F6160">
        <w:rPr>
          <w:sz w:val="28"/>
          <w:szCs w:val="28"/>
        </w:rPr>
        <w:t xml:space="preserve"> размещением у </w:t>
      </w:r>
      <w:r w:rsidR="000A271B" w:rsidRPr="001F6160">
        <w:rPr>
          <w:sz w:val="28"/>
          <w:szCs w:val="28"/>
        </w:rPr>
        <w:t>магистральной улицы общегородского значения регулируемого движения</w:t>
      </w:r>
      <w:r w:rsidR="000B7714" w:rsidRPr="001F6160">
        <w:rPr>
          <w:sz w:val="28"/>
          <w:szCs w:val="28"/>
        </w:rPr>
        <w:t xml:space="preserve"> крупного СТЦ «Мега», потр</w:t>
      </w:r>
      <w:r w:rsidR="000B7714" w:rsidRPr="001F6160">
        <w:rPr>
          <w:sz w:val="28"/>
          <w:szCs w:val="28"/>
        </w:rPr>
        <w:t>е</w:t>
      </w:r>
      <w:r w:rsidR="000B7714" w:rsidRPr="001F6160">
        <w:rPr>
          <w:sz w:val="28"/>
          <w:szCs w:val="28"/>
        </w:rPr>
        <w:t>бовавшего увеличения ее пропускной способности, по ул. Ватут</w:t>
      </w:r>
      <w:r w:rsidR="000A271B" w:rsidRPr="001F6160">
        <w:rPr>
          <w:sz w:val="28"/>
          <w:szCs w:val="28"/>
        </w:rPr>
        <w:t>ина была п</w:t>
      </w:r>
      <w:r w:rsidR="000A271B" w:rsidRPr="001F6160">
        <w:rPr>
          <w:sz w:val="28"/>
          <w:szCs w:val="28"/>
        </w:rPr>
        <w:t>о</w:t>
      </w:r>
      <w:r w:rsidR="000A271B" w:rsidRPr="001F6160">
        <w:rPr>
          <w:sz w:val="28"/>
          <w:szCs w:val="28"/>
        </w:rPr>
        <w:t>строена эстакада на шесть</w:t>
      </w:r>
      <w:r>
        <w:rPr>
          <w:sz w:val="28"/>
          <w:szCs w:val="28"/>
        </w:rPr>
        <w:t xml:space="preserve"> полос транзитного движения</w:t>
      </w:r>
      <w:r w:rsidR="000B7714" w:rsidRPr="001F6160">
        <w:rPr>
          <w:sz w:val="28"/>
          <w:szCs w:val="28"/>
        </w:rPr>
        <w:t xml:space="preserve"> с сохранением бокового</w:t>
      </w:r>
      <w:r>
        <w:rPr>
          <w:sz w:val="28"/>
          <w:szCs w:val="28"/>
        </w:rPr>
        <w:t xml:space="preserve"> проезда по левой стороне улицы</w:t>
      </w:r>
      <w:r w:rsidR="000B7714" w:rsidRPr="001F6160">
        <w:rPr>
          <w:sz w:val="28"/>
          <w:szCs w:val="28"/>
        </w:rPr>
        <w:t xml:space="preserve"> для облегчения подъезда к СТЦ «Мега» и пр</w:t>
      </w:r>
      <w:r w:rsidR="000B7714" w:rsidRPr="001F6160">
        <w:rPr>
          <w:sz w:val="28"/>
          <w:szCs w:val="28"/>
        </w:rPr>
        <w:t>о</w:t>
      </w:r>
      <w:r w:rsidR="000B7714" w:rsidRPr="001F6160">
        <w:rPr>
          <w:sz w:val="28"/>
          <w:szCs w:val="28"/>
        </w:rPr>
        <w:t>пуска м</w:t>
      </w:r>
      <w:r>
        <w:rPr>
          <w:sz w:val="28"/>
          <w:szCs w:val="28"/>
        </w:rPr>
        <w:t>аршрутов автобуса и троллейбуса</w:t>
      </w:r>
      <w:r w:rsidR="0053379A">
        <w:rPr>
          <w:sz w:val="28"/>
          <w:szCs w:val="28"/>
        </w:rPr>
        <w:t>,</w:t>
      </w:r>
      <w:r w:rsidR="000B7714" w:rsidRPr="001F6160">
        <w:rPr>
          <w:sz w:val="28"/>
          <w:szCs w:val="28"/>
        </w:rPr>
        <w:t xml:space="preserve"> с организацией остановочного пункта.</w:t>
      </w:r>
    </w:p>
    <w:p w:rsidR="000B7714" w:rsidRPr="001F6160" w:rsidRDefault="000B7714" w:rsidP="00D82BD0">
      <w:pPr>
        <w:pStyle w:val="Standard"/>
        <w:suppressAutoHyphens w:val="0"/>
        <w:ind w:firstLine="709"/>
        <w:jc w:val="both"/>
        <w:rPr>
          <w:kern w:val="1"/>
          <w:sz w:val="28"/>
          <w:szCs w:val="28"/>
        </w:rPr>
      </w:pPr>
      <w:r w:rsidRPr="001F6160">
        <w:rPr>
          <w:sz w:val="28"/>
          <w:szCs w:val="28"/>
        </w:rPr>
        <w:t>В юго-западной части</w:t>
      </w:r>
      <w:r w:rsidR="00F87368" w:rsidRPr="001F6160">
        <w:rPr>
          <w:sz w:val="28"/>
          <w:szCs w:val="28"/>
        </w:rPr>
        <w:t xml:space="preserve"> планируемой территории от</w:t>
      </w:r>
      <w:r w:rsidRPr="001F6160">
        <w:rPr>
          <w:sz w:val="28"/>
          <w:szCs w:val="28"/>
        </w:rPr>
        <w:t xml:space="preserve"> ул. Мира в сторону п</w:t>
      </w:r>
      <w:r w:rsidRPr="001F6160">
        <w:rPr>
          <w:sz w:val="28"/>
          <w:szCs w:val="28"/>
        </w:rPr>
        <w:t>о</w:t>
      </w:r>
      <w:r w:rsidRPr="001F6160">
        <w:rPr>
          <w:sz w:val="28"/>
          <w:szCs w:val="28"/>
        </w:rPr>
        <w:t>селков Краснообск и ОбьГЭС</w:t>
      </w:r>
      <w:r w:rsidR="00F87368" w:rsidRPr="001F6160">
        <w:rPr>
          <w:sz w:val="28"/>
          <w:szCs w:val="28"/>
        </w:rPr>
        <w:t xml:space="preserve"> проходит магистральная дорога регулируемого движения </w:t>
      </w:r>
      <w:r w:rsidR="00FC7466" w:rsidRPr="001F6160">
        <w:rPr>
          <w:sz w:val="28"/>
          <w:szCs w:val="28"/>
        </w:rPr>
        <w:t>–</w:t>
      </w:r>
      <w:r w:rsidR="00F87368" w:rsidRPr="001F6160">
        <w:rPr>
          <w:sz w:val="28"/>
          <w:szCs w:val="28"/>
        </w:rPr>
        <w:t xml:space="preserve"> Советское шоссе</w:t>
      </w:r>
      <w:r w:rsidRPr="001F6160">
        <w:rPr>
          <w:sz w:val="28"/>
          <w:szCs w:val="28"/>
        </w:rPr>
        <w:t xml:space="preserve"> </w:t>
      </w:r>
      <w:r w:rsidR="0053379A" w:rsidRPr="001F6160">
        <w:rPr>
          <w:sz w:val="28"/>
          <w:szCs w:val="28"/>
        </w:rPr>
        <w:t xml:space="preserve">– </w:t>
      </w:r>
      <w:r w:rsidRPr="001F6160">
        <w:rPr>
          <w:sz w:val="28"/>
          <w:szCs w:val="28"/>
        </w:rPr>
        <w:t xml:space="preserve">с путепроводом через железную дорогу </w:t>
      </w:r>
      <w:r w:rsidRPr="001F6160">
        <w:rPr>
          <w:kern w:val="1"/>
          <w:sz w:val="28"/>
          <w:szCs w:val="28"/>
        </w:rPr>
        <w:t>(автод</w:t>
      </w:r>
      <w:r w:rsidRPr="001F6160">
        <w:rPr>
          <w:kern w:val="1"/>
          <w:sz w:val="28"/>
          <w:szCs w:val="28"/>
        </w:rPr>
        <w:t>о</w:t>
      </w:r>
      <w:r w:rsidRPr="001F6160">
        <w:rPr>
          <w:kern w:val="1"/>
          <w:sz w:val="28"/>
          <w:szCs w:val="28"/>
        </w:rPr>
        <w:t>рожная эстакада</w:t>
      </w:r>
      <w:r w:rsidR="000A271B" w:rsidRPr="001F6160">
        <w:rPr>
          <w:kern w:val="1"/>
          <w:sz w:val="28"/>
          <w:szCs w:val="28"/>
        </w:rPr>
        <w:t>)</w:t>
      </w:r>
      <w:r w:rsidRPr="001F6160">
        <w:rPr>
          <w:kern w:val="1"/>
          <w:sz w:val="28"/>
          <w:szCs w:val="28"/>
        </w:rPr>
        <w:t>.</w:t>
      </w:r>
    </w:p>
    <w:p w:rsidR="000B7714" w:rsidRPr="001F6160" w:rsidRDefault="000B7714" w:rsidP="00D82BD0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По северной границе планируемой территории</w:t>
      </w:r>
      <w:r w:rsidR="004A1F1E" w:rsidRPr="001F6160">
        <w:rPr>
          <w:sz w:val="28"/>
          <w:szCs w:val="28"/>
        </w:rPr>
        <w:t xml:space="preserve"> от ул. Ватутина</w:t>
      </w:r>
      <w:r w:rsidRPr="001F6160">
        <w:rPr>
          <w:sz w:val="28"/>
          <w:szCs w:val="28"/>
        </w:rPr>
        <w:t xml:space="preserve"> была п</w:t>
      </w:r>
      <w:r w:rsidRPr="001F6160">
        <w:rPr>
          <w:sz w:val="28"/>
          <w:szCs w:val="28"/>
        </w:rPr>
        <w:t>о</w:t>
      </w:r>
      <w:r w:rsidRPr="001F6160">
        <w:rPr>
          <w:sz w:val="28"/>
          <w:szCs w:val="28"/>
        </w:rPr>
        <w:t xml:space="preserve">строена подъездная дорога </w:t>
      </w:r>
      <w:r w:rsidR="004A1F1E" w:rsidRPr="001F6160">
        <w:rPr>
          <w:sz w:val="28"/>
          <w:szCs w:val="28"/>
        </w:rPr>
        <w:t>к Бугринскому мосту</w:t>
      </w:r>
      <w:r w:rsidR="00FC7466" w:rsidRPr="001F6160">
        <w:rPr>
          <w:sz w:val="28"/>
          <w:szCs w:val="28"/>
        </w:rPr>
        <w:t>, а в правобережье от ул.</w:t>
      </w:r>
      <w:r w:rsidR="003A69BE">
        <w:rPr>
          <w:sz w:val="28"/>
          <w:szCs w:val="28"/>
        </w:rPr>
        <w:t xml:space="preserve"> </w:t>
      </w:r>
      <w:r w:rsidRPr="001F6160">
        <w:rPr>
          <w:sz w:val="28"/>
          <w:szCs w:val="28"/>
        </w:rPr>
        <w:t>Больш</w:t>
      </w:r>
      <w:r w:rsidRPr="001F6160">
        <w:rPr>
          <w:sz w:val="28"/>
          <w:szCs w:val="28"/>
        </w:rPr>
        <w:t>е</w:t>
      </w:r>
      <w:r w:rsidRPr="001F6160">
        <w:rPr>
          <w:sz w:val="28"/>
          <w:szCs w:val="28"/>
        </w:rPr>
        <w:t>вистской, с классификацией как магистральная улица общегородского значения непрерывного движения с раз</w:t>
      </w:r>
      <w:r w:rsidR="004A1F1E" w:rsidRPr="001F6160">
        <w:rPr>
          <w:sz w:val="28"/>
          <w:szCs w:val="28"/>
        </w:rPr>
        <w:t>вязками в разных уровнях с выше</w:t>
      </w:r>
      <w:r w:rsidRPr="001F6160">
        <w:rPr>
          <w:sz w:val="28"/>
          <w:szCs w:val="28"/>
        </w:rPr>
        <w:t>названными ул</w:t>
      </w:r>
      <w:r w:rsidRPr="001F6160">
        <w:rPr>
          <w:sz w:val="28"/>
          <w:szCs w:val="28"/>
        </w:rPr>
        <w:t>и</w:t>
      </w:r>
      <w:r w:rsidRPr="001F6160">
        <w:rPr>
          <w:sz w:val="28"/>
          <w:szCs w:val="28"/>
        </w:rPr>
        <w:t>цами.</w:t>
      </w:r>
    </w:p>
    <w:p w:rsidR="000B7714" w:rsidRPr="001F6160" w:rsidRDefault="000B7714" w:rsidP="00D82BD0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Внутри планируемой территории</w:t>
      </w:r>
      <w:r w:rsidR="004A1F1E" w:rsidRPr="001F6160">
        <w:rPr>
          <w:sz w:val="28"/>
          <w:szCs w:val="28"/>
        </w:rPr>
        <w:t xml:space="preserve"> магистральные улицы</w:t>
      </w:r>
      <w:r w:rsidRPr="001F6160">
        <w:rPr>
          <w:sz w:val="28"/>
          <w:szCs w:val="28"/>
        </w:rPr>
        <w:t xml:space="preserve"> не полностью об</w:t>
      </w:r>
      <w:r w:rsidRPr="001F6160">
        <w:rPr>
          <w:sz w:val="28"/>
          <w:szCs w:val="28"/>
        </w:rPr>
        <w:t>у</w:t>
      </w:r>
      <w:r w:rsidRPr="001F6160">
        <w:rPr>
          <w:sz w:val="28"/>
          <w:szCs w:val="28"/>
        </w:rPr>
        <w:t xml:space="preserve">строены, иногда функции таковых выполняют </w:t>
      </w:r>
      <w:r w:rsidRPr="001F6160">
        <w:rPr>
          <w:rFonts w:eastAsia="Times New Roman" w:cs="Times New Roman"/>
          <w:kern w:val="0"/>
          <w:sz w:val="28"/>
          <w:szCs w:val="28"/>
          <w:lang w:eastAsia="ar-SA" w:bidi="ar-SA"/>
        </w:rPr>
        <w:t xml:space="preserve">улицы местного значения в жилой застройке, </w:t>
      </w:r>
      <w:r w:rsidRPr="001F6160">
        <w:rPr>
          <w:sz w:val="28"/>
          <w:szCs w:val="28"/>
        </w:rPr>
        <w:t>частью с односторонним движением транспорта.</w:t>
      </w:r>
    </w:p>
    <w:p w:rsidR="000B7714" w:rsidRPr="001F6160" w:rsidRDefault="000B7714" w:rsidP="00D82BD0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Так</w:t>
      </w:r>
      <w:r w:rsidR="004A1F1E" w:rsidRPr="001F6160">
        <w:rPr>
          <w:sz w:val="28"/>
          <w:szCs w:val="28"/>
        </w:rPr>
        <w:t>,</w:t>
      </w:r>
      <w:r w:rsidRPr="001F6160">
        <w:rPr>
          <w:sz w:val="28"/>
          <w:szCs w:val="28"/>
        </w:rPr>
        <w:t xml:space="preserve"> магистральная улица общегородского значения протрасс</w:t>
      </w:r>
      <w:r w:rsidR="00CB600F">
        <w:rPr>
          <w:sz w:val="28"/>
          <w:szCs w:val="28"/>
        </w:rPr>
        <w:t>ирована по южной части ул. Мира</w:t>
      </w:r>
      <w:r w:rsidRPr="001F6160">
        <w:rPr>
          <w:sz w:val="28"/>
          <w:szCs w:val="28"/>
        </w:rPr>
        <w:t xml:space="preserve"> с поворотом на ул. Оловозаводскую до ул. Тюменской, а по ней до участка ул. Комс</w:t>
      </w:r>
      <w:r w:rsidR="004A1F1E" w:rsidRPr="001F6160">
        <w:rPr>
          <w:sz w:val="28"/>
          <w:szCs w:val="28"/>
        </w:rPr>
        <w:t>ом</w:t>
      </w:r>
      <w:r w:rsidR="00840E5D" w:rsidRPr="001F6160">
        <w:rPr>
          <w:sz w:val="28"/>
          <w:szCs w:val="28"/>
        </w:rPr>
        <w:t>ольской</w:t>
      </w:r>
      <w:r w:rsidR="004A1F1E" w:rsidRPr="001F6160">
        <w:rPr>
          <w:sz w:val="28"/>
          <w:szCs w:val="28"/>
        </w:rPr>
        <w:t xml:space="preserve"> в многоэтажной застройке</w:t>
      </w:r>
      <w:r w:rsidRPr="001F6160">
        <w:rPr>
          <w:sz w:val="28"/>
          <w:szCs w:val="28"/>
        </w:rPr>
        <w:t>, ранее запроектир</w:t>
      </w:r>
      <w:r w:rsidRPr="001F6160">
        <w:rPr>
          <w:sz w:val="28"/>
          <w:szCs w:val="28"/>
        </w:rPr>
        <w:t>о</w:t>
      </w:r>
      <w:r w:rsidRPr="001F6160">
        <w:rPr>
          <w:sz w:val="28"/>
          <w:szCs w:val="28"/>
        </w:rPr>
        <w:t>ванной уже как магистральная улица, но пока</w:t>
      </w:r>
      <w:r w:rsidR="00CB600F">
        <w:rPr>
          <w:sz w:val="28"/>
          <w:szCs w:val="28"/>
        </w:rPr>
        <w:t xml:space="preserve"> </w:t>
      </w:r>
      <w:r w:rsidR="004A1F1E" w:rsidRPr="001F6160">
        <w:rPr>
          <w:sz w:val="28"/>
          <w:szCs w:val="28"/>
        </w:rPr>
        <w:t>с проезжей частью на три</w:t>
      </w:r>
      <w:r w:rsidRPr="001F6160">
        <w:rPr>
          <w:sz w:val="28"/>
          <w:szCs w:val="28"/>
        </w:rPr>
        <w:t xml:space="preserve"> полосы движения. Последняя выходит в соседний </w:t>
      </w:r>
      <w:r w:rsidR="00840E5D" w:rsidRPr="001F6160">
        <w:rPr>
          <w:sz w:val="28"/>
          <w:szCs w:val="28"/>
        </w:rPr>
        <w:t xml:space="preserve">жилой район </w:t>
      </w:r>
      <w:r w:rsidRPr="001F6160">
        <w:rPr>
          <w:sz w:val="28"/>
          <w:szCs w:val="28"/>
        </w:rPr>
        <w:t>«Южно-Чемской» с пут</w:t>
      </w:r>
      <w:r w:rsidRPr="001F6160">
        <w:rPr>
          <w:sz w:val="28"/>
          <w:szCs w:val="28"/>
        </w:rPr>
        <w:t>е</w:t>
      </w:r>
      <w:r w:rsidRPr="001F6160">
        <w:rPr>
          <w:sz w:val="28"/>
          <w:szCs w:val="28"/>
        </w:rPr>
        <w:t>проводом под железной дорогой. Как магистральные улицы общегородского зн</w:t>
      </w:r>
      <w:r w:rsidRPr="001F6160">
        <w:rPr>
          <w:sz w:val="28"/>
          <w:szCs w:val="28"/>
        </w:rPr>
        <w:t>а</w:t>
      </w:r>
      <w:r w:rsidRPr="001F6160">
        <w:rPr>
          <w:sz w:val="28"/>
          <w:szCs w:val="28"/>
        </w:rPr>
        <w:t>чения</w:t>
      </w:r>
      <w:r w:rsidR="00840E5D" w:rsidRPr="001F6160">
        <w:rPr>
          <w:sz w:val="28"/>
          <w:szCs w:val="28"/>
        </w:rPr>
        <w:t xml:space="preserve"> функционируют</w:t>
      </w:r>
      <w:r w:rsidR="00FC7466" w:rsidRPr="001F6160">
        <w:rPr>
          <w:sz w:val="28"/>
          <w:szCs w:val="28"/>
        </w:rPr>
        <w:t xml:space="preserve"> северо-западный участок ул. </w:t>
      </w:r>
      <w:r w:rsidRPr="001F6160">
        <w:rPr>
          <w:sz w:val="28"/>
          <w:szCs w:val="28"/>
        </w:rPr>
        <w:t>Тюменской и юго-западный участок жилой ул. Аникина до ул. Мира с односторонним движением обществе</w:t>
      </w:r>
      <w:r w:rsidRPr="001F6160">
        <w:rPr>
          <w:sz w:val="28"/>
          <w:szCs w:val="28"/>
        </w:rPr>
        <w:t>н</w:t>
      </w:r>
      <w:r w:rsidRPr="001F6160">
        <w:rPr>
          <w:sz w:val="28"/>
          <w:szCs w:val="28"/>
        </w:rPr>
        <w:t>ного транспорта (автобус, тролл</w:t>
      </w:r>
      <w:r w:rsidR="00D82BD0">
        <w:rPr>
          <w:sz w:val="28"/>
          <w:szCs w:val="28"/>
        </w:rPr>
        <w:t>ейбус)</w:t>
      </w:r>
      <w:r w:rsidR="0053379A">
        <w:rPr>
          <w:sz w:val="28"/>
          <w:szCs w:val="28"/>
        </w:rPr>
        <w:t>,</w:t>
      </w:r>
      <w:r w:rsidR="00840E5D" w:rsidRPr="001F6160">
        <w:rPr>
          <w:sz w:val="28"/>
          <w:szCs w:val="28"/>
        </w:rPr>
        <w:t xml:space="preserve"> с проезжей частью на три</w:t>
      </w:r>
      <w:r w:rsidRPr="001F6160">
        <w:rPr>
          <w:sz w:val="28"/>
          <w:szCs w:val="28"/>
        </w:rPr>
        <w:t xml:space="preserve"> полосы движ</w:t>
      </w:r>
      <w:r w:rsidRPr="001F6160">
        <w:rPr>
          <w:sz w:val="28"/>
          <w:szCs w:val="28"/>
        </w:rPr>
        <w:t>е</w:t>
      </w:r>
      <w:r w:rsidRPr="001F6160">
        <w:rPr>
          <w:sz w:val="28"/>
          <w:szCs w:val="28"/>
        </w:rPr>
        <w:t>ния.</w:t>
      </w:r>
    </w:p>
    <w:p w:rsidR="000B7714" w:rsidRPr="001F6160" w:rsidRDefault="000B7714" w:rsidP="00D82BD0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Северо-восто</w:t>
      </w:r>
      <w:r w:rsidR="00CB600F">
        <w:rPr>
          <w:sz w:val="28"/>
          <w:szCs w:val="28"/>
        </w:rPr>
        <w:t>чный участок ул. Оловозаводской</w:t>
      </w:r>
      <w:r w:rsidRPr="001F6160">
        <w:rPr>
          <w:sz w:val="28"/>
          <w:szCs w:val="28"/>
        </w:rPr>
        <w:t xml:space="preserve"> от ул. Тюменской до ул.</w:t>
      </w:r>
      <w:r w:rsidR="0053379A">
        <w:rPr>
          <w:sz w:val="28"/>
          <w:szCs w:val="28"/>
        </w:rPr>
        <w:t xml:space="preserve"> </w:t>
      </w:r>
      <w:r w:rsidR="00840E5D" w:rsidRPr="001F6160">
        <w:rPr>
          <w:sz w:val="28"/>
          <w:szCs w:val="28"/>
        </w:rPr>
        <w:t>ХХ</w:t>
      </w:r>
      <w:r w:rsidR="0053379A">
        <w:rPr>
          <w:sz w:val="28"/>
          <w:szCs w:val="28"/>
        </w:rPr>
        <w:t xml:space="preserve"> </w:t>
      </w:r>
      <w:r w:rsidR="00840E5D" w:rsidRPr="001F6160">
        <w:rPr>
          <w:sz w:val="28"/>
          <w:szCs w:val="28"/>
        </w:rPr>
        <w:t>П</w:t>
      </w:r>
      <w:r w:rsidR="00CB600F">
        <w:rPr>
          <w:sz w:val="28"/>
          <w:szCs w:val="28"/>
        </w:rPr>
        <w:t>артсъезда</w:t>
      </w:r>
      <w:r w:rsidRPr="001F6160">
        <w:rPr>
          <w:sz w:val="28"/>
          <w:szCs w:val="28"/>
        </w:rPr>
        <w:t xml:space="preserve"> действует как магистральная улица районного значения транспортно-пешех</w:t>
      </w:r>
      <w:r w:rsidR="00CB600F">
        <w:rPr>
          <w:sz w:val="28"/>
          <w:szCs w:val="28"/>
        </w:rPr>
        <w:t>одная</w:t>
      </w:r>
      <w:r w:rsidR="00840E5D" w:rsidRPr="001F6160">
        <w:rPr>
          <w:sz w:val="28"/>
          <w:szCs w:val="28"/>
        </w:rPr>
        <w:t xml:space="preserve"> с трамвайным полотном посередине, с проездами по две</w:t>
      </w:r>
      <w:r w:rsidR="00CB600F">
        <w:rPr>
          <w:sz w:val="28"/>
          <w:szCs w:val="28"/>
        </w:rPr>
        <w:t xml:space="preserve"> – </w:t>
      </w:r>
      <w:r w:rsidR="00840E5D" w:rsidRPr="001F6160">
        <w:rPr>
          <w:sz w:val="28"/>
          <w:szCs w:val="28"/>
        </w:rPr>
        <w:t>три</w:t>
      </w:r>
      <w:r w:rsidRPr="001F6160">
        <w:rPr>
          <w:sz w:val="28"/>
          <w:szCs w:val="28"/>
        </w:rPr>
        <w:t xml:space="preserve"> полосы как с одной стороны, так и с двух сторон, частично с автобусным движением.</w:t>
      </w:r>
      <w:r w:rsidR="00CB600F">
        <w:rPr>
          <w:sz w:val="28"/>
          <w:szCs w:val="28"/>
        </w:rPr>
        <w:t xml:space="preserve"> В </w:t>
      </w:r>
      <w:r w:rsidR="00CB600F">
        <w:rPr>
          <w:sz w:val="28"/>
          <w:szCs w:val="28"/>
        </w:rPr>
        <w:lastRenderedPageBreak/>
        <w:t>новой многоэтажной застройке</w:t>
      </w:r>
      <w:r w:rsidRPr="001F6160">
        <w:rPr>
          <w:sz w:val="28"/>
          <w:szCs w:val="28"/>
        </w:rPr>
        <w:t xml:space="preserve"> как магистральная улица районного значения п</w:t>
      </w:r>
      <w:r w:rsidRPr="001F6160">
        <w:rPr>
          <w:sz w:val="28"/>
          <w:szCs w:val="28"/>
        </w:rPr>
        <w:t>о</w:t>
      </w:r>
      <w:r w:rsidRPr="001F6160">
        <w:rPr>
          <w:sz w:val="28"/>
          <w:szCs w:val="28"/>
        </w:rPr>
        <w:t>строена ул. Саввы Кожевникова (участок от ул. К</w:t>
      </w:r>
      <w:r w:rsidR="00840E5D" w:rsidRPr="001F6160">
        <w:rPr>
          <w:sz w:val="28"/>
          <w:szCs w:val="28"/>
        </w:rPr>
        <w:t>омсомольской до ул.</w:t>
      </w:r>
      <w:r w:rsidR="00CB600F">
        <w:rPr>
          <w:sz w:val="28"/>
          <w:szCs w:val="28"/>
        </w:rPr>
        <w:t> </w:t>
      </w:r>
      <w:r w:rsidR="00840E5D" w:rsidRPr="001F6160">
        <w:rPr>
          <w:sz w:val="28"/>
          <w:szCs w:val="28"/>
        </w:rPr>
        <w:t>Герцена</w:t>
      </w:r>
      <w:r w:rsidR="00CB600F">
        <w:rPr>
          <w:sz w:val="28"/>
          <w:szCs w:val="28"/>
        </w:rPr>
        <w:t>)</w:t>
      </w:r>
      <w:r w:rsidR="00840E5D" w:rsidRPr="001F6160">
        <w:rPr>
          <w:sz w:val="28"/>
          <w:szCs w:val="28"/>
        </w:rPr>
        <w:t xml:space="preserve"> на четыре</w:t>
      </w:r>
      <w:r w:rsidRPr="001F6160">
        <w:rPr>
          <w:sz w:val="28"/>
          <w:szCs w:val="28"/>
        </w:rPr>
        <w:t xml:space="preserve"> полосы движения. Участок ул. Сержанта Коротае</w:t>
      </w:r>
      <w:r w:rsidR="00CB600F">
        <w:rPr>
          <w:sz w:val="28"/>
          <w:szCs w:val="28"/>
        </w:rPr>
        <w:t>ва</w:t>
      </w:r>
      <w:r w:rsidR="00840E5D" w:rsidRPr="001F6160">
        <w:rPr>
          <w:sz w:val="28"/>
          <w:szCs w:val="28"/>
        </w:rPr>
        <w:t xml:space="preserve"> от ул. Оловозаводской до ул. </w:t>
      </w:r>
      <w:r w:rsidRPr="001F6160">
        <w:rPr>
          <w:sz w:val="28"/>
          <w:szCs w:val="28"/>
        </w:rPr>
        <w:t>Комсомольской</w:t>
      </w:r>
      <w:r w:rsidR="00840E5D" w:rsidRPr="001F6160">
        <w:rPr>
          <w:sz w:val="28"/>
          <w:szCs w:val="28"/>
        </w:rPr>
        <w:t>, используемый</w:t>
      </w:r>
      <w:r w:rsidRPr="001F6160">
        <w:rPr>
          <w:sz w:val="28"/>
          <w:szCs w:val="28"/>
        </w:rPr>
        <w:t xml:space="preserve"> для пропуска нескольких маршрутов автоб</w:t>
      </w:r>
      <w:r w:rsidRPr="001F6160">
        <w:rPr>
          <w:sz w:val="28"/>
          <w:szCs w:val="28"/>
        </w:rPr>
        <w:t>у</w:t>
      </w:r>
      <w:r w:rsidRPr="001F6160">
        <w:rPr>
          <w:sz w:val="28"/>
          <w:szCs w:val="28"/>
        </w:rPr>
        <w:t>са, в том числе односторонн</w:t>
      </w:r>
      <w:r w:rsidR="000065FD" w:rsidRPr="001F6160">
        <w:rPr>
          <w:sz w:val="28"/>
          <w:szCs w:val="28"/>
        </w:rPr>
        <w:t xml:space="preserve">их, </w:t>
      </w:r>
      <w:r w:rsidR="00911690" w:rsidRPr="001F6160">
        <w:rPr>
          <w:sz w:val="28"/>
          <w:szCs w:val="28"/>
        </w:rPr>
        <w:t xml:space="preserve">выполняет </w:t>
      </w:r>
      <w:r w:rsidR="000065FD" w:rsidRPr="001F6160">
        <w:rPr>
          <w:sz w:val="28"/>
          <w:szCs w:val="28"/>
        </w:rPr>
        <w:t>функции</w:t>
      </w:r>
      <w:r w:rsidRPr="001F6160">
        <w:rPr>
          <w:sz w:val="28"/>
          <w:szCs w:val="28"/>
        </w:rPr>
        <w:t xml:space="preserve"> магистральной улицы райо</w:t>
      </w:r>
      <w:r w:rsidRPr="001F6160">
        <w:rPr>
          <w:sz w:val="28"/>
          <w:szCs w:val="28"/>
        </w:rPr>
        <w:t>н</w:t>
      </w:r>
      <w:r w:rsidRPr="001F6160">
        <w:rPr>
          <w:sz w:val="28"/>
          <w:szCs w:val="28"/>
        </w:rPr>
        <w:t>ного значения</w:t>
      </w:r>
      <w:r w:rsidR="00840E5D" w:rsidRPr="001F6160">
        <w:rPr>
          <w:sz w:val="28"/>
          <w:szCs w:val="28"/>
        </w:rPr>
        <w:t>, хотя он</w:t>
      </w:r>
      <w:r w:rsidRPr="001F6160">
        <w:rPr>
          <w:sz w:val="28"/>
          <w:szCs w:val="28"/>
        </w:rPr>
        <w:t xml:space="preserve"> </w:t>
      </w:r>
      <w:r w:rsidR="00840E5D" w:rsidRPr="001F6160">
        <w:rPr>
          <w:sz w:val="28"/>
          <w:szCs w:val="28"/>
        </w:rPr>
        <w:t>является узким</w:t>
      </w:r>
      <w:r w:rsidRPr="001F6160">
        <w:rPr>
          <w:sz w:val="28"/>
          <w:szCs w:val="28"/>
        </w:rPr>
        <w:t xml:space="preserve"> в красных линиях и </w:t>
      </w:r>
      <w:r w:rsidR="00840E5D" w:rsidRPr="001F6160">
        <w:rPr>
          <w:sz w:val="28"/>
          <w:szCs w:val="28"/>
        </w:rPr>
        <w:t>имеет проезд в две</w:t>
      </w:r>
      <w:r w:rsidR="00CB600F">
        <w:rPr>
          <w:sz w:val="28"/>
          <w:szCs w:val="28"/>
        </w:rPr>
        <w:t xml:space="preserve"> – </w:t>
      </w:r>
      <w:r w:rsidR="00840E5D" w:rsidRPr="001F6160">
        <w:rPr>
          <w:sz w:val="28"/>
          <w:szCs w:val="28"/>
        </w:rPr>
        <w:t>три</w:t>
      </w:r>
      <w:r w:rsidRPr="001F6160">
        <w:rPr>
          <w:sz w:val="28"/>
          <w:szCs w:val="28"/>
        </w:rPr>
        <w:t xml:space="preserve"> полосы.</w:t>
      </w:r>
    </w:p>
    <w:p w:rsidR="000B7714" w:rsidRPr="001F6160" w:rsidRDefault="000B7714" w:rsidP="00D82BD0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 xml:space="preserve">Остальные улицы </w:t>
      </w:r>
      <w:r w:rsidR="00D6169B" w:rsidRPr="001F6160">
        <w:rPr>
          <w:sz w:val="28"/>
          <w:szCs w:val="28"/>
        </w:rPr>
        <w:t>местного значения в многоэтажной жилой застройке</w:t>
      </w:r>
      <w:r w:rsidRPr="001F6160">
        <w:rPr>
          <w:sz w:val="28"/>
          <w:szCs w:val="28"/>
        </w:rPr>
        <w:t xml:space="preserve"> бл</w:t>
      </w:r>
      <w:r w:rsidRPr="001F6160">
        <w:rPr>
          <w:sz w:val="28"/>
          <w:szCs w:val="28"/>
        </w:rPr>
        <w:t>а</w:t>
      </w:r>
      <w:r w:rsidRPr="001F6160">
        <w:rPr>
          <w:sz w:val="28"/>
          <w:szCs w:val="28"/>
        </w:rPr>
        <w:t xml:space="preserve">гоустроенные, с проезжими частями на </w:t>
      </w:r>
      <w:r w:rsidR="00D6169B" w:rsidRPr="001F6160">
        <w:rPr>
          <w:sz w:val="28"/>
          <w:szCs w:val="28"/>
        </w:rPr>
        <w:t>две</w:t>
      </w:r>
      <w:r w:rsidR="00773F6C">
        <w:rPr>
          <w:sz w:val="28"/>
          <w:szCs w:val="28"/>
        </w:rPr>
        <w:t xml:space="preserve"> – </w:t>
      </w:r>
      <w:r w:rsidR="00D6169B" w:rsidRPr="001F6160">
        <w:rPr>
          <w:sz w:val="28"/>
          <w:szCs w:val="28"/>
        </w:rPr>
        <w:t xml:space="preserve">три </w:t>
      </w:r>
      <w:r w:rsidRPr="001F6160">
        <w:rPr>
          <w:sz w:val="28"/>
          <w:szCs w:val="28"/>
        </w:rPr>
        <w:t>полосы движения. Это участки ул</w:t>
      </w:r>
      <w:r w:rsidR="0053379A">
        <w:rPr>
          <w:sz w:val="28"/>
          <w:szCs w:val="28"/>
        </w:rPr>
        <w:t xml:space="preserve">иц </w:t>
      </w:r>
      <w:r w:rsidRPr="001F6160">
        <w:rPr>
          <w:sz w:val="28"/>
          <w:szCs w:val="28"/>
        </w:rPr>
        <w:t>Аникина, Сержанта</w:t>
      </w:r>
      <w:r w:rsidR="00D6169B" w:rsidRPr="001F6160">
        <w:rPr>
          <w:sz w:val="28"/>
          <w:szCs w:val="28"/>
        </w:rPr>
        <w:t xml:space="preserve"> Коротаева, Обогатительн</w:t>
      </w:r>
      <w:r w:rsidR="00773F6C">
        <w:rPr>
          <w:sz w:val="28"/>
          <w:szCs w:val="28"/>
        </w:rPr>
        <w:t>ой</w:t>
      </w:r>
      <w:r w:rsidR="00D6169B" w:rsidRPr="001F6160">
        <w:rPr>
          <w:sz w:val="28"/>
          <w:szCs w:val="28"/>
        </w:rPr>
        <w:t>, ХХ П</w:t>
      </w:r>
      <w:r w:rsidRPr="001F6160">
        <w:rPr>
          <w:sz w:val="28"/>
          <w:szCs w:val="28"/>
        </w:rPr>
        <w:t>артсъезда, Урманова, Чигорина, Саввы Кожевникова, Герцена, Чемск</w:t>
      </w:r>
      <w:r w:rsidR="00773F6C">
        <w:rPr>
          <w:sz w:val="28"/>
          <w:szCs w:val="28"/>
        </w:rPr>
        <w:t>ой</w:t>
      </w:r>
      <w:r w:rsidRPr="001F6160">
        <w:rPr>
          <w:sz w:val="28"/>
          <w:szCs w:val="28"/>
        </w:rPr>
        <w:t xml:space="preserve">, которые делят </w:t>
      </w:r>
      <w:r w:rsidR="00D6169B" w:rsidRPr="001F6160">
        <w:rPr>
          <w:sz w:val="28"/>
          <w:szCs w:val="28"/>
        </w:rPr>
        <w:t xml:space="preserve">планируемую </w:t>
      </w:r>
      <w:r w:rsidRPr="001F6160">
        <w:rPr>
          <w:sz w:val="28"/>
          <w:szCs w:val="28"/>
        </w:rPr>
        <w:t>территорию на небольшие кварталы и крупные микрорайоны.</w:t>
      </w:r>
    </w:p>
    <w:p w:rsidR="000B7714" w:rsidRPr="001F6160" w:rsidRDefault="000B7714" w:rsidP="00D82BD0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 xml:space="preserve">Улицы </w:t>
      </w:r>
      <w:r w:rsidR="000065FD" w:rsidRPr="001F6160">
        <w:rPr>
          <w:sz w:val="28"/>
          <w:szCs w:val="28"/>
        </w:rPr>
        <w:t>местного значения в индивидуаль</w:t>
      </w:r>
      <w:r w:rsidR="00773F6C">
        <w:rPr>
          <w:sz w:val="28"/>
          <w:szCs w:val="28"/>
        </w:rPr>
        <w:t>ной застройке</w:t>
      </w:r>
      <w:r w:rsidRPr="001F6160">
        <w:rPr>
          <w:sz w:val="28"/>
          <w:szCs w:val="28"/>
        </w:rPr>
        <w:t xml:space="preserve"> узкие, частично бл</w:t>
      </w:r>
      <w:r w:rsidRPr="001F6160">
        <w:rPr>
          <w:sz w:val="28"/>
          <w:szCs w:val="28"/>
        </w:rPr>
        <w:t>а</w:t>
      </w:r>
      <w:r w:rsidRPr="001F6160">
        <w:rPr>
          <w:sz w:val="28"/>
          <w:szCs w:val="28"/>
        </w:rPr>
        <w:t xml:space="preserve">гоустроенные, </w:t>
      </w:r>
      <w:r w:rsidR="000065FD" w:rsidRPr="001F6160">
        <w:rPr>
          <w:sz w:val="28"/>
          <w:szCs w:val="28"/>
        </w:rPr>
        <w:t xml:space="preserve">не ограниченные красными линиями, </w:t>
      </w:r>
      <w:r w:rsidRPr="001F6160">
        <w:rPr>
          <w:sz w:val="28"/>
          <w:szCs w:val="28"/>
        </w:rPr>
        <w:t>делят застройку на мелкие кварталы</w:t>
      </w:r>
      <w:r w:rsidR="000065FD" w:rsidRPr="001F6160">
        <w:rPr>
          <w:sz w:val="28"/>
          <w:szCs w:val="28"/>
        </w:rPr>
        <w:t>, которые</w:t>
      </w:r>
      <w:r w:rsidRPr="001F6160">
        <w:rPr>
          <w:sz w:val="28"/>
          <w:szCs w:val="28"/>
        </w:rPr>
        <w:t xml:space="preserve"> по </w:t>
      </w:r>
      <w:r w:rsidRPr="001F6160">
        <w:rPr>
          <w:sz w:val="28"/>
          <w:szCs w:val="28"/>
          <w:shd w:val="clear" w:color="auto" w:fill="FFFFFF"/>
          <w:lang w:eastAsia="ar-SA"/>
        </w:rPr>
        <w:t>Генеральному плану города Новосибирска</w:t>
      </w:r>
      <w:r w:rsidR="00773F6C">
        <w:rPr>
          <w:sz w:val="28"/>
          <w:szCs w:val="28"/>
        </w:rPr>
        <w:t xml:space="preserve"> подлежат реко</w:t>
      </w:r>
      <w:r w:rsidR="00773F6C">
        <w:rPr>
          <w:sz w:val="28"/>
          <w:szCs w:val="28"/>
        </w:rPr>
        <w:t>н</w:t>
      </w:r>
      <w:r w:rsidR="00773F6C">
        <w:rPr>
          <w:sz w:val="28"/>
          <w:szCs w:val="28"/>
        </w:rPr>
        <w:t>струкции</w:t>
      </w:r>
      <w:r w:rsidRPr="001F6160">
        <w:rPr>
          <w:sz w:val="28"/>
          <w:szCs w:val="28"/>
        </w:rPr>
        <w:t xml:space="preserve"> с переводом в микрорайоны и кварталы</w:t>
      </w:r>
      <w:r w:rsidR="000065FD" w:rsidRPr="001F6160">
        <w:rPr>
          <w:sz w:val="28"/>
          <w:szCs w:val="28"/>
        </w:rPr>
        <w:t xml:space="preserve"> с многоэтажной застройкой</w:t>
      </w:r>
      <w:r w:rsidRPr="001F6160">
        <w:rPr>
          <w:sz w:val="28"/>
          <w:szCs w:val="28"/>
        </w:rPr>
        <w:t>.</w:t>
      </w:r>
    </w:p>
    <w:p w:rsidR="000B7714" w:rsidRPr="001F6160" w:rsidRDefault="000B7714" w:rsidP="00D82BD0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 xml:space="preserve">В промышленных и коммунально-складских кварталах имеются </w:t>
      </w:r>
      <w:r w:rsidR="00847570" w:rsidRPr="001F6160">
        <w:rPr>
          <w:sz w:val="28"/>
          <w:szCs w:val="28"/>
        </w:rPr>
        <w:t>ограниче</w:t>
      </w:r>
      <w:r w:rsidR="00847570" w:rsidRPr="001F6160">
        <w:rPr>
          <w:sz w:val="28"/>
          <w:szCs w:val="28"/>
        </w:rPr>
        <w:t>н</w:t>
      </w:r>
      <w:r w:rsidR="00847570" w:rsidRPr="001F6160">
        <w:rPr>
          <w:sz w:val="28"/>
          <w:szCs w:val="28"/>
        </w:rPr>
        <w:t xml:space="preserve">ные </w:t>
      </w:r>
      <w:r w:rsidRPr="001F6160">
        <w:rPr>
          <w:sz w:val="28"/>
          <w:szCs w:val="28"/>
        </w:rPr>
        <w:t>красными линиями дороги местного значения – небольшие участк</w:t>
      </w:r>
      <w:r w:rsidR="00847570" w:rsidRPr="001F6160">
        <w:rPr>
          <w:sz w:val="28"/>
          <w:szCs w:val="28"/>
        </w:rPr>
        <w:t>и ул</w:t>
      </w:r>
      <w:r w:rsidR="0053379A">
        <w:rPr>
          <w:sz w:val="28"/>
          <w:szCs w:val="28"/>
        </w:rPr>
        <w:t>иц</w:t>
      </w:r>
      <w:r w:rsidR="00847570" w:rsidRPr="001F6160">
        <w:rPr>
          <w:sz w:val="28"/>
          <w:szCs w:val="28"/>
        </w:rPr>
        <w:t xml:space="preserve"> Брюллова, Мира, Тюменской. Н</w:t>
      </w:r>
      <w:r w:rsidRPr="001F6160">
        <w:rPr>
          <w:sz w:val="28"/>
          <w:szCs w:val="28"/>
        </w:rPr>
        <w:t xml:space="preserve">е </w:t>
      </w:r>
      <w:r w:rsidR="00847570" w:rsidRPr="001F6160">
        <w:rPr>
          <w:sz w:val="28"/>
          <w:szCs w:val="28"/>
        </w:rPr>
        <w:t>ограничена красными линиями</w:t>
      </w:r>
      <w:r w:rsidRPr="001F6160">
        <w:rPr>
          <w:sz w:val="28"/>
          <w:szCs w:val="28"/>
        </w:rPr>
        <w:t xml:space="preserve"> ул. Бурде</w:t>
      </w:r>
      <w:r w:rsidR="00847570" w:rsidRPr="001F6160">
        <w:rPr>
          <w:sz w:val="28"/>
          <w:szCs w:val="28"/>
        </w:rPr>
        <w:t>нко, так как проходит по земельному участку, принадлежащему</w:t>
      </w:r>
      <w:r w:rsidRPr="001F6160">
        <w:rPr>
          <w:sz w:val="28"/>
          <w:szCs w:val="28"/>
        </w:rPr>
        <w:t xml:space="preserve"> СТЦ «Мега».</w:t>
      </w:r>
    </w:p>
    <w:p w:rsidR="000B7714" w:rsidRPr="001F6160" w:rsidRDefault="00847570" w:rsidP="00D82BD0">
      <w:pPr>
        <w:pStyle w:val="Standard"/>
        <w:suppressAutoHyphens w:val="0"/>
        <w:ind w:firstLine="709"/>
        <w:jc w:val="both"/>
        <w:rPr>
          <w:kern w:val="1"/>
          <w:sz w:val="28"/>
          <w:szCs w:val="28"/>
        </w:rPr>
      </w:pPr>
      <w:r w:rsidRPr="001F6160">
        <w:rPr>
          <w:sz w:val="28"/>
          <w:szCs w:val="28"/>
        </w:rPr>
        <w:t>На территории</w:t>
      </w:r>
      <w:r w:rsidR="000B7714" w:rsidRPr="001F6160">
        <w:rPr>
          <w:sz w:val="28"/>
          <w:szCs w:val="28"/>
        </w:rPr>
        <w:t xml:space="preserve"> парка культуры и отдыха «Б</w:t>
      </w:r>
      <w:r w:rsidRPr="001F6160">
        <w:rPr>
          <w:sz w:val="28"/>
          <w:szCs w:val="28"/>
        </w:rPr>
        <w:t>угринская роща» имеется</w:t>
      </w:r>
      <w:r w:rsidR="000B7714" w:rsidRPr="001F6160">
        <w:rPr>
          <w:sz w:val="28"/>
          <w:szCs w:val="28"/>
        </w:rPr>
        <w:t xml:space="preserve"> техн</w:t>
      </w:r>
      <w:r w:rsidR="000B7714" w:rsidRPr="001F6160">
        <w:rPr>
          <w:sz w:val="28"/>
          <w:szCs w:val="28"/>
        </w:rPr>
        <w:t>о</w:t>
      </w:r>
      <w:r w:rsidR="000B7714" w:rsidRPr="001F6160">
        <w:rPr>
          <w:sz w:val="28"/>
          <w:szCs w:val="28"/>
        </w:rPr>
        <w:t xml:space="preserve">логический проезд от ул. Саввы Кожевникова к пляжу, здесь же рядом имеется подъезд к </w:t>
      </w:r>
      <w:r w:rsidR="000B7714" w:rsidRPr="001F6160">
        <w:rPr>
          <w:kern w:val="1"/>
          <w:sz w:val="28"/>
          <w:szCs w:val="28"/>
        </w:rPr>
        <w:t xml:space="preserve">развлекательному центру «Семь Пятниц» и причалу на берегу р. Оби, оба </w:t>
      </w:r>
      <w:r w:rsidR="00242F9A" w:rsidRPr="001F6160">
        <w:rPr>
          <w:sz w:val="28"/>
          <w:szCs w:val="28"/>
        </w:rPr>
        <w:t xml:space="preserve">не ограничены </w:t>
      </w:r>
      <w:r w:rsidR="000B7714" w:rsidRPr="001F6160">
        <w:rPr>
          <w:kern w:val="1"/>
          <w:sz w:val="28"/>
          <w:szCs w:val="28"/>
        </w:rPr>
        <w:t>красными линиями.</w:t>
      </w:r>
    </w:p>
    <w:p w:rsidR="000B7714" w:rsidRPr="001F6160" w:rsidRDefault="000B7714" w:rsidP="00D82BD0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 xml:space="preserve">Таким образом, существующие </w:t>
      </w:r>
      <w:r w:rsidRPr="001F6160">
        <w:rPr>
          <w:rFonts w:eastAsia="Times New Roman" w:cs="Times New Roman"/>
          <w:kern w:val="0"/>
          <w:sz w:val="28"/>
          <w:szCs w:val="28"/>
          <w:lang w:eastAsia="ar-SA" w:bidi="ar-SA"/>
        </w:rPr>
        <w:t xml:space="preserve">магистральные и местного значения улицы и дороги </w:t>
      </w:r>
      <w:r w:rsidR="00773F6C">
        <w:rPr>
          <w:sz w:val="28"/>
          <w:szCs w:val="28"/>
        </w:rPr>
        <w:t>в настоящее время занимают</w:t>
      </w:r>
      <w:r w:rsidRPr="001F6160">
        <w:rPr>
          <w:sz w:val="28"/>
          <w:szCs w:val="28"/>
        </w:rPr>
        <w:t xml:space="preserve"> при площади 61,8 га 12,0 % </w:t>
      </w:r>
      <w:r w:rsidR="00242F9A" w:rsidRPr="001F6160">
        <w:rPr>
          <w:sz w:val="28"/>
          <w:szCs w:val="28"/>
        </w:rPr>
        <w:t xml:space="preserve">планируемой </w:t>
      </w:r>
      <w:r w:rsidR="00773F6C">
        <w:rPr>
          <w:sz w:val="28"/>
          <w:szCs w:val="28"/>
        </w:rPr>
        <w:t>территории, плотность</w:t>
      </w:r>
      <w:r w:rsidRPr="001F6160">
        <w:rPr>
          <w:sz w:val="28"/>
          <w:szCs w:val="28"/>
        </w:rPr>
        <w:t xml:space="preserve"> при длине 16,07 км </w:t>
      </w:r>
      <w:r w:rsidRPr="001F6160">
        <w:rPr>
          <w:szCs w:val="28"/>
          <w:shd w:val="clear" w:color="auto" w:fill="FFFFFF"/>
        </w:rPr>
        <w:t>–</w:t>
      </w:r>
      <w:r w:rsidRPr="001F6160">
        <w:rPr>
          <w:sz w:val="28"/>
          <w:szCs w:val="28"/>
        </w:rPr>
        <w:t xml:space="preserve"> 3,2 км/ кв. км, из них магист</w:t>
      </w:r>
      <w:r w:rsidR="00242F9A" w:rsidRPr="001F6160">
        <w:rPr>
          <w:sz w:val="28"/>
          <w:szCs w:val="28"/>
        </w:rPr>
        <w:t>ральных улиц и дорог</w:t>
      </w:r>
      <w:r w:rsidR="00773F6C">
        <w:rPr>
          <w:sz w:val="28"/>
          <w:szCs w:val="28"/>
        </w:rPr>
        <w:t xml:space="preserve"> при длине 8,48 км</w:t>
      </w:r>
      <w:r w:rsidRPr="001F6160">
        <w:rPr>
          <w:sz w:val="28"/>
          <w:szCs w:val="28"/>
        </w:rPr>
        <w:t xml:space="preserve"> – 1,7 км/кв. </w:t>
      </w:r>
      <w:r w:rsidR="00242F9A" w:rsidRPr="001F6160">
        <w:rPr>
          <w:sz w:val="28"/>
          <w:szCs w:val="28"/>
        </w:rPr>
        <w:t>км. Последних</w:t>
      </w:r>
      <w:r w:rsidRPr="001F6160">
        <w:rPr>
          <w:sz w:val="28"/>
          <w:szCs w:val="28"/>
        </w:rPr>
        <w:t xml:space="preserve"> недостаточно по но</w:t>
      </w:r>
      <w:r w:rsidRPr="001F6160">
        <w:rPr>
          <w:sz w:val="28"/>
          <w:szCs w:val="28"/>
        </w:rPr>
        <w:t>р</w:t>
      </w:r>
      <w:r w:rsidRPr="001F6160">
        <w:rPr>
          <w:sz w:val="28"/>
          <w:szCs w:val="28"/>
        </w:rPr>
        <w:t xml:space="preserve">мам, требуется дальнейшее строительство магистральных улиц. </w:t>
      </w:r>
    </w:p>
    <w:p w:rsidR="000B7714" w:rsidRPr="001F6160" w:rsidRDefault="000B7714" w:rsidP="00D82BD0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По натурным обследованиям наибольшие потоки транспорта осуществл</w:t>
      </w:r>
      <w:r w:rsidRPr="001F6160">
        <w:rPr>
          <w:sz w:val="28"/>
          <w:szCs w:val="28"/>
        </w:rPr>
        <w:t>я</w:t>
      </w:r>
      <w:r w:rsidRPr="001F6160">
        <w:rPr>
          <w:sz w:val="28"/>
          <w:szCs w:val="28"/>
        </w:rPr>
        <w:t>ются по периферийным магистрал</w:t>
      </w:r>
      <w:r w:rsidR="00FC7466" w:rsidRPr="001F6160">
        <w:rPr>
          <w:sz w:val="28"/>
          <w:szCs w:val="28"/>
        </w:rPr>
        <w:t>ьным улицам</w:t>
      </w:r>
      <w:r w:rsidRPr="001F6160">
        <w:rPr>
          <w:sz w:val="28"/>
          <w:szCs w:val="28"/>
        </w:rPr>
        <w:t xml:space="preserve"> </w:t>
      </w:r>
      <w:r w:rsidR="00242F9A" w:rsidRPr="001F6160">
        <w:rPr>
          <w:sz w:val="28"/>
          <w:szCs w:val="28"/>
        </w:rPr>
        <w:t xml:space="preserve">общегородского значения на </w:t>
      </w:r>
      <w:r w:rsidRPr="001F6160">
        <w:rPr>
          <w:sz w:val="28"/>
          <w:szCs w:val="28"/>
        </w:rPr>
        <w:t>пл</w:t>
      </w:r>
      <w:r w:rsidRPr="001F6160">
        <w:rPr>
          <w:sz w:val="28"/>
          <w:szCs w:val="28"/>
        </w:rPr>
        <w:t>а</w:t>
      </w:r>
      <w:r w:rsidRPr="001F6160">
        <w:rPr>
          <w:sz w:val="28"/>
          <w:szCs w:val="28"/>
        </w:rPr>
        <w:t>нируемой территории</w:t>
      </w:r>
      <w:r w:rsidR="0053379A">
        <w:rPr>
          <w:sz w:val="28"/>
          <w:szCs w:val="28"/>
        </w:rPr>
        <w:t>:</w:t>
      </w:r>
      <w:r w:rsidR="00242F9A" w:rsidRPr="001F6160">
        <w:rPr>
          <w:sz w:val="28"/>
          <w:szCs w:val="28"/>
        </w:rPr>
        <w:t xml:space="preserve"> </w:t>
      </w:r>
      <w:r w:rsidRPr="001F6160">
        <w:rPr>
          <w:sz w:val="28"/>
          <w:szCs w:val="28"/>
        </w:rPr>
        <w:t>улицам Ватутина, Мира, Советскому шоссе и недавно вв</w:t>
      </w:r>
      <w:r w:rsidRPr="001F6160">
        <w:rPr>
          <w:sz w:val="28"/>
          <w:szCs w:val="28"/>
        </w:rPr>
        <w:t>е</w:t>
      </w:r>
      <w:r w:rsidRPr="001F6160">
        <w:rPr>
          <w:sz w:val="28"/>
          <w:szCs w:val="28"/>
        </w:rPr>
        <w:t>ден</w:t>
      </w:r>
      <w:r w:rsidR="006416D0" w:rsidRPr="001F6160">
        <w:rPr>
          <w:sz w:val="28"/>
          <w:szCs w:val="28"/>
        </w:rPr>
        <w:t>ной подъездной дороге</w:t>
      </w:r>
      <w:r w:rsidR="00242F9A" w:rsidRPr="001F6160">
        <w:rPr>
          <w:sz w:val="28"/>
          <w:szCs w:val="28"/>
        </w:rPr>
        <w:t xml:space="preserve"> к Бугринскому мосту – будущей магистрал</w:t>
      </w:r>
      <w:r w:rsidR="00284380" w:rsidRPr="001F6160">
        <w:rPr>
          <w:sz w:val="28"/>
          <w:szCs w:val="28"/>
        </w:rPr>
        <w:t>ьной дорог</w:t>
      </w:r>
      <w:r w:rsidR="00773F6C">
        <w:rPr>
          <w:sz w:val="28"/>
          <w:szCs w:val="28"/>
        </w:rPr>
        <w:t>е</w:t>
      </w:r>
      <w:r w:rsidR="00242F9A" w:rsidRPr="001F6160">
        <w:rPr>
          <w:sz w:val="28"/>
          <w:szCs w:val="28"/>
        </w:rPr>
        <w:t xml:space="preserve"> </w:t>
      </w:r>
      <w:r w:rsidR="009F0C53" w:rsidRPr="001F6160">
        <w:rPr>
          <w:sz w:val="28"/>
          <w:szCs w:val="28"/>
        </w:rPr>
        <w:t>общегородского</w:t>
      </w:r>
      <w:r w:rsidR="00242F9A" w:rsidRPr="001F6160">
        <w:rPr>
          <w:sz w:val="28"/>
          <w:szCs w:val="28"/>
        </w:rPr>
        <w:t xml:space="preserve"> </w:t>
      </w:r>
      <w:r w:rsidR="006416D0" w:rsidRPr="001F6160">
        <w:rPr>
          <w:sz w:val="28"/>
          <w:szCs w:val="28"/>
        </w:rPr>
        <w:t>значения с непрерывным движением</w:t>
      </w:r>
      <w:r w:rsidRPr="001F6160">
        <w:rPr>
          <w:sz w:val="28"/>
          <w:szCs w:val="28"/>
        </w:rPr>
        <w:t>, соответственно на ней ус</w:t>
      </w:r>
      <w:r w:rsidRPr="001F6160">
        <w:rPr>
          <w:sz w:val="28"/>
          <w:szCs w:val="28"/>
        </w:rPr>
        <w:t>т</w:t>
      </w:r>
      <w:r w:rsidRPr="001F6160">
        <w:rPr>
          <w:sz w:val="28"/>
          <w:szCs w:val="28"/>
        </w:rPr>
        <w:t>роена развязка в разных уровнях с магистральной улицей общегоро</w:t>
      </w:r>
      <w:r w:rsidR="00773F6C">
        <w:rPr>
          <w:sz w:val="28"/>
          <w:szCs w:val="28"/>
        </w:rPr>
        <w:t>дского знач</w:t>
      </w:r>
      <w:r w:rsidR="00773F6C">
        <w:rPr>
          <w:sz w:val="28"/>
          <w:szCs w:val="28"/>
        </w:rPr>
        <w:t>е</w:t>
      </w:r>
      <w:r w:rsidR="00773F6C">
        <w:rPr>
          <w:sz w:val="28"/>
          <w:szCs w:val="28"/>
        </w:rPr>
        <w:t xml:space="preserve">ния </w:t>
      </w:r>
      <w:r w:rsidR="0053379A" w:rsidRPr="001F6160">
        <w:rPr>
          <w:sz w:val="28"/>
          <w:szCs w:val="28"/>
        </w:rPr>
        <w:t xml:space="preserve">– </w:t>
      </w:r>
      <w:r w:rsidR="00773F6C">
        <w:rPr>
          <w:sz w:val="28"/>
          <w:szCs w:val="28"/>
        </w:rPr>
        <w:t xml:space="preserve">улицей Ватутина </w:t>
      </w:r>
      <w:r w:rsidR="0053379A" w:rsidRPr="001F6160">
        <w:rPr>
          <w:sz w:val="28"/>
          <w:szCs w:val="28"/>
        </w:rPr>
        <w:t xml:space="preserve">– </w:t>
      </w:r>
      <w:r w:rsidR="00773F6C">
        <w:rPr>
          <w:sz w:val="28"/>
          <w:szCs w:val="28"/>
        </w:rPr>
        <w:t>по типу «петли»</w:t>
      </w:r>
      <w:r w:rsidRPr="001F6160">
        <w:rPr>
          <w:sz w:val="28"/>
          <w:szCs w:val="28"/>
        </w:rPr>
        <w:t xml:space="preserve"> с эстакадой над последн</w:t>
      </w:r>
      <w:r w:rsidR="006416D0" w:rsidRPr="001F6160">
        <w:rPr>
          <w:sz w:val="28"/>
          <w:szCs w:val="28"/>
        </w:rPr>
        <w:t>ей. Сам Бугри</w:t>
      </w:r>
      <w:r w:rsidR="006416D0" w:rsidRPr="001F6160">
        <w:rPr>
          <w:sz w:val="28"/>
          <w:szCs w:val="28"/>
        </w:rPr>
        <w:t>н</w:t>
      </w:r>
      <w:r w:rsidR="006416D0" w:rsidRPr="001F6160">
        <w:rPr>
          <w:sz w:val="28"/>
          <w:szCs w:val="28"/>
        </w:rPr>
        <w:t>ский мост через реку</w:t>
      </w:r>
      <w:r w:rsidRPr="001F6160">
        <w:rPr>
          <w:sz w:val="28"/>
          <w:szCs w:val="28"/>
        </w:rPr>
        <w:t xml:space="preserve"> Обь выполнен длиной 2097,5 м, шириной 34,5 м, проезжей частью 2</w:t>
      </w:r>
      <w:r w:rsidRPr="001F6160">
        <w:rPr>
          <w:rFonts w:cs="Times New Roman"/>
        </w:rPr>
        <w:t>×</w:t>
      </w:r>
      <w:r w:rsidRPr="001F6160">
        <w:rPr>
          <w:sz w:val="28"/>
          <w:szCs w:val="28"/>
        </w:rPr>
        <w:t>13,</w:t>
      </w:r>
      <w:r w:rsidR="006416D0" w:rsidRPr="001F6160">
        <w:rPr>
          <w:sz w:val="28"/>
          <w:szCs w:val="28"/>
        </w:rPr>
        <w:t xml:space="preserve">25 м. Мост может пропускать до </w:t>
      </w:r>
      <w:r w:rsidR="00773F6C">
        <w:rPr>
          <w:sz w:val="28"/>
          <w:szCs w:val="28"/>
        </w:rPr>
        <w:t>9000</w:t>
      </w:r>
      <w:r w:rsidRPr="001F6160">
        <w:rPr>
          <w:sz w:val="28"/>
          <w:szCs w:val="28"/>
        </w:rPr>
        <w:t xml:space="preserve"> приведенных автомобилей </w:t>
      </w:r>
      <w:r w:rsidR="006416D0" w:rsidRPr="001F6160">
        <w:rPr>
          <w:sz w:val="28"/>
          <w:szCs w:val="28"/>
        </w:rPr>
        <w:t>в час, но пока он работает с не</w:t>
      </w:r>
      <w:r w:rsidR="00773F6C">
        <w:rPr>
          <w:sz w:val="28"/>
          <w:szCs w:val="28"/>
        </w:rPr>
        <w:t>полной нагрузкой</w:t>
      </w:r>
      <w:r w:rsidRPr="001F6160">
        <w:rPr>
          <w:sz w:val="28"/>
          <w:szCs w:val="28"/>
        </w:rPr>
        <w:t xml:space="preserve"> из-за отсутствия продолжений на внешние дороги.</w:t>
      </w:r>
    </w:p>
    <w:p w:rsidR="000B7714" w:rsidRPr="001F6160" w:rsidRDefault="00606F88" w:rsidP="00D82BD0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По ул. </w:t>
      </w:r>
      <w:r w:rsidR="000B7714" w:rsidRPr="001F6160">
        <w:rPr>
          <w:sz w:val="28"/>
          <w:szCs w:val="28"/>
        </w:rPr>
        <w:t>Ватутина устроена эста</w:t>
      </w:r>
      <w:r w:rsidR="00773F6C">
        <w:rPr>
          <w:sz w:val="28"/>
          <w:szCs w:val="28"/>
        </w:rPr>
        <w:t>када над подъездом к СТЦ «Мега»</w:t>
      </w:r>
      <w:r w:rsidR="000B7714" w:rsidRPr="001F6160">
        <w:rPr>
          <w:sz w:val="28"/>
          <w:szCs w:val="28"/>
        </w:rPr>
        <w:t xml:space="preserve"> размером 35</w:t>
      </w:r>
      <w:r w:rsidR="000B7714" w:rsidRPr="001F6160">
        <w:rPr>
          <w:rFonts w:cs="Times New Roman"/>
        </w:rPr>
        <w:t>×</w:t>
      </w:r>
      <w:r w:rsidR="00773F6C">
        <w:rPr>
          <w:sz w:val="28"/>
          <w:szCs w:val="28"/>
        </w:rPr>
        <w:t>24 м и общей длиной</w:t>
      </w:r>
      <w:r w:rsidR="000B7714" w:rsidRPr="001F6160">
        <w:rPr>
          <w:sz w:val="28"/>
          <w:szCs w:val="28"/>
        </w:rPr>
        <w:t xml:space="preserve"> совместно с </w:t>
      </w:r>
      <w:r w:rsidR="00773F6C">
        <w:rPr>
          <w:sz w:val="28"/>
          <w:szCs w:val="28"/>
        </w:rPr>
        <w:t>засыпными рампами 285 м, с проезжей ч</w:t>
      </w:r>
      <w:r w:rsidR="00773F6C">
        <w:rPr>
          <w:sz w:val="28"/>
          <w:szCs w:val="28"/>
        </w:rPr>
        <w:t>а</w:t>
      </w:r>
      <w:r w:rsidR="00773F6C">
        <w:rPr>
          <w:sz w:val="28"/>
          <w:szCs w:val="28"/>
        </w:rPr>
        <w:t>стью</w:t>
      </w:r>
      <w:r w:rsidR="000B7714" w:rsidRPr="001F6160">
        <w:rPr>
          <w:sz w:val="28"/>
          <w:szCs w:val="28"/>
        </w:rPr>
        <w:t xml:space="preserve"> 2</w:t>
      </w:r>
      <w:r w:rsidR="000B7714" w:rsidRPr="001F6160">
        <w:rPr>
          <w:rFonts w:cs="Times New Roman"/>
        </w:rPr>
        <w:t>×</w:t>
      </w:r>
      <w:r w:rsidR="000B7714" w:rsidRPr="001F6160">
        <w:rPr>
          <w:sz w:val="28"/>
          <w:szCs w:val="28"/>
        </w:rPr>
        <w:t xml:space="preserve">11,5 м. </w:t>
      </w:r>
    </w:p>
    <w:p w:rsidR="000B7714" w:rsidRPr="001F6160" w:rsidRDefault="000B7714" w:rsidP="00D82BD0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На Советском шоссе имеетс</w:t>
      </w:r>
      <w:r w:rsidR="00773F6C">
        <w:rPr>
          <w:sz w:val="28"/>
          <w:szCs w:val="28"/>
        </w:rPr>
        <w:t>я эстакада над железной дорогой</w:t>
      </w:r>
      <w:r w:rsidRPr="001F6160">
        <w:rPr>
          <w:sz w:val="28"/>
          <w:szCs w:val="28"/>
        </w:rPr>
        <w:t xml:space="preserve"> длиной 125 м, шириной 20 м, с проезжей частью </w:t>
      </w:r>
      <w:r w:rsidR="00606F88" w:rsidRPr="001F6160">
        <w:rPr>
          <w:sz w:val="28"/>
          <w:szCs w:val="28"/>
        </w:rPr>
        <w:t>15 м. Намечается строительство второй</w:t>
      </w:r>
      <w:r w:rsidRPr="001F6160">
        <w:rPr>
          <w:sz w:val="28"/>
          <w:szCs w:val="28"/>
        </w:rPr>
        <w:t xml:space="preserve"> о</w:t>
      </w:r>
      <w:r w:rsidR="00773F6C">
        <w:rPr>
          <w:sz w:val="28"/>
          <w:szCs w:val="28"/>
        </w:rPr>
        <w:t>череди эстакады тех же размеров</w:t>
      </w:r>
      <w:r w:rsidRPr="001F6160">
        <w:rPr>
          <w:sz w:val="28"/>
          <w:szCs w:val="28"/>
        </w:rPr>
        <w:t xml:space="preserve"> с насыпными подходами.</w:t>
      </w:r>
    </w:p>
    <w:p w:rsidR="000B7714" w:rsidRPr="001F6160" w:rsidRDefault="000B7714" w:rsidP="00D82BD0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lastRenderedPageBreak/>
        <w:t>Как указывалось, на планируемой территории</w:t>
      </w:r>
      <w:r w:rsidR="00606F88" w:rsidRPr="001F6160">
        <w:rPr>
          <w:sz w:val="28"/>
          <w:szCs w:val="28"/>
        </w:rPr>
        <w:t xml:space="preserve"> по ул. </w:t>
      </w:r>
      <w:r w:rsidR="009F0C53" w:rsidRPr="001F6160">
        <w:rPr>
          <w:sz w:val="28"/>
          <w:szCs w:val="28"/>
        </w:rPr>
        <w:t xml:space="preserve">Комсомольской </w:t>
      </w:r>
      <w:r w:rsidRPr="001F6160">
        <w:rPr>
          <w:sz w:val="28"/>
          <w:szCs w:val="28"/>
        </w:rPr>
        <w:t>имее</w:t>
      </w:r>
      <w:r w:rsidR="00606F88" w:rsidRPr="001F6160">
        <w:rPr>
          <w:sz w:val="28"/>
          <w:szCs w:val="28"/>
        </w:rPr>
        <w:t>т</w:t>
      </w:r>
      <w:r w:rsidR="00606F88" w:rsidRPr="001F6160">
        <w:rPr>
          <w:sz w:val="28"/>
          <w:szCs w:val="28"/>
        </w:rPr>
        <w:t>ся еще один путепровод, но с дву</w:t>
      </w:r>
      <w:r w:rsidRPr="001F6160">
        <w:rPr>
          <w:sz w:val="28"/>
          <w:szCs w:val="28"/>
        </w:rPr>
        <w:t>мя железнодорожными мостами</w:t>
      </w:r>
      <w:r w:rsidR="0053379A">
        <w:rPr>
          <w:sz w:val="28"/>
          <w:szCs w:val="28"/>
        </w:rPr>
        <w:t>,</w:t>
      </w:r>
      <w:r w:rsidRPr="001F6160">
        <w:rPr>
          <w:sz w:val="28"/>
          <w:szCs w:val="28"/>
        </w:rPr>
        <w:t xml:space="preserve"> </w:t>
      </w:r>
      <w:r w:rsidR="0090488A">
        <w:rPr>
          <w:sz w:val="28"/>
          <w:szCs w:val="28"/>
        </w:rPr>
        <w:t>размер</w:t>
      </w:r>
      <w:r w:rsidR="0053379A">
        <w:rPr>
          <w:sz w:val="28"/>
          <w:szCs w:val="28"/>
        </w:rPr>
        <w:t>ом</w:t>
      </w:r>
      <w:r w:rsidR="0090488A">
        <w:rPr>
          <w:sz w:val="28"/>
          <w:szCs w:val="28"/>
        </w:rPr>
        <w:t xml:space="preserve"> </w:t>
      </w:r>
      <w:r w:rsidRPr="001F6160">
        <w:rPr>
          <w:sz w:val="28"/>
          <w:szCs w:val="28"/>
        </w:rPr>
        <w:t>2</w:t>
      </w:r>
      <w:r w:rsidRPr="001F6160">
        <w:rPr>
          <w:rFonts w:cs="Times New Roman"/>
        </w:rPr>
        <w:t>×</w:t>
      </w:r>
      <w:r w:rsidRPr="001F6160">
        <w:rPr>
          <w:sz w:val="28"/>
          <w:szCs w:val="28"/>
        </w:rPr>
        <w:t>45</w:t>
      </w:r>
      <w:r w:rsidRPr="001F6160">
        <w:rPr>
          <w:rFonts w:cs="Times New Roman"/>
        </w:rPr>
        <w:t>×</w:t>
      </w:r>
      <w:r w:rsidRPr="001F6160">
        <w:rPr>
          <w:sz w:val="28"/>
          <w:szCs w:val="28"/>
        </w:rPr>
        <w:t>6 </w:t>
      </w:r>
      <w:r w:rsidR="00606F88" w:rsidRPr="001F6160">
        <w:rPr>
          <w:sz w:val="28"/>
          <w:szCs w:val="28"/>
        </w:rPr>
        <w:t>м, с автодорожным проездом</w:t>
      </w:r>
      <w:r w:rsidRPr="001F6160">
        <w:rPr>
          <w:sz w:val="28"/>
          <w:szCs w:val="28"/>
        </w:rPr>
        <w:t xml:space="preserve"> шириной около 9 м.</w:t>
      </w:r>
    </w:p>
    <w:p w:rsidR="000B7714" w:rsidRPr="001F6160" w:rsidRDefault="000B7714" w:rsidP="00D82BD0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Остальные пересечения на магистральных улицах выполнены с регулиров</w:t>
      </w:r>
      <w:r w:rsidRPr="001F6160">
        <w:rPr>
          <w:sz w:val="28"/>
          <w:szCs w:val="28"/>
        </w:rPr>
        <w:t>а</w:t>
      </w:r>
      <w:r w:rsidRPr="001F6160">
        <w:rPr>
          <w:sz w:val="28"/>
          <w:szCs w:val="28"/>
        </w:rPr>
        <w:t>нием движения.</w:t>
      </w:r>
    </w:p>
    <w:p w:rsidR="000B7714" w:rsidRPr="001F6160" w:rsidRDefault="000B7714" w:rsidP="00D82BD0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Пешеходное движение</w:t>
      </w:r>
      <w:r w:rsidR="00606F88" w:rsidRPr="001F6160">
        <w:rPr>
          <w:sz w:val="28"/>
          <w:szCs w:val="28"/>
        </w:rPr>
        <w:t xml:space="preserve"> на плани</w:t>
      </w:r>
      <w:r w:rsidRPr="001F6160">
        <w:rPr>
          <w:sz w:val="28"/>
          <w:szCs w:val="28"/>
        </w:rPr>
        <w:t>руемой территории организовано по троту</w:t>
      </w:r>
      <w:r w:rsidRPr="001F6160">
        <w:rPr>
          <w:sz w:val="28"/>
          <w:szCs w:val="28"/>
        </w:rPr>
        <w:t>а</w:t>
      </w:r>
      <w:r w:rsidRPr="001F6160">
        <w:rPr>
          <w:sz w:val="28"/>
          <w:szCs w:val="28"/>
        </w:rPr>
        <w:t xml:space="preserve">рам улиц, а внутри кварталов и микрорайонов </w:t>
      </w:r>
      <w:r w:rsidR="00773F6C">
        <w:rPr>
          <w:sz w:val="28"/>
          <w:szCs w:val="28"/>
        </w:rPr>
        <w:t xml:space="preserve">– </w:t>
      </w:r>
      <w:r w:rsidRPr="001F6160">
        <w:rPr>
          <w:sz w:val="28"/>
          <w:szCs w:val="28"/>
        </w:rPr>
        <w:t xml:space="preserve">по дорожкам и непосредственно по проездам. Наибольшие потоки наблюдаются на участках улиц Комсомольской, Тюменской и Оловозаводской, где сосредоточены объекты </w:t>
      </w:r>
      <w:r w:rsidR="009E31F3" w:rsidRPr="001F6160">
        <w:rPr>
          <w:rFonts w:cs="Times New Roman"/>
          <w:sz w:val="28"/>
          <w:szCs w:val="28"/>
          <w:shd w:val="clear" w:color="auto" w:fill="FFFFFF"/>
        </w:rPr>
        <w:t>социально-культурного и коммунально-бытового назначения</w:t>
      </w:r>
      <w:r w:rsidRPr="001F6160">
        <w:rPr>
          <w:sz w:val="28"/>
          <w:szCs w:val="28"/>
        </w:rPr>
        <w:t xml:space="preserve">, а также у СТЦ «Мега». </w:t>
      </w:r>
    </w:p>
    <w:p w:rsidR="000B7714" w:rsidRPr="001F6160" w:rsidRDefault="000B7714" w:rsidP="00D82BD0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Пешеходные переходы через проезжую часть магистральных улиц орган</w:t>
      </w:r>
      <w:r w:rsidRPr="001F6160">
        <w:rPr>
          <w:sz w:val="28"/>
          <w:szCs w:val="28"/>
        </w:rPr>
        <w:t>и</w:t>
      </w:r>
      <w:r w:rsidRPr="001F6160">
        <w:rPr>
          <w:sz w:val="28"/>
          <w:szCs w:val="28"/>
        </w:rPr>
        <w:t xml:space="preserve">зованы у регулируемых перекрестков, </w:t>
      </w:r>
      <w:r w:rsidRPr="001F6160">
        <w:rPr>
          <w:rFonts w:eastAsia="Times New Roman" w:cs="Times New Roman"/>
          <w:kern w:val="0"/>
          <w:sz w:val="28"/>
          <w:szCs w:val="28"/>
          <w:lang w:eastAsia="ar-SA" w:bidi="ar-SA"/>
        </w:rPr>
        <w:t>остановочных пунктов</w:t>
      </w:r>
      <w:r w:rsidRPr="001F6160">
        <w:rPr>
          <w:sz w:val="28"/>
          <w:szCs w:val="28"/>
        </w:rPr>
        <w:t xml:space="preserve"> общественного транспорта, крупных объектов </w:t>
      </w:r>
      <w:r w:rsidR="009E31F3" w:rsidRPr="001F6160">
        <w:rPr>
          <w:rFonts w:cs="Times New Roman"/>
          <w:sz w:val="28"/>
          <w:szCs w:val="28"/>
          <w:shd w:val="clear" w:color="auto" w:fill="FFFFFF"/>
        </w:rPr>
        <w:t>социально-культурного и коммунально-бытового назначения</w:t>
      </w:r>
      <w:r w:rsidRPr="001F6160">
        <w:rPr>
          <w:sz w:val="28"/>
          <w:szCs w:val="28"/>
        </w:rPr>
        <w:t xml:space="preserve"> в одном уровне. Через подъездную дорогу </w:t>
      </w:r>
      <w:r w:rsidR="009E31F3" w:rsidRPr="001F6160">
        <w:rPr>
          <w:sz w:val="28"/>
          <w:szCs w:val="28"/>
        </w:rPr>
        <w:t>(будущую магистраль</w:t>
      </w:r>
      <w:r w:rsidR="009F0C53" w:rsidRPr="001F6160">
        <w:rPr>
          <w:sz w:val="28"/>
          <w:szCs w:val="28"/>
        </w:rPr>
        <w:t>ную улицу</w:t>
      </w:r>
      <w:r w:rsidR="009E31F3" w:rsidRPr="001F6160">
        <w:rPr>
          <w:sz w:val="28"/>
          <w:szCs w:val="28"/>
        </w:rPr>
        <w:t xml:space="preserve"> об</w:t>
      </w:r>
      <w:r w:rsidR="00BF0BC1" w:rsidRPr="001F6160">
        <w:rPr>
          <w:sz w:val="28"/>
          <w:szCs w:val="28"/>
        </w:rPr>
        <w:t>щ</w:t>
      </w:r>
      <w:r w:rsidR="009E31F3" w:rsidRPr="001F6160">
        <w:rPr>
          <w:sz w:val="28"/>
          <w:szCs w:val="28"/>
        </w:rPr>
        <w:t>егородского значения с непрерывным движением)</w:t>
      </w:r>
      <w:r w:rsidRPr="001F6160">
        <w:rPr>
          <w:sz w:val="28"/>
          <w:szCs w:val="28"/>
        </w:rPr>
        <w:t xml:space="preserve"> к Бугринскому мосту устроен </w:t>
      </w:r>
      <w:r w:rsidR="009E31F3" w:rsidRPr="001F6160">
        <w:rPr>
          <w:sz w:val="28"/>
          <w:szCs w:val="28"/>
        </w:rPr>
        <w:t>надземный пешеходный переход</w:t>
      </w:r>
      <w:r w:rsidRPr="001F6160">
        <w:rPr>
          <w:sz w:val="28"/>
          <w:szCs w:val="28"/>
        </w:rPr>
        <w:t xml:space="preserve"> для прохода к лесопарку и останово</w:t>
      </w:r>
      <w:r w:rsidRPr="001F6160">
        <w:rPr>
          <w:sz w:val="28"/>
          <w:szCs w:val="28"/>
        </w:rPr>
        <w:t>ч</w:t>
      </w:r>
      <w:r w:rsidRPr="001F6160">
        <w:rPr>
          <w:sz w:val="28"/>
          <w:szCs w:val="28"/>
        </w:rPr>
        <w:t>ным п</w:t>
      </w:r>
      <w:r w:rsidR="00773F6C">
        <w:rPr>
          <w:sz w:val="28"/>
          <w:szCs w:val="28"/>
        </w:rPr>
        <w:t>унктам общественного транспорта</w:t>
      </w:r>
      <w:r w:rsidRPr="001F6160">
        <w:rPr>
          <w:sz w:val="28"/>
          <w:szCs w:val="28"/>
        </w:rPr>
        <w:t xml:space="preserve"> размером 65</w:t>
      </w:r>
      <w:r w:rsidRPr="001F6160">
        <w:rPr>
          <w:rFonts w:cs="Times New Roman"/>
        </w:rPr>
        <w:t>×</w:t>
      </w:r>
      <w:r w:rsidR="00773F6C">
        <w:rPr>
          <w:sz w:val="28"/>
          <w:szCs w:val="28"/>
        </w:rPr>
        <w:t>3 м</w:t>
      </w:r>
      <w:r w:rsidRPr="001F6160">
        <w:rPr>
          <w:sz w:val="28"/>
          <w:szCs w:val="28"/>
        </w:rPr>
        <w:t xml:space="preserve"> с лестничными сходами к остановочным площадкам. Для перехода также используются транспортные мосты и тоннели.</w:t>
      </w:r>
    </w:p>
    <w:p w:rsidR="000B7714" w:rsidRPr="001F6160" w:rsidRDefault="00773F6C" w:rsidP="00D82BD0">
      <w:pPr>
        <w:pStyle w:val="Standard"/>
        <w:suppressAutoHyphens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Через железную дорогу на станции</w:t>
      </w:r>
      <w:r w:rsidR="000B7714" w:rsidRPr="001F6160">
        <w:rPr>
          <w:sz w:val="28"/>
          <w:szCs w:val="28"/>
        </w:rPr>
        <w:t> Че</w:t>
      </w:r>
      <w:r>
        <w:rPr>
          <w:sz w:val="28"/>
          <w:szCs w:val="28"/>
        </w:rPr>
        <w:t>мской имеется пешеходный виадук</w:t>
      </w:r>
      <w:r w:rsidR="000B7714" w:rsidRPr="001F6160">
        <w:rPr>
          <w:sz w:val="28"/>
          <w:szCs w:val="28"/>
        </w:rPr>
        <w:t xml:space="preserve"> размером 60</w:t>
      </w:r>
      <w:r w:rsidR="000B7714" w:rsidRPr="001F6160">
        <w:rPr>
          <w:rFonts w:cs="Times New Roman"/>
        </w:rPr>
        <w:t>×</w:t>
      </w:r>
      <w:r w:rsidR="000B7714" w:rsidRPr="001F6160">
        <w:rPr>
          <w:sz w:val="28"/>
          <w:szCs w:val="28"/>
        </w:rPr>
        <w:t xml:space="preserve">3 м, но в стороне от станционного здания и застройки, поэтому мало используемый. </w:t>
      </w:r>
    </w:p>
    <w:p w:rsidR="000B7714" w:rsidRPr="001F6160" w:rsidRDefault="000B7714" w:rsidP="00D82BD0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 xml:space="preserve">Общественный транспорт на </w:t>
      </w:r>
      <w:r w:rsidR="009E31F3" w:rsidRPr="001F6160">
        <w:rPr>
          <w:sz w:val="28"/>
          <w:szCs w:val="28"/>
        </w:rPr>
        <w:t>планируемой</w:t>
      </w:r>
      <w:r w:rsidRPr="001F6160">
        <w:rPr>
          <w:sz w:val="28"/>
          <w:szCs w:val="28"/>
        </w:rPr>
        <w:t xml:space="preserve"> территории представлен назе</w:t>
      </w:r>
      <w:r w:rsidRPr="001F6160">
        <w:rPr>
          <w:sz w:val="28"/>
          <w:szCs w:val="28"/>
        </w:rPr>
        <w:t>м</w:t>
      </w:r>
      <w:r w:rsidRPr="001F6160">
        <w:rPr>
          <w:sz w:val="28"/>
          <w:szCs w:val="28"/>
        </w:rPr>
        <w:t>ными маршрутами автобуса, троллейбуса, трамвая и маршрутных такси.</w:t>
      </w:r>
    </w:p>
    <w:p w:rsidR="000B7714" w:rsidRPr="001F6160" w:rsidRDefault="000B7714" w:rsidP="00D82BD0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Ближайшая линия метро</w:t>
      </w:r>
      <w:r w:rsidR="00BF0BC1" w:rsidRPr="001F6160">
        <w:rPr>
          <w:sz w:val="28"/>
          <w:szCs w:val="28"/>
        </w:rPr>
        <w:t>политена</w:t>
      </w:r>
      <w:r w:rsidRPr="001F6160">
        <w:rPr>
          <w:sz w:val="28"/>
          <w:szCs w:val="28"/>
        </w:rPr>
        <w:t xml:space="preserve"> «Ленинская» проходит в 2,2 км от </w:t>
      </w:r>
      <w:r w:rsidR="00145ED5" w:rsidRPr="001F6160">
        <w:rPr>
          <w:sz w:val="28"/>
          <w:szCs w:val="28"/>
        </w:rPr>
        <w:t>план</w:t>
      </w:r>
      <w:r w:rsidR="00145ED5" w:rsidRPr="001F6160">
        <w:rPr>
          <w:sz w:val="28"/>
          <w:szCs w:val="28"/>
        </w:rPr>
        <w:t>и</w:t>
      </w:r>
      <w:r w:rsidR="00145ED5" w:rsidRPr="001F6160">
        <w:rPr>
          <w:sz w:val="28"/>
          <w:szCs w:val="28"/>
        </w:rPr>
        <w:t>руемой</w:t>
      </w:r>
      <w:r w:rsidR="00773F6C">
        <w:rPr>
          <w:sz w:val="28"/>
          <w:szCs w:val="28"/>
        </w:rPr>
        <w:t xml:space="preserve"> территории</w:t>
      </w:r>
      <w:r w:rsidRPr="001F6160">
        <w:rPr>
          <w:sz w:val="28"/>
          <w:szCs w:val="28"/>
        </w:rPr>
        <w:t xml:space="preserve"> вдоль проспекта Карла </w:t>
      </w:r>
      <w:r w:rsidR="00773F6C">
        <w:rPr>
          <w:sz w:val="28"/>
          <w:szCs w:val="28"/>
        </w:rPr>
        <w:t>Маркса</w:t>
      </w:r>
      <w:r w:rsidR="00145ED5" w:rsidRPr="001F6160">
        <w:rPr>
          <w:sz w:val="28"/>
          <w:szCs w:val="28"/>
        </w:rPr>
        <w:t xml:space="preserve"> с дву</w:t>
      </w:r>
      <w:r w:rsidRPr="001F6160">
        <w:rPr>
          <w:sz w:val="28"/>
          <w:szCs w:val="28"/>
        </w:rPr>
        <w:t>мя</w:t>
      </w:r>
      <w:r w:rsidR="00145ED5" w:rsidRPr="001F6160">
        <w:rPr>
          <w:sz w:val="28"/>
          <w:szCs w:val="28"/>
        </w:rPr>
        <w:t xml:space="preserve"> ближайшими станци</w:t>
      </w:r>
      <w:r w:rsidR="00145ED5" w:rsidRPr="001F6160">
        <w:rPr>
          <w:sz w:val="28"/>
          <w:szCs w:val="28"/>
        </w:rPr>
        <w:t>я</w:t>
      </w:r>
      <w:r w:rsidR="00145ED5" w:rsidRPr="001F6160">
        <w:rPr>
          <w:sz w:val="28"/>
          <w:szCs w:val="28"/>
        </w:rPr>
        <w:t>ми Площадь Маркса и Студенческая</w:t>
      </w:r>
      <w:r w:rsidRPr="001F6160">
        <w:rPr>
          <w:sz w:val="28"/>
          <w:szCs w:val="28"/>
        </w:rPr>
        <w:t>.</w:t>
      </w:r>
    </w:p>
    <w:p w:rsidR="000B7714" w:rsidRPr="001F6160" w:rsidRDefault="000B7714" w:rsidP="00D82BD0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 xml:space="preserve">Железная дорога </w:t>
      </w:r>
      <w:r w:rsidR="00145ED5" w:rsidRPr="001F6160">
        <w:rPr>
          <w:sz w:val="28"/>
          <w:szCs w:val="28"/>
        </w:rPr>
        <w:t xml:space="preserve">на планируемой территории </w:t>
      </w:r>
      <w:r w:rsidRPr="001F6160">
        <w:rPr>
          <w:sz w:val="28"/>
          <w:szCs w:val="28"/>
        </w:rPr>
        <w:t>в настоящее время для приг</w:t>
      </w:r>
      <w:r w:rsidRPr="001F6160">
        <w:rPr>
          <w:sz w:val="28"/>
          <w:szCs w:val="28"/>
        </w:rPr>
        <w:t>о</w:t>
      </w:r>
      <w:r w:rsidRPr="001F6160">
        <w:rPr>
          <w:sz w:val="28"/>
          <w:szCs w:val="28"/>
        </w:rPr>
        <w:t>родного движения не используется, раньше име</w:t>
      </w:r>
      <w:r w:rsidR="00773F6C">
        <w:rPr>
          <w:sz w:val="28"/>
          <w:szCs w:val="28"/>
        </w:rPr>
        <w:t>лся маршрут электропоезда от станции Инской до станции</w:t>
      </w:r>
      <w:r w:rsidRPr="001F6160">
        <w:rPr>
          <w:sz w:val="28"/>
          <w:szCs w:val="28"/>
        </w:rPr>
        <w:t xml:space="preserve"> Обь. Ближайшая линия железной до</w:t>
      </w:r>
      <w:r w:rsidR="00145ED5" w:rsidRPr="001F6160">
        <w:rPr>
          <w:sz w:val="28"/>
          <w:szCs w:val="28"/>
        </w:rPr>
        <w:t>роги с пригоро</w:t>
      </w:r>
      <w:r w:rsidR="00145ED5" w:rsidRPr="001F6160">
        <w:rPr>
          <w:sz w:val="28"/>
          <w:szCs w:val="28"/>
        </w:rPr>
        <w:t>д</w:t>
      </w:r>
      <w:r w:rsidR="00145ED5" w:rsidRPr="001F6160">
        <w:rPr>
          <w:sz w:val="28"/>
          <w:szCs w:val="28"/>
        </w:rPr>
        <w:t>ным сообщением западного</w:t>
      </w:r>
      <w:r w:rsidRPr="001F6160">
        <w:rPr>
          <w:sz w:val="28"/>
          <w:szCs w:val="28"/>
        </w:rPr>
        <w:t xml:space="preserve"> направления проходит севернее </w:t>
      </w:r>
      <w:r w:rsidR="00145ED5" w:rsidRPr="001F6160">
        <w:rPr>
          <w:sz w:val="28"/>
          <w:szCs w:val="28"/>
        </w:rPr>
        <w:t>планируемой терр</w:t>
      </w:r>
      <w:r w:rsidR="00145ED5" w:rsidRPr="001F6160">
        <w:rPr>
          <w:sz w:val="28"/>
          <w:szCs w:val="28"/>
        </w:rPr>
        <w:t>и</w:t>
      </w:r>
      <w:r w:rsidR="00145ED5" w:rsidRPr="001F6160">
        <w:rPr>
          <w:sz w:val="28"/>
          <w:szCs w:val="28"/>
        </w:rPr>
        <w:t>тории</w:t>
      </w:r>
      <w:r w:rsidRPr="001F6160">
        <w:rPr>
          <w:sz w:val="28"/>
          <w:szCs w:val="28"/>
        </w:rPr>
        <w:t xml:space="preserve"> в 4,5 км (ст</w:t>
      </w:r>
      <w:r w:rsidR="00D857FE">
        <w:rPr>
          <w:sz w:val="28"/>
          <w:szCs w:val="28"/>
        </w:rPr>
        <w:t>анция</w:t>
      </w:r>
      <w:r w:rsidRPr="001F6160">
        <w:rPr>
          <w:sz w:val="28"/>
          <w:szCs w:val="28"/>
        </w:rPr>
        <w:t xml:space="preserve"> «Новосибирск-Западный»).</w:t>
      </w:r>
    </w:p>
    <w:p w:rsidR="000B7714" w:rsidRPr="001F6160" w:rsidRDefault="000B7714" w:rsidP="00D82BD0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По реке</w:t>
      </w:r>
      <w:r w:rsidR="00EC1FCB" w:rsidRPr="001F6160">
        <w:rPr>
          <w:sz w:val="28"/>
          <w:szCs w:val="28"/>
        </w:rPr>
        <w:t xml:space="preserve"> Оби раньше в летнее время от станции Речной вокзал</w:t>
      </w:r>
      <w:r w:rsidRPr="001F6160">
        <w:rPr>
          <w:sz w:val="28"/>
          <w:szCs w:val="28"/>
        </w:rPr>
        <w:t xml:space="preserve"> до планиру</w:t>
      </w:r>
      <w:r w:rsidRPr="001F6160">
        <w:rPr>
          <w:sz w:val="28"/>
          <w:szCs w:val="28"/>
        </w:rPr>
        <w:t>е</w:t>
      </w:r>
      <w:r w:rsidRPr="001F6160">
        <w:rPr>
          <w:sz w:val="28"/>
          <w:szCs w:val="28"/>
        </w:rPr>
        <w:t>мой терри</w:t>
      </w:r>
      <w:r w:rsidR="00773F6C">
        <w:rPr>
          <w:sz w:val="28"/>
          <w:szCs w:val="28"/>
        </w:rPr>
        <w:t>тории курсировал речной трамвай</w:t>
      </w:r>
      <w:r w:rsidRPr="001F6160">
        <w:rPr>
          <w:sz w:val="28"/>
          <w:szCs w:val="28"/>
        </w:rPr>
        <w:t xml:space="preserve"> с пристанью «Северные Ч</w:t>
      </w:r>
      <w:r w:rsidR="003B50D7">
        <w:rPr>
          <w:sz w:val="28"/>
          <w:szCs w:val="28"/>
        </w:rPr>
        <w:t>е</w:t>
      </w:r>
      <w:r w:rsidRPr="001F6160">
        <w:rPr>
          <w:sz w:val="28"/>
          <w:szCs w:val="28"/>
        </w:rPr>
        <w:t>мы», а в выходные и до пляжа на острове Кораблик, но по экономическим причинам ма</w:t>
      </w:r>
      <w:r w:rsidRPr="001F6160">
        <w:rPr>
          <w:sz w:val="28"/>
          <w:szCs w:val="28"/>
        </w:rPr>
        <w:t>р</w:t>
      </w:r>
      <w:r w:rsidRPr="001F6160">
        <w:rPr>
          <w:sz w:val="28"/>
          <w:szCs w:val="28"/>
        </w:rPr>
        <w:t xml:space="preserve">шрут закрыт, </w:t>
      </w:r>
      <w:r w:rsidR="00773F6C">
        <w:rPr>
          <w:sz w:val="28"/>
          <w:szCs w:val="28"/>
        </w:rPr>
        <w:t>хотя</w:t>
      </w:r>
      <w:r w:rsidRPr="001F6160">
        <w:rPr>
          <w:sz w:val="28"/>
          <w:szCs w:val="28"/>
        </w:rPr>
        <w:t xml:space="preserve"> пристань сохранена для прогулочных катеров.</w:t>
      </w:r>
    </w:p>
    <w:p w:rsidR="000B7714" w:rsidRPr="001F6160" w:rsidRDefault="000B7714" w:rsidP="00D82BD0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 xml:space="preserve">Троллейбусная линия </w:t>
      </w:r>
      <w:r w:rsidR="00EC1FCB" w:rsidRPr="001F6160">
        <w:rPr>
          <w:sz w:val="28"/>
          <w:szCs w:val="28"/>
        </w:rPr>
        <w:t xml:space="preserve">на планируемой территории </w:t>
      </w:r>
      <w:r w:rsidRPr="001F6160">
        <w:rPr>
          <w:sz w:val="28"/>
          <w:szCs w:val="28"/>
        </w:rPr>
        <w:t>проложена по ули</w:t>
      </w:r>
      <w:r w:rsidR="00EC1FCB" w:rsidRPr="001F6160">
        <w:rPr>
          <w:sz w:val="28"/>
          <w:szCs w:val="28"/>
        </w:rPr>
        <w:t>ца</w:t>
      </w:r>
      <w:r w:rsidR="00773F6C">
        <w:rPr>
          <w:sz w:val="28"/>
          <w:szCs w:val="28"/>
        </w:rPr>
        <w:t>м В</w:t>
      </w:r>
      <w:r w:rsidR="00773F6C">
        <w:rPr>
          <w:sz w:val="28"/>
          <w:szCs w:val="28"/>
        </w:rPr>
        <w:t>а</w:t>
      </w:r>
      <w:r w:rsidR="00773F6C">
        <w:rPr>
          <w:sz w:val="28"/>
          <w:szCs w:val="28"/>
        </w:rPr>
        <w:t>тутина, Мира, участкам улиц</w:t>
      </w:r>
      <w:r w:rsidRPr="001F6160">
        <w:rPr>
          <w:sz w:val="28"/>
          <w:szCs w:val="28"/>
        </w:rPr>
        <w:t xml:space="preserve"> Оловозаводской (с односторонним движением), Т</w:t>
      </w:r>
      <w:r w:rsidRPr="001F6160">
        <w:rPr>
          <w:sz w:val="28"/>
          <w:szCs w:val="28"/>
        </w:rPr>
        <w:t>ю</w:t>
      </w:r>
      <w:r w:rsidRPr="001F6160">
        <w:rPr>
          <w:sz w:val="28"/>
          <w:szCs w:val="28"/>
        </w:rPr>
        <w:t>менской (частью также с односторонним движением), Комсомольской, Аникина (т</w:t>
      </w:r>
      <w:r w:rsidR="00773F6C">
        <w:rPr>
          <w:sz w:val="28"/>
          <w:szCs w:val="28"/>
        </w:rPr>
        <w:t>акже с односторонним движением)</w:t>
      </w:r>
      <w:r w:rsidRPr="001F6160">
        <w:rPr>
          <w:sz w:val="28"/>
          <w:szCs w:val="28"/>
        </w:rPr>
        <w:t xml:space="preserve"> общей длиной линии 4,7 км. </w:t>
      </w:r>
    </w:p>
    <w:p w:rsidR="000B7714" w:rsidRPr="001F6160" w:rsidRDefault="000B7714" w:rsidP="00D82BD0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Т</w:t>
      </w:r>
      <w:r w:rsidR="00EC1FCB" w:rsidRPr="001F6160">
        <w:rPr>
          <w:sz w:val="28"/>
          <w:szCs w:val="28"/>
        </w:rPr>
        <w:t>рамвайная линия проложена по улицам</w:t>
      </w:r>
      <w:r w:rsidR="00773F6C">
        <w:rPr>
          <w:sz w:val="28"/>
          <w:szCs w:val="28"/>
        </w:rPr>
        <w:t xml:space="preserve"> Мира, Оловозаводской</w:t>
      </w:r>
      <w:r w:rsidRPr="001F6160">
        <w:rPr>
          <w:sz w:val="28"/>
          <w:szCs w:val="28"/>
        </w:rPr>
        <w:t xml:space="preserve"> </w:t>
      </w:r>
      <w:r w:rsidR="00EC1FCB" w:rsidRPr="001F6160">
        <w:rPr>
          <w:sz w:val="28"/>
          <w:szCs w:val="28"/>
        </w:rPr>
        <w:t>с разворо</w:t>
      </w:r>
      <w:r w:rsidR="00EC1FCB" w:rsidRPr="001F6160">
        <w:rPr>
          <w:sz w:val="28"/>
          <w:szCs w:val="28"/>
        </w:rPr>
        <w:t>т</w:t>
      </w:r>
      <w:r w:rsidR="00EC1FCB" w:rsidRPr="001F6160">
        <w:rPr>
          <w:sz w:val="28"/>
          <w:szCs w:val="28"/>
        </w:rPr>
        <w:t>ным кольцом у ул</w:t>
      </w:r>
      <w:r w:rsidR="00773F6C">
        <w:rPr>
          <w:sz w:val="28"/>
          <w:szCs w:val="28"/>
        </w:rPr>
        <w:t>.</w:t>
      </w:r>
      <w:r w:rsidR="00EC1FCB" w:rsidRPr="001F6160">
        <w:rPr>
          <w:sz w:val="28"/>
          <w:szCs w:val="28"/>
        </w:rPr>
        <w:t xml:space="preserve"> ХХ П</w:t>
      </w:r>
      <w:r w:rsidR="00773F6C">
        <w:rPr>
          <w:sz w:val="28"/>
          <w:szCs w:val="28"/>
        </w:rPr>
        <w:t>артсъезда длиной 2,4 км</w:t>
      </w:r>
      <w:r w:rsidRPr="001F6160">
        <w:rPr>
          <w:sz w:val="28"/>
          <w:szCs w:val="28"/>
        </w:rPr>
        <w:t xml:space="preserve"> с двумя маршрутами</w:t>
      </w:r>
      <w:r w:rsidR="0053379A">
        <w:rPr>
          <w:sz w:val="28"/>
          <w:szCs w:val="28"/>
        </w:rPr>
        <w:t>:</w:t>
      </w:r>
      <w:r w:rsidRPr="001F6160">
        <w:rPr>
          <w:sz w:val="28"/>
          <w:szCs w:val="28"/>
        </w:rPr>
        <w:t xml:space="preserve"> к центру левобережья </w:t>
      </w:r>
      <w:r w:rsidR="00AD5655" w:rsidRPr="001F6160">
        <w:rPr>
          <w:sz w:val="28"/>
          <w:szCs w:val="28"/>
        </w:rPr>
        <w:t xml:space="preserve">– </w:t>
      </w:r>
      <w:r w:rsidRPr="001F6160">
        <w:rPr>
          <w:sz w:val="28"/>
          <w:szCs w:val="28"/>
        </w:rPr>
        <w:t>площади</w:t>
      </w:r>
      <w:r w:rsidR="00773F6C">
        <w:rPr>
          <w:sz w:val="28"/>
          <w:szCs w:val="28"/>
        </w:rPr>
        <w:t xml:space="preserve"> им. Карла</w:t>
      </w:r>
      <w:r w:rsidRPr="001F6160">
        <w:rPr>
          <w:sz w:val="28"/>
          <w:szCs w:val="28"/>
        </w:rPr>
        <w:t xml:space="preserve"> Маркса </w:t>
      </w:r>
      <w:r w:rsidR="00EC1FCB" w:rsidRPr="001F6160">
        <w:rPr>
          <w:szCs w:val="28"/>
          <w:shd w:val="clear" w:color="auto" w:fill="FFFFFF"/>
        </w:rPr>
        <w:t>–</w:t>
      </w:r>
      <w:r w:rsidR="00EC1FCB" w:rsidRPr="001F6160">
        <w:rPr>
          <w:sz w:val="28"/>
          <w:szCs w:val="28"/>
        </w:rPr>
        <w:t xml:space="preserve"> и в юго-западную часть</w:t>
      </w:r>
      <w:r w:rsidRPr="001F6160">
        <w:rPr>
          <w:sz w:val="28"/>
          <w:szCs w:val="28"/>
        </w:rPr>
        <w:t xml:space="preserve"> города.</w:t>
      </w:r>
    </w:p>
    <w:p w:rsidR="000B7714" w:rsidRPr="001F6160" w:rsidRDefault="000B7714" w:rsidP="00D82BD0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Большая часть перевозок осуществляется на автобусах. Автобусные ма</w:t>
      </w:r>
      <w:r w:rsidRPr="001F6160">
        <w:rPr>
          <w:sz w:val="28"/>
          <w:szCs w:val="28"/>
        </w:rPr>
        <w:t>р</w:t>
      </w:r>
      <w:r w:rsidRPr="001F6160">
        <w:rPr>
          <w:sz w:val="28"/>
          <w:szCs w:val="28"/>
        </w:rPr>
        <w:t xml:space="preserve">шруты проходят почти по всем магистральным улицам и дорогам </w:t>
      </w:r>
      <w:r w:rsidR="00EC1FCB" w:rsidRPr="001F6160">
        <w:rPr>
          <w:sz w:val="28"/>
          <w:szCs w:val="28"/>
        </w:rPr>
        <w:t>планируемой территории</w:t>
      </w:r>
      <w:r w:rsidRPr="001F6160">
        <w:rPr>
          <w:sz w:val="28"/>
          <w:szCs w:val="28"/>
        </w:rPr>
        <w:t xml:space="preserve">, в основном по улицам Ватутина, Мира, Оловозаводской, Тюменской, </w:t>
      </w:r>
      <w:r w:rsidRPr="001F6160">
        <w:rPr>
          <w:sz w:val="28"/>
          <w:szCs w:val="28"/>
        </w:rPr>
        <w:lastRenderedPageBreak/>
        <w:t xml:space="preserve">Комсомольской, общей длиной 9,0 км, а также по подъездам к СТЦ «Мега» </w:t>
      </w:r>
      <w:r w:rsidRPr="001F6160">
        <w:rPr>
          <w:szCs w:val="28"/>
          <w:shd w:val="clear" w:color="auto" w:fill="FFFFFF"/>
        </w:rPr>
        <w:t>–</w:t>
      </w:r>
      <w:r w:rsidRPr="001F6160">
        <w:rPr>
          <w:sz w:val="28"/>
          <w:szCs w:val="28"/>
        </w:rPr>
        <w:t xml:space="preserve"> 1,4</w:t>
      </w:r>
      <w:r w:rsidR="0053379A">
        <w:rPr>
          <w:sz w:val="28"/>
          <w:szCs w:val="28"/>
        </w:rPr>
        <w:t> </w:t>
      </w:r>
      <w:r w:rsidRPr="001F6160">
        <w:rPr>
          <w:sz w:val="28"/>
          <w:szCs w:val="28"/>
        </w:rPr>
        <w:t xml:space="preserve">км. </w:t>
      </w:r>
      <w:r w:rsidR="00AA4B10" w:rsidRPr="001F6160">
        <w:rPr>
          <w:sz w:val="28"/>
          <w:szCs w:val="28"/>
        </w:rPr>
        <w:t xml:space="preserve">На планируемую территорию </w:t>
      </w:r>
      <w:r w:rsidRPr="001F6160">
        <w:rPr>
          <w:sz w:val="28"/>
          <w:szCs w:val="28"/>
        </w:rPr>
        <w:t xml:space="preserve">заходят также до </w:t>
      </w:r>
      <w:r w:rsidR="00AD5655" w:rsidRPr="001F6160">
        <w:rPr>
          <w:sz w:val="28"/>
          <w:szCs w:val="28"/>
        </w:rPr>
        <w:t>трех</w:t>
      </w:r>
      <w:r w:rsidRPr="001F6160">
        <w:rPr>
          <w:sz w:val="28"/>
          <w:szCs w:val="28"/>
        </w:rPr>
        <w:t xml:space="preserve"> маршрутов маршру</w:t>
      </w:r>
      <w:r w:rsidRPr="001F6160">
        <w:rPr>
          <w:sz w:val="28"/>
          <w:szCs w:val="28"/>
        </w:rPr>
        <w:t>т</w:t>
      </w:r>
      <w:r w:rsidRPr="001F6160">
        <w:rPr>
          <w:sz w:val="28"/>
          <w:szCs w:val="28"/>
        </w:rPr>
        <w:t>ных такси.</w:t>
      </w:r>
    </w:p>
    <w:p w:rsidR="000B7714" w:rsidRPr="001F6160" w:rsidRDefault="000B7714" w:rsidP="00D82BD0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Всего длина сети о</w:t>
      </w:r>
      <w:r w:rsidR="00AA4B10" w:rsidRPr="001F6160">
        <w:rPr>
          <w:sz w:val="28"/>
          <w:szCs w:val="28"/>
        </w:rPr>
        <w:t>бщественного транспорта,</w:t>
      </w:r>
      <w:r w:rsidRPr="001F6160">
        <w:rPr>
          <w:sz w:val="28"/>
          <w:szCs w:val="28"/>
        </w:rPr>
        <w:t xml:space="preserve"> отнесенная к планируемой территории (с половиной длины грани</w:t>
      </w:r>
      <w:r w:rsidR="00773F6C">
        <w:rPr>
          <w:sz w:val="28"/>
          <w:szCs w:val="28"/>
        </w:rPr>
        <w:t>чных линий), составляет 11,0 км</w:t>
      </w:r>
      <w:r w:rsidRPr="001F6160">
        <w:rPr>
          <w:sz w:val="28"/>
          <w:szCs w:val="28"/>
        </w:rPr>
        <w:t xml:space="preserve"> с плотн</w:t>
      </w:r>
      <w:r w:rsidRPr="001F6160">
        <w:rPr>
          <w:sz w:val="28"/>
          <w:szCs w:val="28"/>
        </w:rPr>
        <w:t>о</w:t>
      </w:r>
      <w:r w:rsidRPr="001F6160">
        <w:rPr>
          <w:sz w:val="28"/>
          <w:szCs w:val="28"/>
        </w:rPr>
        <w:t>стью 2,2 км/кв. км.</w:t>
      </w:r>
    </w:p>
    <w:p w:rsidR="000B7714" w:rsidRPr="001F6160" w:rsidRDefault="00AA4B10" w:rsidP="00D82BD0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 xml:space="preserve">На планируемой территории </w:t>
      </w:r>
      <w:r w:rsidR="000B7714" w:rsidRPr="001F6160">
        <w:rPr>
          <w:sz w:val="28"/>
          <w:szCs w:val="28"/>
        </w:rPr>
        <w:t>должно размещаться в местах длительного хранения 90</w:t>
      </w:r>
      <w:r w:rsidR="00773F6C">
        <w:rPr>
          <w:sz w:val="28"/>
          <w:szCs w:val="28"/>
        </w:rPr>
        <w:t xml:space="preserve"> </w:t>
      </w:r>
      <w:r w:rsidR="000B7714" w:rsidRPr="001F6160">
        <w:rPr>
          <w:sz w:val="28"/>
          <w:szCs w:val="28"/>
        </w:rPr>
        <w:t>% машин, то есть около 10,3 тыс</w:t>
      </w:r>
      <w:r w:rsidR="00773F6C">
        <w:rPr>
          <w:sz w:val="28"/>
          <w:szCs w:val="28"/>
        </w:rPr>
        <w:t>. машино-мест</w:t>
      </w:r>
      <w:r w:rsidR="000B7714" w:rsidRPr="001F6160">
        <w:rPr>
          <w:sz w:val="28"/>
          <w:szCs w:val="28"/>
        </w:rPr>
        <w:t>, а с учетом мот</w:t>
      </w:r>
      <w:r w:rsidR="000B7714" w:rsidRPr="001F6160">
        <w:rPr>
          <w:sz w:val="28"/>
          <w:szCs w:val="28"/>
        </w:rPr>
        <w:t>о</w:t>
      </w:r>
      <w:r w:rsidR="000B7714" w:rsidRPr="001F6160">
        <w:rPr>
          <w:sz w:val="28"/>
          <w:szCs w:val="28"/>
        </w:rPr>
        <w:t xml:space="preserve">средств </w:t>
      </w:r>
      <w:r w:rsidR="000B7714" w:rsidRPr="001F6160">
        <w:rPr>
          <w:szCs w:val="28"/>
          <w:shd w:val="clear" w:color="auto" w:fill="FFFFFF"/>
        </w:rPr>
        <w:t>–</w:t>
      </w:r>
      <w:r w:rsidR="000B7714" w:rsidRPr="001F6160">
        <w:rPr>
          <w:sz w:val="28"/>
          <w:szCs w:val="28"/>
        </w:rPr>
        <w:t xml:space="preserve"> 11,8 тыс. </w:t>
      </w:r>
      <w:r w:rsidR="00773F6C">
        <w:rPr>
          <w:sz w:val="28"/>
          <w:szCs w:val="28"/>
        </w:rPr>
        <w:t>машино-</w:t>
      </w:r>
      <w:r w:rsidR="000B7714" w:rsidRPr="001F6160">
        <w:rPr>
          <w:sz w:val="28"/>
          <w:szCs w:val="28"/>
        </w:rPr>
        <w:t>мест.</w:t>
      </w:r>
    </w:p>
    <w:p w:rsidR="000B7714" w:rsidRPr="001F6160" w:rsidRDefault="000B7714" w:rsidP="00D82BD0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В настоящее время на планируемой территории в гаражах и паркингах ра</w:t>
      </w:r>
      <w:r w:rsidRPr="001F6160">
        <w:rPr>
          <w:sz w:val="28"/>
          <w:szCs w:val="28"/>
        </w:rPr>
        <w:t>з</w:t>
      </w:r>
      <w:r w:rsidRPr="001F6160">
        <w:rPr>
          <w:sz w:val="28"/>
          <w:szCs w:val="28"/>
        </w:rPr>
        <w:t>мещае</w:t>
      </w:r>
      <w:r w:rsidR="00773F6C">
        <w:rPr>
          <w:sz w:val="28"/>
          <w:szCs w:val="28"/>
        </w:rPr>
        <w:t>тся около 7,0 тыс</w:t>
      </w:r>
      <w:r w:rsidR="00D857FE">
        <w:rPr>
          <w:sz w:val="28"/>
          <w:szCs w:val="28"/>
        </w:rPr>
        <w:t>.</w:t>
      </w:r>
      <w:r w:rsidR="00773F6C">
        <w:rPr>
          <w:sz w:val="28"/>
          <w:szCs w:val="28"/>
        </w:rPr>
        <w:t xml:space="preserve"> машино-мест</w:t>
      </w:r>
      <w:r w:rsidRPr="001F6160">
        <w:rPr>
          <w:sz w:val="28"/>
          <w:szCs w:val="28"/>
        </w:rPr>
        <w:t xml:space="preserve"> на участках до 20 га.</w:t>
      </w:r>
    </w:p>
    <w:p w:rsidR="000B7714" w:rsidRPr="001F6160" w:rsidRDefault="00AA4B10" w:rsidP="00D82BD0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Также</w:t>
      </w:r>
      <w:r w:rsidR="000B7714" w:rsidRPr="001F6160">
        <w:rPr>
          <w:sz w:val="28"/>
          <w:szCs w:val="28"/>
        </w:rPr>
        <w:t xml:space="preserve"> на планируемой территории имеются площадки с платными стоянк</w:t>
      </w:r>
      <w:r w:rsidR="000B7714" w:rsidRPr="001F6160">
        <w:rPr>
          <w:sz w:val="28"/>
          <w:szCs w:val="28"/>
        </w:rPr>
        <w:t>а</w:t>
      </w:r>
      <w:r w:rsidR="000B7714" w:rsidRPr="001F6160">
        <w:rPr>
          <w:sz w:val="28"/>
          <w:szCs w:val="28"/>
        </w:rPr>
        <w:t xml:space="preserve">ми, которые могут использоваться для хранения машин, примерно на 700 </w:t>
      </w:r>
      <w:r w:rsidR="00773F6C">
        <w:rPr>
          <w:sz w:val="28"/>
          <w:szCs w:val="28"/>
        </w:rPr>
        <w:t>машино-</w:t>
      </w:r>
      <w:r w:rsidR="000B7714" w:rsidRPr="001F6160">
        <w:rPr>
          <w:sz w:val="28"/>
          <w:szCs w:val="28"/>
        </w:rPr>
        <w:t>мест.</w:t>
      </w:r>
    </w:p>
    <w:p w:rsidR="00AA4B10" w:rsidRPr="001F6160" w:rsidRDefault="00AA4B10" w:rsidP="00D82BD0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Таким образом</w:t>
      </w:r>
      <w:r w:rsidR="000B7714" w:rsidRPr="001F6160">
        <w:rPr>
          <w:sz w:val="28"/>
          <w:szCs w:val="28"/>
        </w:rPr>
        <w:t>, на планируемой территории не хватает мест для постоянн</w:t>
      </w:r>
      <w:r w:rsidR="000B7714" w:rsidRPr="001F6160">
        <w:rPr>
          <w:sz w:val="28"/>
          <w:szCs w:val="28"/>
        </w:rPr>
        <w:t>о</w:t>
      </w:r>
      <w:r w:rsidR="000B7714" w:rsidRPr="001F6160">
        <w:rPr>
          <w:sz w:val="28"/>
          <w:szCs w:val="28"/>
        </w:rPr>
        <w:t>го хранения. Часть машин размещ</w:t>
      </w:r>
      <w:r w:rsidRPr="001F6160">
        <w:rPr>
          <w:sz w:val="28"/>
          <w:szCs w:val="28"/>
        </w:rPr>
        <w:t>ается на улицах и во дворах</w:t>
      </w:r>
      <w:r w:rsidR="000B7714" w:rsidRPr="001F6160">
        <w:rPr>
          <w:sz w:val="28"/>
          <w:szCs w:val="28"/>
        </w:rPr>
        <w:t>, а также на ст</w:t>
      </w:r>
      <w:r w:rsidRPr="001F6160">
        <w:rPr>
          <w:sz w:val="28"/>
          <w:szCs w:val="28"/>
        </w:rPr>
        <w:t>оянках у объектов обслуживания.</w:t>
      </w:r>
    </w:p>
    <w:p w:rsidR="000B7714" w:rsidRPr="001F6160" w:rsidRDefault="00AA4B10" w:rsidP="00D82BD0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На берегу реки Оби находи</w:t>
      </w:r>
      <w:r w:rsidR="000B7714" w:rsidRPr="001F6160">
        <w:rPr>
          <w:sz w:val="28"/>
          <w:szCs w:val="28"/>
        </w:rPr>
        <w:t>тся водно-моторный клуб «Мета</w:t>
      </w:r>
      <w:r w:rsidRPr="001F6160">
        <w:rPr>
          <w:sz w:val="28"/>
          <w:szCs w:val="28"/>
        </w:rPr>
        <w:t>л</w:t>
      </w:r>
      <w:r w:rsidR="000B7714" w:rsidRPr="001F6160">
        <w:rPr>
          <w:sz w:val="28"/>
          <w:szCs w:val="28"/>
        </w:rPr>
        <w:t>лу</w:t>
      </w:r>
      <w:r w:rsidRPr="001F6160">
        <w:rPr>
          <w:sz w:val="28"/>
          <w:szCs w:val="28"/>
        </w:rPr>
        <w:t>рг»</w:t>
      </w:r>
      <w:r w:rsidR="000B7714" w:rsidRPr="001F6160">
        <w:rPr>
          <w:sz w:val="28"/>
          <w:szCs w:val="28"/>
        </w:rPr>
        <w:t xml:space="preserve"> для хр</w:t>
      </w:r>
      <w:r w:rsidR="000B7714" w:rsidRPr="001F6160">
        <w:rPr>
          <w:sz w:val="28"/>
          <w:szCs w:val="28"/>
        </w:rPr>
        <w:t>а</w:t>
      </w:r>
      <w:r w:rsidR="000B7714" w:rsidRPr="001F6160">
        <w:rPr>
          <w:sz w:val="28"/>
          <w:szCs w:val="28"/>
        </w:rPr>
        <w:t xml:space="preserve">нения лодок и катеров. </w:t>
      </w:r>
    </w:p>
    <w:p w:rsidR="000B7714" w:rsidRPr="001F6160" w:rsidRDefault="000B7714" w:rsidP="00D82BD0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На планируемой т</w:t>
      </w:r>
      <w:r w:rsidR="00AA4B10" w:rsidRPr="001F6160">
        <w:rPr>
          <w:sz w:val="28"/>
          <w:szCs w:val="28"/>
        </w:rPr>
        <w:t>ерритории имеется много станций</w:t>
      </w:r>
      <w:r w:rsidRPr="001F6160">
        <w:rPr>
          <w:sz w:val="28"/>
          <w:szCs w:val="28"/>
        </w:rPr>
        <w:t xml:space="preserve"> тех</w:t>
      </w:r>
      <w:r w:rsidR="00AA4B10" w:rsidRPr="001F6160">
        <w:rPr>
          <w:sz w:val="28"/>
          <w:szCs w:val="28"/>
        </w:rPr>
        <w:t xml:space="preserve">нического </w:t>
      </w:r>
      <w:r w:rsidRPr="001F6160">
        <w:rPr>
          <w:sz w:val="28"/>
          <w:szCs w:val="28"/>
        </w:rPr>
        <w:t>обслуж</w:t>
      </w:r>
      <w:r w:rsidRPr="001F6160">
        <w:rPr>
          <w:sz w:val="28"/>
          <w:szCs w:val="28"/>
        </w:rPr>
        <w:t>и</w:t>
      </w:r>
      <w:r w:rsidRPr="001F6160">
        <w:rPr>
          <w:sz w:val="28"/>
          <w:szCs w:val="28"/>
        </w:rPr>
        <w:t>вания</w:t>
      </w:r>
      <w:r w:rsidR="00AA4B10" w:rsidRPr="001F6160">
        <w:rPr>
          <w:sz w:val="28"/>
          <w:szCs w:val="28"/>
        </w:rPr>
        <w:t xml:space="preserve"> автомобилей (далее </w:t>
      </w:r>
      <w:r w:rsidR="00126106" w:rsidRPr="001F6160">
        <w:rPr>
          <w:szCs w:val="28"/>
          <w:shd w:val="clear" w:color="auto" w:fill="FFFFFF"/>
        </w:rPr>
        <w:t>–</w:t>
      </w:r>
      <w:r w:rsidR="00126106" w:rsidRPr="001F6160">
        <w:rPr>
          <w:sz w:val="28"/>
          <w:szCs w:val="28"/>
        </w:rPr>
        <w:t xml:space="preserve"> </w:t>
      </w:r>
      <w:r w:rsidR="00AA4B10" w:rsidRPr="001F6160">
        <w:rPr>
          <w:sz w:val="28"/>
          <w:szCs w:val="28"/>
        </w:rPr>
        <w:t>СТО</w:t>
      </w:r>
      <w:r w:rsidR="00126106" w:rsidRPr="001F6160">
        <w:rPr>
          <w:sz w:val="28"/>
          <w:szCs w:val="28"/>
        </w:rPr>
        <w:t>)</w:t>
      </w:r>
      <w:r w:rsidR="00AD5655" w:rsidRPr="001F6160">
        <w:rPr>
          <w:sz w:val="28"/>
          <w:szCs w:val="28"/>
        </w:rPr>
        <w:t>, автомоек</w:t>
      </w:r>
      <w:r w:rsidRPr="001F6160">
        <w:rPr>
          <w:sz w:val="28"/>
          <w:szCs w:val="28"/>
        </w:rPr>
        <w:t xml:space="preserve"> коммерческого типа, размещенных на территориях </w:t>
      </w:r>
      <w:r w:rsidR="0038519C" w:rsidRPr="001F6160">
        <w:rPr>
          <w:sz w:val="28"/>
          <w:szCs w:val="28"/>
        </w:rPr>
        <w:t>гаражно-строительных кооперативов</w:t>
      </w:r>
      <w:r w:rsidRPr="001F6160">
        <w:rPr>
          <w:sz w:val="28"/>
          <w:szCs w:val="28"/>
        </w:rPr>
        <w:t>, автопредприятий. Всего имее</w:t>
      </w:r>
      <w:r w:rsidRPr="001F6160">
        <w:rPr>
          <w:sz w:val="28"/>
          <w:szCs w:val="28"/>
        </w:rPr>
        <w:t>т</w:t>
      </w:r>
      <w:r w:rsidRPr="001F6160">
        <w:rPr>
          <w:sz w:val="28"/>
          <w:szCs w:val="28"/>
        </w:rPr>
        <w:t xml:space="preserve">ся до 30 СТО общей емкостью </w:t>
      </w:r>
      <w:r w:rsidR="00126106" w:rsidRPr="001F6160">
        <w:rPr>
          <w:sz w:val="28"/>
          <w:szCs w:val="28"/>
        </w:rPr>
        <w:t>до 100 постов, хотя по нормам (</w:t>
      </w:r>
      <w:r w:rsidR="0053379A">
        <w:rPr>
          <w:sz w:val="28"/>
          <w:szCs w:val="28"/>
        </w:rPr>
        <w:t>1</w:t>
      </w:r>
      <w:r w:rsidRPr="001F6160">
        <w:rPr>
          <w:sz w:val="28"/>
          <w:szCs w:val="28"/>
        </w:rPr>
        <w:t xml:space="preserve"> пост на 200</w:t>
      </w:r>
      <w:r w:rsidR="0053379A">
        <w:rPr>
          <w:sz w:val="28"/>
          <w:szCs w:val="28"/>
        </w:rPr>
        <w:t> </w:t>
      </w:r>
      <w:r w:rsidRPr="001F6160">
        <w:rPr>
          <w:sz w:val="28"/>
          <w:szCs w:val="28"/>
        </w:rPr>
        <w:t>машин) требуется около 60 пос</w:t>
      </w:r>
      <w:r w:rsidR="00126106" w:rsidRPr="001F6160">
        <w:rPr>
          <w:sz w:val="28"/>
          <w:szCs w:val="28"/>
        </w:rPr>
        <w:t xml:space="preserve">тов. Имеются также автомойки – </w:t>
      </w:r>
      <w:r w:rsidR="0053379A">
        <w:rPr>
          <w:sz w:val="28"/>
          <w:szCs w:val="28"/>
        </w:rPr>
        <w:t>6</w:t>
      </w:r>
      <w:r w:rsidRPr="001F6160">
        <w:rPr>
          <w:sz w:val="28"/>
          <w:szCs w:val="28"/>
        </w:rPr>
        <w:t xml:space="preserve"> объектов примерно на 15</w:t>
      </w:r>
      <w:r w:rsidR="00773F6C">
        <w:rPr>
          <w:sz w:val="28"/>
          <w:szCs w:val="28"/>
        </w:rPr>
        <w:t xml:space="preserve"> – </w:t>
      </w:r>
      <w:r w:rsidRPr="001F6160">
        <w:rPr>
          <w:sz w:val="28"/>
          <w:szCs w:val="28"/>
        </w:rPr>
        <w:t>18 постов.</w:t>
      </w:r>
    </w:p>
    <w:p w:rsidR="000B7714" w:rsidRPr="001F6160" w:rsidRDefault="000B7714" w:rsidP="00D82BD0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 xml:space="preserve">На </w:t>
      </w:r>
      <w:r w:rsidR="00126106" w:rsidRPr="001F6160">
        <w:rPr>
          <w:sz w:val="28"/>
          <w:szCs w:val="28"/>
        </w:rPr>
        <w:t>планируемой территории находя</w:t>
      </w:r>
      <w:r w:rsidRPr="001F6160">
        <w:rPr>
          <w:sz w:val="28"/>
          <w:szCs w:val="28"/>
        </w:rPr>
        <w:t>тся автозаправочные станции</w:t>
      </w:r>
      <w:r w:rsidR="00126106" w:rsidRPr="001F6160">
        <w:rPr>
          <w:sz w:val="28"/>
          <w:szCs w:val="28"/>
        </w:rPr>
        <w:t xml:space="preserve"> (далее </w:t>
      </w:r>
      <w:r w:rsidR="00126106" w:rsidRPr="001F6160">
        <w:rPr>
          <w:szCs w:val="28"/>
          <w:shd w:val="clear" w:color="auto" w:fill="FFFFFF"/>
        </w:rPr>
        <w:t>–</w:t>
      </w:r>
      <w:r w:rsidR="00126106" w:rsidRPr="001F6160">
        <w:rPr>
          <w:sz w:val="28"/>
          <w:szCs w:val="28"/>
        </w:rPr>
        <w:t xml:space="preserve"> АЗС)</w:t>
      </w:r>
      <w:r w:rsidR="0053379A">
        <w:rPr>
          <w:sz w:val="28"/>
          <w:szCs w:val="28"/>
        </w:rPr>
        <w:t>:</w:t>
      </w:r>
      <w:r w:rsidR="00126106" w:rsidRPr="001F6160">
        <w:rPr>
          <w:sz w:val="28"/>
          <w:szCs w:val="28"/>
        </w:rPr>
        <w:t xml:space="preserve"> </w:t>
      </w:r>
      <w:r w:rsidR="0053379A">
        <w:rPr>
          <w:sz w:val="28"/>
          <w:szCs w:val="28"/>
        </w:rPr>
        <w:t>6</w:t>
      </w:r>
      <w:r w:rsidRPr="001F6160">
        <w:rPr>
          <w:sz w:val="28"/>
          <w:szCs w:val="28"/>
        </w:rPr>
        <w:t xml:space="preserve"> объектов на 24 колонки, </w:t>
      </w:r>
      <w:r w:rsidR="0053379A">
        <w:rPr>
          <w:sz w:val="28"/>
          <w:szCs w:val="28"/>
        </w:rPr>
        <w:t>1</w:t>
      </w:r>
      <w:r w:rsidRPr="001F6160">
        <w:rPr>
          <w:sz w:val="28"/>
          <w:szCs w:val="28"/>
        </w:rPr>
        <w:t xml:space="preserve"> </w:t>
      </w:r>
      <w:r w:rsidR="00126106" w:rsidRPr="001F6160">
        <w:rPr>
          <w:sz w:val="28"/>
          <w:szCs w:val="28"/>
        </w:rPr>
        <w:t xml:space="preserve">автогазозаправочная станция (далее </w:t>
      </w:r>
      <w:r w:rsidR="00126106" w:rsidRPr="001F6160">
        <w:rPr>
          <w:szCs w:val="28"/>
          <w:shd w:val="clear" w:color="auto" w:fill="FFFFFF"/>
        </w:rPr>
        <w:t>–</w:t>
      </w:r>
      <w:r w:rsidR="00126106" w:rsidRPr="001F6160">
        <w:rPr>
          <w:sz w:val="28"/>
          <w:szCs w:val="28"/>
        </w:rPr>
        <w:t xml:space="preserve"> АГЗС)</w:t>
      </w:r>
      <w:r w:rsidR="007122FE" w:rsidRPr="001F6160">
        <w:rPr>
          <w:sz w:val="28"/>
          <w:szCs w:val="28"/>
        </w:rPr>
        <w:t xml:space="preserve"> </w:t>
      </w:r>
      <w:r w:rsidR="00126106" w:rsidRPr="001F6160">
        <w:rPr>
          <w:sz w:val="28"/>
          <w:szCs w:val="28"/>
        </w:rPr>
        <w:t xml:space="preserve">на </w:t>
      </w:r>
      <w:r w:rsidR="0053379A">
        <w:rPr>
          <w:sz w:val="28"/>
          <w:szCs w:val="28"/>
        </w:rPr>
        <w:t>4</w:t>
      </w:r>
      <w:r w:rsidRPr="001F6160">
        <w:rPr>
          <w:sz w:val="28"/>
          <w:szCs w:val="28"/>
        </w:rPr>
        <w:t xml:space="preserve"> колонки, в основном расположенны</w:t>
      </w:r>
      <w:r w:rsidR="0053379A">
        <w:rPr>
          <w:sz w:val="28"/>
          <w:szCs w:val="28"/>
        </w:rPr>
        <w:t>е</w:t>
      </w:r>
      <w:r w:rsidRPr="001F6160">
        <w:rPr>
          <w:sz w:val="28"/>
          <w:szCs w:val="28"/>
        </w:rPr>
        <w:t xml:space="preserve"> на магистральных улицах и обслужива</w:t>
      </w:r>
      <w:r w:rsidRPr="001F6160">
        <w:rPr>
          <w:sz w:val="28"/>
          <w:szCs w:val="28"/>
        </w:rPr>
        <w:t>ю</w:t>
      </w:r>
      <w:r w:rsidRPr="001F6160">
        <w:rPr>
          <w:sz w:val="28"/>
          <w:szCs w:val="28"/>
        </w:rPr>
        <w:t>щи</w:t>
      </w:r>
      <w:r w:rsidR="0053379A">
        <w:rPr>
          <w:sz w:val="28"/>
          <w:szCs w:val="28"/>
        </w:rPr>
        <w:t>е</w:t>
      </w:r>
      <w:r w:rsidRPr="001F6160">
        <w:rPr>
          <w:sz w:val="28"/>
          <w:szCs w:val="28"/>
        </w:rPr>
        <w:t xml:space="preserve"> </w:t>
      </w:r>
      <w:r w:rsidR="00126106" w:rsidRPr="001F6160">
        <w:rPr>
          <w:sz w:val="28"/>
          <w:szCs w:val="28"/>
        </w:rPr>
        <w:t>транзитный автотранспорт.</w:t>
      </w:r>
      <w:r w:rsidR="000948CA" w:rsidRPr="001F6160">
        <w:rPr>
          <w:sz w:val="28"/>
          <w:szCs w:val="28"/>
        </w:rPr>
        <w:t xml:space="preserve"> Д</w:t>
      </w:r>
      <w:r w:rsidRPr="001F6160">
        <w:rPr>
          <w:sz w:val="28"/>
          <w:szCs w:val="28"/>
        </w:rPr>
        <w:t xml:space="preserve">ля машин </w:t>
      </w:r>
      <w:r w:rsidR="000948CA" w:rsidRPr="001F6160">
        <w:rPr>
          <w:sz w:val="28"/>
          <w:szCs w:val="28"/>
        </w:rPr>
        <w:t>планируемой территории</w:t>
      </w:r>
      <w:r w:rsidRPr="001F6160">
        <w:rPr>
          <w:sz w:val="28"/>
          <w:szCs w:val="28"/>
        </w:rPr>
        <w:t xml:space="preserve"> требуется по нормам до 10 колонок (1 колонка на 1200 машин планируемой территории).</w:t>
      </w:r>
    </w:p>
    <w:p w:rsidR="000B7714" w:rsidRPr="001F6160" w:rsidRDefault="000B7714" w:rsidP="000B7714">
      <w:pPr>
        <w:pStyle w:val="Standard"/>
        <w:ind w:firstLine="709"/>
        <w:jc w:val="both"/>
        <w:rPr>
          <w:sz w:val="28"/>
          <w:szCs w:val="28"/>
        </w:rPr>
      </w:pPr>
    </w:p>
    <w:p w:rsidR="000B7714" w:rsidRPr="001F6160" w:rsidRDefault="00773F6C" w:rsidP="000B7714">
      <w:pPr>
        <w:pStyle w:val="Standard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53379A">
        <w:rPr>
          <w:b/>
          <w:sz w:val="28"/>
          <w:szCs w:val="28"/>
        </w:rPr>
        <w:t>.2. </w:t>
      </w:r>
      <w:r w:rsidR="000B7714" w:rsidRPr="001F6160">
        <w:rPr>
          <w:b/>
          <w:sz w:val="28"/>
          <w:szCs w:val="28"/>
        </w:rPr>
        <w:t>Проектное решение</w:t>
      </w:r>
    </w:p>
    <w:p w:rsidR="000B7714" w:rsidRPr="001F6160" w:rsidRDefault="000B7714" w:rsidP="000B7714">
      <w:pPr>
        <w:pStyle w:val="Standard"/>
        <w:jc w:val="center"/>
        <w:rPr>
          <w:sz w:val="28"/>
          <w:szCs w:val="28"/>
        </w:rPr>
      </w:pPr>
    </w:p>
    <w:p w:rsidR="000B7714" w:rsidRPr="001F6160" w:rsidRDefault="000B7714" w:rsidP="00D857FE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Основу улично-дорожной сети на планируемой территории создают магис</w:t>
      </w:r>
      <w:r w:rsidRPr="001F6160">
        <w:rPr>
          <w:sz w:val="28"/>
          <w:szCs w:val="28"/>
        </w:rPr>
        <w:t>т</w:t>
      </w:r>
      <w:r w:rsidRPr="001F6160">
        <w:rPr>
          <w:sz w:val="28"/>
          <w:szCs w:val="28"/>
        </w:rPr>
        <w:t>ральные улицы общегородского значения непрерывного и регулируемого движ</w:t>
      </w:r>
      <w:r w:rsidRPr="001F6160">
        <w:rPr>
          <w:sz w:val="28"/>
          <w:szCs w:val="28"/>
        </w:rPr>
        <w:t>е</w:t>
      </w:r>
      <w:r w:rsidRPr="001F6160">
        <w:rPr>
          <w:sz w:val="28"/>
          <w:szCs w:val="28"/>
        </w:rPr>
        <w:t>ния. К первым относится подъез</w:t>
      </w:r>
      <w:r w:rsidR="00773F6C">
        <w:rPr>
          <w:sz w:val="28"/>
          <w:szCs w:val="28"/>
        </w:rPr>
        <w:t>дная дорога к Бугринскому мосту</w:t>
      </w:r>
      <w:r w:rsidRPr="001F6160">
        <w:rPr>
          <w:sz w:val="28"/>
          <w:szCs w:val="28"/>
        </w:rPr>
        <w:t xml:space="preserve"> с продолжен</w:t>
      </w:r>
      <w:r w:rsidRPr="001F6160">
        <w:rPr>
          <w:sz w:val="28"/>
          <w:szCs w:val="28"/>
        </w:rPr>
        <w:t>и</w:t>
      </w:r>
      <w:r w:rsidRPr="001F6160">
        <w:rPr>
          <w:sz w:val="28"/>
          <w:szCs w:val="28"/>
        </w:rPr>
        <w:t>е</w:t>
      </w:r>
      <w:r w:rsidR="00773F6C">
        <w:rPr>
          <w:sz w:val="28"/>
          <w:szCs w:val="28"/>
        </w:rPr>
        <w:t>м на запад</w:t>
      </w:r>
      <w:r w:rsidR="00CB559D" w:rsidRPr="001F6160">
        <w:rPr>
          <w:sz w:val="28"/>
          <w:szCs w:val="28"/>
        </w:rPr>
        <w:t xml:space="preserve"> вдоль реки</w:t>
      </w:r>
      <w:r w:rsidR="0053379A">
        <w:rPr>
          <w:sz w:val="28"/>
          <w:szCs w:val="28"/>
        </w:rPr>
        <w:t xml:space="preserve"> </w:t>
      </w:r>
      <w:r w:rsidR="00CB559D" w:rsidRPr="001F6160">
        <w:rPr>
          <w:sz w:val="28"/>
          <w:szCs w:val="28"/>
        </w:rPr>
        <w:t>Тулы</w:t>
      </w:r>
      <w:r w:rsidRPr="001F6160">
        <w:rPr>
          <w:sz w:val="28"/>
          <w:szCs w:val="28"/>
        </w:rPr>
        <w:t xml:space="preserve"> и </w:t>
      </w:r>
      <w:r w:rsidR="00B6468A" w:rsidRPr="001F6160">
        <w:rPr>
          <w:sz w:val="28"/>
          <w:szCs w:val="28"/>
        </w:rPr>
        <w:t>реконструируемое</w:t>
      </w:r>
      <w:r w:rsidR="00773F6C">
        <w:rPr>
          <w:sz w:val="28"/>
          <w:szCs w:val="28"/>
        </w:rPr>
        <w:t xml:space="preserve"> Советское шоссе</w:t>
      </w:r>
      <w:r w:rsidRPr="001F6160">
        <w:rPr>
          <w:sz w:val="28"/>
          <w:szCs w:val="28"/>
        </w:rPr>
        <w:t xml:space="preserve"> с продолжением на север до слияния с подъездной дорогой</w:t>
      </w:r>
      <w:r w:rsidR="00CB559D" w:rsidRPr="001F6160">
        <w:rPr>
          <w:sz w:val="28"/>
          <w:szCs w:val="28"/>
        </w:rPr>
        <w:t xml:space="preserve"> к Бугринскому мосту</w:t>
      </w:r>
      <w:r w:rsidRPr="001F6160">
        <w:rPr>
          <w:sz w:val="28"/>
          <w:szCs w:val="28"/>
        </w:rPr>
        <w:t>. Ко вторым относятся сохраняемые, при необходимости с расширением проезжей ча</w:t>
      </w:r>
      <w:r w:rsidRPr="001F6160">
        <w:rPr>
          <w:sz w:val="28"/>
          <w:szCs w:val="28"/>
        </w:rPr>
        <w:t>с</w:t>
      </w:r>
      <w:r w:rsidRPr="001F6160">
        <w:rPr>
          <w:sz w:val="28"/>
          <w:szCs w:val="28"/>
        </w:rPr>
        <w:t>ти, участки улиц Ватутина, Мира, Оловозаводской, последняя доводится до пр</w:t>
      </w:r>
      <w:r w:rsidRPr="001F6160">
        <w:rPr>
          <w:sz w:val="28"/>
          <w:szCs w:val="28"/>
        </w:rPr>
        <w:t>о</w:t>
      </w:r>
      <w:r w:rsidRPr="001F6160">
        <w:rPr>
          <w:sz w:val="28"/>
          <w:szCs w:val="28"/>
        </w:rPr>
        <w:t xml:space="preserve">ектируемого продолжения ул. Комсомольской </w:t>
      </w:r>
      <w:r w:rsidR="0053379A" w:rsidRPr="001F6160">
        <w:rPr>
          <w:sz w:val="28"/>
          <w:szCs w:val="28"/>
        </w:rPr>
        <w:t xml:space="preserve">на север </w:t>
      </w:r>
      <w:r w:rsidRPr="001F6160">
        <w:rPr>
          <w:sz w:val="28"/>
          <w:szCs w:val="28"/>
        </w:rPr>
        <w:t>с той же классификацией,</w:t>
      </w:r>
      <w:r w:rsidRPr="001F6160">
        <w:rPr>
          <w:rFonts w:eastAsia="Times New Roman" w:cs="Times New Roman"/>
          <w:kern w:val="0"/>
          <w:sz w:val="28"/>
          <w:szCs w:val="20"/>
          <w:lang w:eastAsia="ru-RU" w:bidi="ar-SA"/>
        </w:rPr>
        <w:t xml:space="preserve"> которая, в свою очередь, доводится</w:t>
      </w:r>
      <w:r w:rsidRPr="001F6160">
        <w:rPr>
          <w:sz w:val="28"/>
          <w:szCs w:val="28"/>
        </w:rPr>
        <w:t xml:space="preserve"> до подъез</w:t>
      </w:r>
      <w:r w:rsidR="00773F6C">
        <w:rPr>
          <w:sz w:val="28"/>
          <w:szCs w:val="28"/>
        </w:rPr>
        <w:t>дной дороги к Бугринскому мосту</w:t>
      </w:r>
      <w:r w:rsidRPr="001F6160">
        <w:rPr>
          <w:sz w:val="28"/>
          <w:szCs w:val="28"/>
        </w:rPr>
        <w:t xml:space="preserve"> совместно с северным участком ул. Тюменской. </w:t>
      </w:r>
    </w:p>
    <w:p w:rsidR="000B7714" w:rsidRPr="001F6160" w:rsidRDefault="000B7714" w:rsidP="00D857FE">
      <w:pPr>
        <w:ind w:firstLine="567"/>
        <w:rPr>
          <w:szCs w:val="28"/>
        </w:rPr>
      </w:pPr>
      <w:r w:rsidRPr="001F6160">
        <w:rPr>
          <w:szCs w:val="28"/>
        </w:rPr>
        <w:t xml:space="preserve">Дополняют </w:t>
      </w:r>
      <w:r w:rsidRPr="001F6160">
        <w:t xml:space="preserve">магистральные улицы общегородского значения </w:t>
      </w:r>
      <w:r w:rsidRPr="001F6160">
        <w:rPr>
          <w:szCs w:val="28"/>
        </w:rPr>
        <w:t>существующие и проектируемые магистр</w:t>
      </w:r>
      <w:r w:rsidR="00CB559D" w:rsidRPr="001F6160">
        <w:rPr>
          <w:szCs w:val="28"/>
        </w:rPr>
        <w:t>альные улицы районного значения транспортно-пешеходные</w:t>
      </w:r>
      <w:r w:rsidRPr="001F6160">
        <w:rPr>
          <w:szCs w:val="28"/>
        </w:rPr>
        <w:t xml:space="preserve"> для их дублирования и нормативного охвата всей территории л</w:t>
      </w:r>
      <w:r w:rsidRPr="001F6160">
        <w:rPr>
          <w:szCs w:val="28"/>
        </w:rPr>
        <w:t>и</w:t>
      </w:r>
      <w:r w:rsidRPr="001F6160">
        <w:rPr>
          <w:szCs w:val="28"/>
        </w:rPr>
        <w:lastRenderedPageBreak/>
        <w:t>ниями общественного транспорта. Сохраняются как магистральные улицы райо</w:t>
      </w:r>
      <w:r w:rsidRPr="001F6160">
        <w:rPr>
          <w:szCs w:val="28"/>
        </w:rPr>
        <w:t>н</w:t>
      </w:r>
      <w:r w:rsidRPr="001F6160">
        <w:rPr>
          <w:szCs w:val="28"/>
        </w:rPr>
        <w:t>ного значения северо-восточные участки ул</w:t>
      </w:r>
      <w:r w:rsidR="00CD614A">
        <w:rPr>
          <w:szCs w:val="28"/>
        </w:rPr>
        <w:t>иц</w:t>
      </w:r>
      <w:r w:rsidRPr="001F6160">
        <w:rPr>
          <w:szCs w:val="28"/>
        </w:rPr>
        <w:t xml:space="preserve"> Оловозаводской и Саввы Кожевн</w:t>
      </w:r>
      <w:r w:rsidRPr="001F6160">
        <w:rPr>
          <w:szCs w:val="28"/>
        </w:rPr>
        <w:t>и</w:t>
      </w:r>
      <w:r w:rsidRPr="001F6160">
        <w:rPr>
          <w:szCs w:val="28"/>
        </w:rPr>
        <w:t>кова (р. м. 2), идущие от ул. Комсомольской, с продолжением до взаимного пер</w:t>
      </w:r>
      <w:r w:rsidRPr="001F6160">
        <w:rPr>
          <w:szCs w:val="28"/>
        </w:rPr>
        <w:t>е</w:t>
      </w:r>
      <w:r w:rsidRPr="001F6160">
        <w:rPr>
          <w:szCs w:val="28"/>
        </w:rPr>
        <w:t>сече</w:t>
      </w:r>
      <w:r w:rsidR="00CB559D" w:rsidRPr="001F6160">
        <w:rPr>
          <w:szCs w:val="28"/>
        </w:rPr>
        <w:t>ния. Сохраняется намеченная в прежних проектах планировки</w:t>
      </w:r>
      <w:r w:rsidRPr="001F6160">
        <w:rPr>
          <w:szCs w:val="28"/>
        </w:rPr>
        <w:t xml:space="preserve"> </w:t>
      </w:r>
      <w:r w:rsidR="00B6468A" w:rsidRPr="001F6160">
        <w:rPr>
          <w:szCs w:val="28"/>
        </w:rPr>
        <w:t>магистральная улица районного значения</w:t>
      </w:r>
      <w:r w:rsidR="00773F6C">
        <w:rPr>
          <w:szCs w:val="28"/>
        </w:rPr>
        <w:t xml:space="preserve"> (р. м. 1)</w:t>
      </w:r>
      <w:r w:rsidRPr="001F6160">
        <w:rPr>
          <w:szCs w:val="28"/>
        </w:rPr>
        <w:t xml:space="preserve"> от пересечения ул. Комсомольской и Саввы Кожевникова в западном направлении, вдоль железной дороги и далее через пр</w:t>
      </w:r>
      <w:r w:rsidRPr="001F6160">
        <w:rPr>
          <w:szCs w:val="28"/>
        </w:rPr>
        <w:t>о</w:t>
      </w:r>
      <w:r w:rsidRPr="001F6160">
        <w:rPr>
          <w:szCs w:val="28"/>
        </w:rPr>
        <w:t xml:space="preserve">мзону, по ул. Чемской и южному участку ул. Мира, с уточнением трассировки и развязок по реальным условиям. </w:t>
      </w:r>
    </w:p>
    <w:p w:rsidR="000B7714" w:rsidRPr="001F6160" w:rsidRDefault="000B7714" w:rsidP="00D857FE">
      <w:pPr>
        <w:ind w:firstLine="567"/>
        <w:rPr>
          <w:szCs w:val="28"/>
        </w:rPr>
      </w:pPr>
      <w:r w:rsidRPr="001F6160">
        <w:rPr>
          <w:szCs w:val="28"/>
        </w:rPr>
        <w:t>Сохраняется продление ул. Олов</w:t>
      </w:r>
      <w:r w:rsidR="00773F6C">
        <w:rPr>
          <w:szCs w:val="28"/>
        </w:rPr>
        <w:t>озаводской от ул. Мира на запад</w:t>
      </w:r>
      <w:r w:rsidRPr="001F6160">
        <w:rPr>
          <w:szCs w:val="28"/>
        </w:rPr>
        <w:t xml:space="preserve"> </w:t>
      </w:r>
      <w:r w:rsidR="00CB559D" w:rsidRPr="001F6160">
        <w:rPr>
          <w:szCs w:val="28"/>
        </w:rPr>
        <w:t>вдоль пр</w:t>
      </w:r>
      <w:r w:rsidR="00CB559D" w:rsidRPr="001F6160">
        <w:rPr>
          <w:szCs w:val="28"/>
        </w:rPr>
        <w:t>о</w:t>
      </w:r>
      <w:r w:rsidR="00CB559D" w:rsidRPr="001F6160">
        <w:rPr>
          <w:szCs w:val="28"/>
        </w:rPr>
        <w:t>изводственных</w:t>
      </w:r>
      <w:r w:rsidR="001E392F" w:rsidRPr="001F6160">
        <w:rPr>
          <w:szCs w:val="28"/>
        </w:rPr>
        <w:t xml:space="preserve"> и коммунально-складских объектов</w:t>
      </w:r>
      <w:r w:rsidRPr="001F6160">
        <w:rPr>
          <w:szCs w:val="28"/>
        </w:rPr>
        <w:t xml:space="preserve"> и гаражей, но с трактовкой как дороги </w:t>
      </w:r>
      <w:r w:rsidR="001E392F" w:rsidRPr="001F6160">
        <w:t>в научно-производственных, промышленных и коммунально-складских районах</w:t>
      </w:r>
      <w:r w:rsidR="00773F6C">
        <w:rPr>
          <w:szCs w:val="28"/>
        </w:rPr>
        <w:t xml:space="preserve"> (д. п. 1)</w:t>
      </w:r>
      <w:r w:rsidRPr="001F6160">
        <w:rPr>
          <w:szCs w:val="28"/>
        </w:rPr>
        <w:t xml:space="preserve"> без сноса гаражей до пересечения с намечаемым мес</w:t>
      </w:r>
      <w:r w:rsidRPr="001F6160">
        <w:rPr>
          <w:szCs w:val="28"/>
        </w:rPr>
        <w:t>т</w:t>
      </w:r>
      <w:r w:rsidRPr="001F6160">
        <w:rPr>
          <w:szCs w:val="28"/>
        </w:rPr>
        <w:t>ным проездом вдоль Советского шоссе.</w:t>
      </w:r>
    </w:p>
    <w:p w:rsidR="000B7714" w:rsidRPr="001F6160" w:rsidRDefault="000B7714" w:rsidP="00D857FE">
      <w:pPr>
        <w:ind w:firstLine="567"/>
        <w:rPr>
          <w:szCs w:val="28"/>
        </w:rPr>
      </w:pPr>
      <w:r w:rsidRPr="001F6160">
        <w:rPr>
          <w:szCs w:val="28"/>
        </w:rPr>
        <w:t xml:space="preserve">Ликвидируется намеченное в </w:t>
      </w:r>
      <w:r w:rsidR="001E392F" w:rsidRPr="001F6160">
        <w:rPr>
          <w:szCs w:val="28"/>
        </w:rPr>
        <w:t>проект</w:t>
      </w:r>
      <w:r w:rsidR="00CD614A">
        <w:rPr>
          <w:szCs w:val="28"/>
        </w:rPr>
        <w:t>е</w:t>
      </w:r>
      <w:r w:rsidR="001E392F" w:rsidRPr="001F6160">
        <w:rPr>
          <w:szCs w:val="28"/>
        </w:rPr>
        <w:t xml:space="preserve"> планировки </w:t>
      </w:r>
      <w:r w:rsidR="00BA6293" w:rsidRPr="00BA6293">
        <w:rPr>
          <w:szCs w:val="28"/>
        </w:rPr>
        <w:t>жилого района «Северо-Чемской» в Кировском районе</w:t>
      </w:r>
      <w:r w:rsidR="00BA6293">
        <w:rPr>
          <w:szCs w:val="28"/>
        </w:rPr>
        <w:t>, утвержденно</w:t>
      </w:r>
      <w:r w:rsidR="00CD614A">
        <w:rPr>
          <w:szCs w:val="28"/>
        </w:rPr>
        <w:t>м</w:t>
      </w:r>
      <w:r w:rsidR="00BA6293">
        <w:rPr>
          <w:szCs w:val="28"/>
        </w:rPr>
        <w:t xml:space="preserve"> </w:t>
      </w:r>
      <w:r w:rsidR="001E392F" w:rsidRPr="001F6160">
        <w:rPr>
          <w:szCs w:val="28"/>
        </w:rPr>
        <w:t>постановление</w:t>
      </w:r>
      <w:r w:rsidR="00BA6293">
        <w:rPr>
          <w:szCs w:val="28"/>
        </w:rPr>
        <w:t>м</w:t>
      </w:r>
      <w:r w:rsidR="001E392F" w:rsidRPr="001F6160">
        <w:rPr>
          <w:szCs w:val="28"/>
        </w:rPr>
        <w:t xml:space="preserve"> мэрии города Н</w:t>
      </w:r>
      <w:r w:rsidR="001E392F" w:rsidRPr="001F6160">
        <w:rPr>
          <w:szCs w:val="28"/>
        </w:rPr>
        <w:t>о</w:t>
      </w:r>
      <w:r w:rsidR="001E392F" w:rsidRPr="001F6160">
        <w:rPr>
          <w:szCs w:val="28"/>
        </w:rPr>
        <w:t>восибирска от</w:t>
      </w:r>
      <w:r w:rsidR="00395946" w:rsidRPr="001F6160">
        <w:rPr>
          <w:szCs w:val="28"/>
        </w:rPr>
        <w:t xml:space="preserve"> </w:t>
      </w:r>
      <w:r w:rsidR="001E392F" w:rsidRPr="001F6160">
        <w:rPr>
          <w:szCs w:val="28"/>
        </w:rPr>
        <w:t>07.08.</w:t>
      </w:r>
      <w:r w:rsidR="001E392F" w:rsidRPr="001F6160">
        <w:t>2013 № 7432</w:t>
      </w:r>
      <w:r w:rsidR="00D857FE">
        <w:t xml:space="preserve"> (далее – предыдущая редакция проекта план</w:t>
      </w:r>
      <w:r w:rsidR="00D857FE">
        <w:t>и</w:t>
      </w:r>
      <w:r w:rsidR="00D857FE">
        <w:t>ровки)</w:t>
      </w:r>
      <w:r w:rsidR="00BA6293">
        <w:t>,</w:t>
      </w:r>
      <w:r w:rsidRPr="001F6160">
        <w:rPr>
          <w:szCs w:val="28"/>
        </w:rPr>
        <w:t xml:space="preserve"> продолжение ул. Саввы Кожевникова от ул. Оловозаводской на север, рассекающее территорию парка куль</w:t>
      </w:r>
      <w:r w:rsidR="00B36A23" w:rsidRPr="001F6160">
        <w:rPr>
          <w:szCs w:val="28"/>
        </w:rPr>
        <w:t>туры и отдыха «Бугринская роща»</w:t>
      </w:r>
      <w:r w:rsidRPr="001F6160">
        <w:rPr>
          <w:szCs w:val="28"/>
        </w:rPr>
        <w:t>. В то же время, от пересечения ул. Оловоза</w:t>
      </w:r>
      <w:r w:rsidR="00BA6293">
        <w:rPr>
          <w:szCs w:val="28"/>
        </w:rPr>
        <w:t>водской и Саввы Кожевникова</w:t>
      </w:r>
      <w:r w:rsidRPr="001F6160">
        <w:rPr>
          <w:szCs w:val="28"/>
        </w:rPr>
        <w:t xml:space="preserve"> по границе з</w:t>
      </w:r>
      <w:r w:rsidRPr="001F6160">
        <w:rPr>
          <w:szCs w:val="28"/>
        </w:rPr>
        <w:t>е</w:t>
      </w:r>
      <w:r w:rsidRPr="001F6160">
        <w:rPr>
          <w:szCs w:val="28"/>
        </w:rPr>
        <w:t>мельного участка парка</w:t>
      </w:r>
      <w:r w:rsidR="00C02AA2" w:rsidRPr="001F6160">
        <w:rPr>
          <w:szCs w:val="28"/>
        </w:rPr>
        <w:t xml:space="preserve"> культуры и отдыха «Бугринская роща»</w:t>
      </w:r>
      <w:r w:rsidRPr="001F6160">
        <w:rPr>
          <w:szCs w:val="28"/>
        </w:rPr>
        <w:t xml:space="preserve"> предлагается о</w:t>
      </w:r>
      <w:r w:rsidRPr="001F6160">
        <w:rPr>
          <w:szCs w:val="28"/>
        </w:rPr>
        <w:t>р</w:t>
      </w:r>
      <w:r w:rsidRPr="001F6160">
        <w:rPr>
          <w:szCs w:val="28"/>
        </w:rPr>
        <w:t>ганизо</w:t>
      </w:r>
      <w:r w:rsidR="00C02AA2" w:rsidRPr="001F6160">
        <w:rPr>
          <w:szCs w:val="28"/>
        </w:rPr>
        <w:t>вать новый подъезд к объектам</w:t>
      </w:r>
      <w:r w:rsidRPr="001F6160">
        <w:rPr>
          <w:szCs w:val="28"/>
        </w:rPr>
        <w:t xml:space="preserve"> на берегу реки Оби</w:t>
      </w:r>
      <w:r w:rsidRPr="001F6160">
        <w:t xml:space="preserve"> –</w:t>
      </w:r>
      <w:r w:rsidR="00C02AA2" w:rsidRPr="001F6160">
        <w:rPr>
          <w:szCs w:val="28"/>
        </w:rPr>
        <w:t xml:space="preserve"> пристани, пляжу и перспективной</w:t>
      </w:r>
      <w:r w:rsidRPr="001F6160">
        <w:rPr>
          <w:szCs w:val="28"/>
        </w:rPr>
        <w:t xml:space="preserve"> станции метро</w:t>
      </w:r>
      <w:r w:rsidR="00C02AA2" w:rsidRPr="001F6160">
        <w:rPr>
          <w:szCs w:val="28"/>
        </w:rPr>
        <w:t>политена</w:t>
      </w:r>
      <w:r w:rsidRPr="001F6160">
        <w:rPr>
          <w:szCs w:val="28"/>
        </w:rPr>
        <w:t xml:space="preserve"> с классификацие</w:t>
      </w:r>
      <w:r w:rsidR="00BA6293">
        <w:rPr>
          <w:szCs w:val="28"/>
        </w:rPr>
        <w:t>й как парковой дороги (п. д. 1)</w:t>
      </w:r>
      <w:r w:rsidRPr="001F6160">
        <w:rPr>
          <w:szCs w:val="28"/>
        </w:rPr>
        <w:t xml:space="preserve"> с ограниченным движением транспорта.</w:t>
      </w:r>
    </w:p>
    <w:p w:rsidR="000B7714" w:rsidRPr="001F6160" w:rsidRDefault="000B7714" w:rsidP="00D857FE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 xml:space="preserve">Сохраняются все существующие </w:t>
      </w:r>
      <w:r w:rsidRPr="001F6160">
        <w:rPr>
          <w:rFonts w:eastAsia="Times New Roman" w:cs="Times New Roman"/>
          <w:kern w:val="0"/>
          <w:sz w:val="28"/>
          <w:szCs w:val="20"/>
          <w:lang w:eastAsia="ru-RU" w:bidi="ar-SA"/>
        </w:rPr>
        <w:t>улицы местного значения в многоэтажной жилой застройке</w:t>
      </w:r>
      <w:r w:rsidRPr="001F6160">
        <w:rPr>
          <w:sz w:val="28"/>
          <w:szCs w:val="28"/>
        </w:rPr>
        <w:t>, в том числе предлагавшиеся в пре</w:t>
      </w:r>
      <w:r w:rsidR="00BA6293">
        <w:rPr>
          <w:sz w:val="28"/>
          <w:szCs w:val="28"/>
        </w:rPr>
        <w:t>дыдуще</w:t>
      </w:r>
      <w:r w:rsidR="00D857FE">
        <w:rPr>
          <w:sz w:val="28"/>
          <w:szCs w:val="28"/>
        </w:rPr>
        <w:t>й редакции</w:t>
      </w:r>
      <w:r w:rsidRPr="001F6160">
        <w:rPr>
          <w:sz w:val="28"/>
          <w:szCs w:val="28"/>
        </w:rPr>
        <w:t xml:space="preserve"> проект</w:t>
      </w:r>
      <w:r w:rsidR="00D857FE">
        <w:rPr>
          <w:sz w:val="28"/>
          <w:szCs w:val="28"/>
        </w:rPr>
        <w:t>а</w:t>
      </w:r>
      <w:r w:rsidRPr="001F6160">
        <w:rPr>
          <w:sz w:val="28"/>
          <w:szCs w:val="28"/>
        </w:rPr>
        <w:t xml:space="preserve"> планировки </w:t>
      </w:r>
      <w:r w:rsidR="005354A8" w:rsidRPr="001F6160">
        <w:rPr>
          <w:sz w:val="28"/>
          <w:szCs w:val="28"/>
        </w:rPr>
        <w:t>к переводу в</w:t>
      </w:r>
      <w:r w:rsidR="00047302" w:rsidRPr="001F6160">
        <w:rPr>
          <w:sz w:val="28"/>
          <w:szCs w:val="28"/>
        </w:rPr>
        <w:t xml:space="preserve"> бульвары ул. </w:t>
      </w:r>
      <w:r w:rsidRPr="001F6160">
        <w:rPr>
          <w:sz w:val="28"/>
          <w:szCs w:val="28"/>
        </w:rPr>
        <w:t>Урманова и северн</w:t>
      </w:r>
      <w:r w:rsidR="00CD614A">
        <w:rPr>
          <w:sz w:val="28"/>
          <w:szCs w:val="28"/>
        </w:rPr>
        <w:t>ая</w:t>
      </w:r>
      <w:r w:rsidRPr="001F6160">
        <w:rPr>
          <w:sz w:val="28"/>
          <w:szCs w:val="28"/>
        </w:rPr>
        <w:t xml:space="preserve"> част</w:t>
      </w:r>
      <w:r w:rsidR="00CD614A">
        <w:rPr>
          <w:sz w:val="28"/>
          <w:szCs w:val="28"/>
        </w:rPr>
        <w:t>ь</w:t>
      </w:r>
      <w:r w:rsidR="00047302" w:rsidRPr="001F6160">
        <w:rPr>
          <w:sz w:val="28"/>
          <w:szCs w:val="28"/>
        </w:rPr>
        <w:t xml:space="preserve"> ул. </w:t>
      </w:r>
      <w:r w:rsidRPr="001F6160">
        <w:rPr>
          <w:sz w:val="28"/>
          <w:szCs w:val="28"/>
        </w:rPr>
        <w:t>Саввы К</w:t>
      </w:r>
      <w:r w:rsidRPr="001F6160">
        <w:rPr>
          <w:sz w:val="28"/>
          <w:szCs w:val="28"/>
        </w:rPr>
        <w:t>о</w:t>
      </w:r>
      <w:r w:rsidRPr="001F6160">
        <w:rPr>
          <w:sz w:val="28"/>
          <w:szCs w:val="28"/>
        </w:rPr>
        <w:t>жевникова, последняя к тому же продляется на север</w:t>
      </w:r>
      <w:r w:rsidR="00047302" w:rsidRPr="001F6160">
        <w:rPr>
          <w:sz w:val="28"/>
          <w:szCs w:val="28"/>
        </w:rPr>
        <w:t>-запад от ул. Аникина</w:t>
      </w:r>
      <w:r w:rsidRPr="001F6160">
        <w:rPr>
          <w:sz w:val="28"/>
          <w:szCs w:val="28"/>
        </w:rPr>
        <w:t xml:space="preserve"> по гр</w:t>
      </w:r>
      <w:r w:rsidRPr="001F6160">
        <w:rPr>
          <w:sz w:val="28"/>
          <w:szCs w:val="28"/>
        </w:rPr>
        <w:t>а</w:t>
      </w:r>
      <w:r w:rsidRPr="001F6160">
        <w:rPr>
          <w:sz w:val="28"/>
          <w:szCs w:val="28"/>
        </w:rPr>
        <w:t>нице с парком</w:t>
      </w:r>
      <w:r w:rsidR="00047302" w:rsidRPr="001F6160">
        <w:rPr>
          <w:sz w:val="28"/>
          <w:szCs w:val="28"/>
        </w:rPr>
        <w:t xml:space="preserve"> куль</w:t>
      </w:r>
      <w:r w:rsidR="00BA6293">
        <w:rPr>
          <w:sz w:val="28"/>
          <w:szCs w:val="28"/>
        </w:rPr>
        <w:t>туры и отдыха «Бугринская роща»</w:t>
      </w:r>
      <w:r w:rsidRPr="001F6160">
        <w:rPr>
          <w:sz w:val="28"/>
          <w:szCs w:val="28"/>
        </w:rPr>
        <w:t xml:space="preserve"> до местного проезда под</w:t>
      </w:r>
      <w:r w:rsidRPr="001F6160">
        <w:rPr>
          <w:sz w:val="28"/>
          <w:szCs w:val="28"/>
        </w:rPr>
        <w:t>ъ</w:t>
      </w:r>
      <w:r w:rsidRPr="001F6160">
        <w:rPr>
          <w:sz w:val="28"/>
          <w:szCs w:val="28"/>
        </w:rPr>
        <w:t>ездной дороги к Бугринскому мосту. С</w:t>
      </w:r>
      <w:r w:rsidR="005354A8" w:rsidRPr="001F6160">
        <w:rPr>
          <w:sz w:val="28"/>
          <w:szCs w:val="28"/>
        </w:rPr>
        <w:t>охраняется трасса продления ул. </w:t>
      </w:r>
      <w:r w:rsidRPr="001F6160">
        <w:rPr>
          <w:sz w:val="28"/>
          <w:szCs w:val="28"/>
        </w:rPr>
        <w:t>Сержанта Коротаева с поворотом</w:t>
      </w:r>
      <w:r w:rsidR="00BA6293">
        <w:rPr>
          <w:sz w:val="28"/>
          <w:szCs w:val="28"/>
        </w:rPr>
        <w:t xml:space="preserve"> к продолжению Советского шоссе</w:t>
      </w:r>
      <w:r w:rsidRPr="001F6160">
        <w:rPr>
          <w:sz w:val="28"/>
          <w:szCs w:val="28"/>
        </w:rPr>
        <w:t xml:space="preserve"> со сносом боксовых г</w:t>
      </w:r>
      <w:r w:rsidRPr="001F6160">
        <w:rPr>
          <w:sz w:val="28"/>
          <w:szCs w:val="28"/>
        </w:rPr>
        <w:t>а</w:t>
      </w:r>
      <w:r w:rsidRPr="001F6160">
        <w:rPr>
          <w:sz w:val="28"/>
          <w:szCs w:val="28"/>
        </w:rPr>
        <w:t xml:space="preserve">ражей, </w:t>
      </w:r>
      <w:r w:rsidR="005354A8" w:rsidRPr="001F6160">
        <w:rPr>
          <w:sz w:val="28"/>
          <w:szCs w:val="28"/>
        </w:rPr>
        <w:t>а ул.</w:t>
      </w:r>
      <w:r w:rsidR="005354A8" w:rsidRPr="001F6160">
        <w:t> </w:t>
      </w:r>
      <w:r w:rsidR="005354A8" w:rsidRPr="001F6160">
        <w:rPr>
          <w:sz w:val="28"/>
          <w:szCs w:val="28"/>
        </w:rPr>
        <w:t>Герцена к ул. </w:t>
      </w:r>
      <w:r w:rsidR="00BA6293">
        <w:rPr>
          <w:sz w:val="28"/>
          <w:szCs w:val="28"/>
        </w:rPr>
        <w:t>Саввы Кожевникова</w:t>
      </w:r>
      <w:r w:rsidRPr="001F6160">
        <w:rPr>
          <w:sz w:val="28"/>
          <w:szCs w:val="28"/>
        </w:rPr>
        <w:t xml:space="preserve"> с уточнением трассы и ширин</w:t>
      </w:r>
      <w:r w:rsidR="005354A8" w:rsidRPr="001F6160">
        <w:rPr>
          <w:sz w:val="28"/>
          <w:szCs w:val="28"/>
        </w:rPr>
        <w:t>ы в красных линиях. Участок ул. Тюменской от ул. Аникина до ул. </w:t>
      </w:r>
      <w:r w:rsidRPr="001F6160">
        <w:rPr>
          <w:sz w:val="28"/>
          <w:szCs w:val="28"/>
        </w:rPr>
        <w:t xml:space="preserve">Комсомольской </w:t>
      </w:r>
      <w:r w:rsidR="005354A8" w:rsidRPr="001F6160">
        <w:rPr>
          <w:sz w:val="28"/>
          <w:szCs w:val="28"/>
        </w:rPr>
        <w:t>б</w:t>
      </w:r>
      <w:r w:rsidR="005354A8" w:rsidRPr="001F6160">
        <w:rPr>
          <w:sz w:val="28"/>
          <w:szCs w:val="28"/>
        </w:rPr>
        <w:t>у</w:t>
      </w:r>
      <w:r w:rsidR="005354A8" w:rsidRPr="001F6160">
        <w:rPr>
          <w:sz w:val="28"/>
          <w:szCs w:val="28"/>
        </w:rPr>
        <w:t>дет</w:t>
      </w:r>
      <w:r w:rsidRPr="001F6160">
        <w:rPr>
          <w:sz w:val="28"/>
          <w:szCs w:val="28"/>
        </w:rPr>
        <w:t xml:space="preserve"> </w:t>
      </w:r>
      <w:r w:rsidRPr="001F6160">
        <w:rPr>
          <w:rFonts w:eastAsia="Times New Roman" w:cs="Times New Roman"/>
          <w:kern w:val="0"/>
          <w:sz w:val="28"/>
          <w:szCs w:val="20"/>
          <w:lang w:eastAsia="ru-RU" w:bidi="ar-SA"/>
        </w:rPr>
        <w:t>улицей местного значения в жилой застройке</w:t>
      </w:r>
      <w:r w:rsidRPr="001F6160">
        <w:rPr>
          <w:sz w:val="28"/>
          <w:szCs w:val="28"/>
        </w:rPr>
        <w:t xml:space="preserve"> с уточнением красных линий на</w:t>
      </w:r>
      <w:r w:rsidR="00BA6293">
        <w:rPr>
          <w:sz w:val="28"/>
          <w:szCs w:val="28"/>
        </w:rPr>
        <w:t xml:space="preserve"> примыкании к ул. Комсомольской по реальным условиям застройки</w:t>
      </w:r>
      <w:r w:rsidRPr="001F6160">
        <w:rPr>
          <w:sz w:val="28"/>
          <w:szCs w:val="28"/>
        </w:rPr>
        <w:t xml:space="preserve"> с сохранен</w:t>
      </w:r>
      <w:r w:rsidRPr="001F6160">
        <w:rPr>
          <w:sz w:val="28"/>
          <w:szCs w:val="28"/>
        </w:rPr>
        <w:t>и</w:t>
      </w:r>
      <w:r w:rsidRPr="001F6160">
        <w:rPr>
          <w:sz w:val="28"/>
          <w:szCs w:val="28"/>
        </w:rPr>
        <w:t>ем существующей проезжей части.</w:t>
      </w:r>
    </w:p>
    <w:p w:rsidR="000B7714" w:rsidRPr="001F6160" w:rsidRDefault="000B7714" w:rsidP="00D857FE">
      <w:pPr>
        <w:ind w:firstLine="567"/>
        <w:rPr>
          <w:szCs w:val="28"/>
        </w:rPr>
      </w:pPr>
      <w:r w:rsidRPr="001F6160">
        <w:rPr>
          <w:szCs w:val="28"/>
        </w:rPr>
        <w:t xml:space="preserve">Проезд между ул. Тюменской и ул. Чемской, а также участок ул. Аникина до ул. Мира сохраняются как дороги </w:t>
      </w:r>
      <w:r w:rsidR="005354A8" w:rsidRPr="001F6160">
        <w:t>в научно-производственных, промышленных и коммунально-складских районах.</w:t>
      </w:r>
    </w:p>
    <w:p w:rsidR="000B7714" w:rsidRPr="001F6160" w:rsidRDefault="005354A8" w:rsidP="00D857FE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rFonts w:eastAsia="Times New Roman" w:cs="Times New Roman"/>
          <w:kern w:val="0"/>
          <w:sz w:val="28"/>
          <w:szCs w:val="20"/>
          <w:lang w:eastAsia="ru-RU" w:bidi="ar-SA"/>
        </w:rPr>
        <w:t>Улицы в индивидуаль</w:t>
      </w:r>
      <w:r w:rsidR="000B7714" w:rsidRPr="001F6160">
        <w:rPr>
          <w:rFonts w:eastAsia="Times New Roman" w:cs="Times New Roman"/>
          <w:kern w:val="0"/>
          <w:sz w:val="28"/>
          <w:szCs w:val="20"/>
          <w:lang w:eastAsia="ru-RU" w:bidi="ar-SA"/>
        </w:rPr>
        <w:t>ной застройке, сохраняемой на расчетный срок, ост</w:t>
      </w:r>
      <w:r w:rsidR="000B7714" w:rsidRPr="001F6160">
        <w:rPr>
          <w:rFonts w:eastAsia="Times New Roman" w:cs="Times New Roman"/>
          <w:kern w:val="0"/>
          <w:sz w:val="28"/>
          <w:szCs w:val="20"/>
          <w:lang w:eastAsia="ru-RU" w:bidi="ar-SA"/>
        </w:rPr>
        <w:t>а</w:t>
      </w:r>
      <w:r w:rsidR="000B7714" w:rsidRPr="001F6160">
        <w:rPr>
          <w:rFonts w:eastAsia="Times New Roman" w:cs="Times New Roman"/>
          <w:kern w:val="0"/>
          <w:sz w:val="28"/>
          <w:szCs w:val="20"/>
          <w:lang w:eastAsia="ru-RU" w:bidi="ar-SA"/>
        </w:rPr>
        <w:t xml:space="preserve">ются как внутриквартальные проезды. </w:t>
      </w:r>
      <w:r w:rsidR="000B7714" w:rsidRPr="001F6160">
        <w:rPr>
          <w:sz w:val="28"/>
          <w:szCs w:val="28"/>
        </w:rPr>
        <w:t>В перспектив</w:t>
      </w:r>
      <w:r w:rsidR="00BA6293">
        <w:rPr>
          <w:sz w:val="28"/>
          <w:szCs w:val="28"/>
        </w:rPr>
        <w:t>е</w:t>
      </w:r>
      <w:r w:rsidR="000B7714" w:rsidRPr="001F6160">
        <w:rPr>
          <w:sz w:val="28"/>
          <w:szCs w:val="28"/>
        </w:rPr>
        <w:t xml:space="preserve"> при реконструкции на пл</w:t>
      </w:r>
      <w:r w:rsidR="000B7714" w:rsidRPr="001F6160">
        <w:rPr>
          <w:sz w:val="28"/>
          <w:szCs w:val="28"/>
        </w:rPr>
        <w:t>а</w:t>
      </w:r>
      <w:r w:rsidR="000B7714" w:rsidRPr="001F6160">
        <w:rPr>
          <w:sz w:val="28"/>
          <w:szCs w:val="28"/>
        </w:rPr>
        <w:t>нируемой территории всей малоэ</w:t>
      </w:r>
      <w:r w:rsidR="00BA6293">
        <w:rPr>
          <w:sz w:val="28"/>
          <w:szCs w:val="28"/>
        </w:rPr>
        <w:t>тажной в многоэтажную застройку</w:t>
      </w:r>
      <w:r w:rsidR="000B7714" w:rsidRPr="001F6160">
        <w:rPr>
          <w:sz w:val="28"/>
          <w:szCs w:val="28"/>
        </w:rPr>
        <w:t xml:space="preserve"> часть улиц может быть использована для прокладки внутриква</w:t>
      </w:r>
      <w:r w:rsidR="0037041D" w:rsidRPr="001F6160">
        <w:rPr>
          <w:sz w:val="28"/>
          <w:szCs w:val="28"/>
        </w:rPr>
        <w:t>ртальных проездов или</w:t>
      </w:r>
      <w:r w:rsidR="000B7714" w:rsidRPr="001F6160">
        <w:rPr>
          <w:sz w:val="28"/>
          <w:szCs w:val="28"/>
        </w:rPr>
        <w:t xml:space="preserve"> бул</w:t>
      </w:r>
      <w:r w:rsidR="000B7714" w:rsidRPr="001F6160">
        <w:rPr>
          <w:sz w:val="28"/>
          <w:szCs w:val="28"/>
        </w:rPr>
        <w:t>ь</w:t>
      </w:r>
      <w:r w:rsidR="000B7714" w:rsidRPr="001F6160">
        <w:rPr>
          <w:sz w:val="28"/>
          <w:szCs w:val="28"/>
        </w:rPr>
        <w:t>варов.</w:t>
      </w:r>
    </w:p>
    <w:p w:rsidR="000B7714" w:rsidRPr="001F6160" w:rsidRDefault="000B7714" w:rsidP="00D857FE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 xml:space="preserve">Таким образом, улицы </w:t>
      </w:r>
      <w:r w:rsidR="00BA6293">
        <w:rPr>
          <w:rFonts w:eastAsia="Times New Roman" w:cs="Times New Roman"/>
          <w:kern w:val="0"/>
          <w:sz w:val="28"/>
          <w:szCs w:val="20"/>
          <w:lang w:eastAsia="ru-RU" w:bidi="ar-SA"/>
        </w:rPr>
        <w:t>на расчетный срок при площади 103,5 га</w:t>
      </w:r>
      <w:r w:rsidRPr="001F6160">
        <w:rPr>
          <w:rFonts w:eastAsia="Times New Roman" w:cs="Times New Roman"/>
          <w:kern w:val="0"/>
          <w:sz w:val="28"/>
          <w:szCs w:val="20"/>
          <w:lang w:eastAsia="ru-RU" w:bidi="ar-SA"/>
        </w:rPr>
        <w:t xml:space="preserve"> будут зан</w:t>
      </w:r>
      <w:r w:rsidRPr="001F6160">
        <w:rPr>
          <w:rFonts w:eastAsia="Times New Roman" w:cs="Times New Roman"/>
          <w:kern w:val="0"/>
          <w:sz w:val="28"/>
          <w:szCs w:val="20"/>
          <w:lang w:eastAsia="ru-RU" w:bidi="ar-SA"/>
        </w:rPr>
        <w:t>и</w:t>
      </w:r>
      <w:r w:rsidRPr="001F6160">
        <w:rPr>
          <w:rFonts w:eastAsia="Times New Roman" w:cs="Times New Roman"/>
          <w:kern w:val="0"/>
          <w:sz w:val="28"/>
          <w:szCs w:val="20"/>
          <w:lang w:eastAsia="ru-RU" w:bidi="ar-SA"/>
        </w:rPr>
        <w:t>мать 20,5 % пл</w:t>
      </w:r>
      <w:r w:rsidR="00BA6293">
        <w:rPr>
          <w:rFonts w:eastAsia="Times New Roman" w:cs="Times New Roman"/>
          <w:kern w:val="0"/>
          <w:sz w:val="28"/>
          <w:szCs w:val="20"/>
          <w:lang w:eastAsia="ru-RU" w:bidi="ar-SA"/>
        </w:rPr>
        <w:t>анируемой территории, плотность при длине 21,98 км</w:t>
      </w:r>
      <w:r w:rsidRPr="001F6160">
        <w:rPr>
          <w:rFonts w:eastAsia="Times New Roman" w:cs="Times New Roman"/>
          <w:kern w:val="0"/>
          <w:sz w:val="28"/>
          <w:szCs w:val="20"/>
          <w:lang w:eastAsia="ru-RU" w:bidi="ar-SA"/>
        </w:rPr>
        <w:t xml:space="preserve"> составит 4,35 кв. км</w:t>
      </w:r>
      <w:r w:rsidR="00BA6293">
        <w:rPr>
          <w:rFonts w:eastAsia="Times New Roman" w:cs="Times New Roman"/>
          <w:kern w:val="0"/>
          <w:sz w:val="28"/>
          <w:szCs w:val="20"/>
          <w:lang w:eastAsia="ru-RU" w:bidi="ar-SA"/>
        </w:rPr>
        <w:t>/км, из них магистральные улицы</w:t>
      </w:r>
      <w:r w:rsidRPr="001F6160">
        <w:rPr>
          <w:rFonts w:eastAsia="Times New Roman" w:cs="Times New Roman"/>
          <w:kern w:val="0"/>
          <w:sz w:val="28"/>
          <w:szCs w:val="20"/>
          <w:lang w:eastAsia="ru-RU" w:bidi="ar-SA"/>
        </w:rPr>
        <w:t xml:space="preserve"> при длине 12,03 км – 2,4 кв. км/км, </w:t>
      </w:r>
      <w:r w:rsidRPr="001F6160">
        <w:rPr>
          <w:rFonts w:eastAsia="Times New Roman" w:cs="Times New Roman"/>
          <w:kern w:val="0"/>
          <w:sz w:val="28"/>
          <w:szCs w:val="20"/>
          <w:lang w:eastAsia="ru-RU" w:bidi="ar-SA"/>
        </w:rPr>
        <w:lastRenderedPageBreak/>
        <w:t>что находится в нормативных пределах для периферийных районов города</w:t>
      </w:r>
      <w:r w:rsidR="0037041D" w:rsidRPr="001F6160">
        <w:rPr>
          <w:rFonts w:eastAsia="Times New Roman" w:cs="Times New Roman"/>
          <w:kern w:val="0"/>
          <w:sz w:val="28"/>
          <w:szCs w:val="20"/>
          <w:lang w:eastAsia="ru-RU" w:bidi="ar-SA"/>
        </w:rPr>
        <w:t>.</w:t>
      </w:r>
    </w:p>
    <w:p w:rsidR="000B7714" w:rsidRPr="001F6160" w:rsidRDefault="000B7714" w:rsidP="00D857FE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 xml:space="preserve">На </w:t>
      </w:r>
      <w:r w:rsidRPr="001F6160">
        <w:rPr>
          <w:rFonts w:eastAsia="Times New Roman" w:cs="Times New Roman"/>
          <w:kern w:val="0"/>
          <w:sz w:val="28"/>
          <w:szCs w:val="20"/>
          <w:lang w:eastAsia="ru-RU" w:bidi="ar-SA"/>
        </w:rPr>
        <w:t>магистральных улицах общегородского значения</w:t>
      </w:r>
      <w:r w:rsidRPr="001F6160">
        <w:rPr>
          <w:sz w:val="28"/>
          <w:szCs w:val="28"/>
        </w:rPr>
        <w:t xml:space="preserve"> непрерывного движ</w:t>
      </w:r>
      <w:r w:rsidRPr="001F6160">
        <w:rPr>
          <w:sz w:val="28"/>
          <w:szCs w:val="28"/>
        </w:rPr>
        <w:t>е</w:t>
      </w:r>
      <w:r w:rsidRPr="001F6160">
        <w:rPr>
          <w:sz w:val="28"/>
          <w:szCs w:val="28"/>
        </w:rPr>
        <w:t>ния все пересечения должны выполняются в разных уровнях с развязками движ</w:t>
      </w:r>
      <w:r w:rsidRPr="001F6160">
        <w:rPr>
          <w:sz w:val="28"/>
          <w:szCs w:val="28"/>
        </w:rPr>
        <w:t>е</w:t>
      </w:r>
      <w:r w:rsidRPr="001F6160">
        <w:rPr>
          <w:sz w:val="28"/>
          <w:szCs w:val="28"/>
        </w:rPr>
        <w:t xml:space="preserve">ния. </w:t>
      </w:r>
    </w:p>
    <w:p w:rsidR="00E24CC9" w:rsidRPr="001F6160" w:rsidRDefault="000B7714" w:rsidP="00D857FE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На подъез</w:t>
      </w:r>
      <w:r w:rsidR="00BA6293">
        <w:rPr>
          <w:sz w:val="28"/>
          <w:szCs w:val="28"/>
        </w:rPr>
        <w:t>дной дороге к Бугринскому мосту при ее продлении на запад</w:t>
      </w:r>
      <w:r w:rsidRPr="001F6160">
        <w:rPr>
          <w:sz w:val="28"/>
          <w:szCs w:val="28"/>
        </w:rPr>
        <w:t xml:space="preserve"> </w:t>
      </w:r>
      <w:r w:rsidR="0037041D" w:rsidRPr="001F6160">
        <w:rPr>
          <w:sz w:val="28"/>
          <w:szCs w:val="28"/>
        </w:rPr>
        <w:t>будет достраива</w:t>
      </w:r>
      <w:r w:rsidRPr="001F6160">
        <w:rPr>
          <w:sz w:val="28"/>
          <w:szCs w:val="28"/>
        </w:rPr>
        <w:t>т</w:t>
      </w:r>
      <w:r w:rsidR="0037041D" w:rsidRPr="001F6160">
        <w:rPr>
          <w:sz w:val="28"/>
          <w:szCs w:val="28"/>
        </w:rPr>
        <w:t>ь</w:t>
      </w:r>
      <w:r w:rsidRPr="001F6160">
        <w:rPr>
          <w:sz w:val="28"/>
          <w:szCs w:val="28"/>
        </w:rPr>
        <w:t>ся развязка с гор</w:t>
      </w:r>
      <w:r w:rsidR="0037041D" w:rsidRPr="001F6160">
        <w:rPr>
          <w:sz w:val="28"/>
          <w:szCs w:val="28"/>
        </w:rPr>
        <w:t>одской магистралью ул. Ватутина</w:t>
      </w:r>
      <w:r w:rsidRPr="001F6160">
        <w:rPr>
          <w:sz w:val="28"/>
          <w:szCs w:val="28"/>
        </w:rPr>
        <w:t xml:space="preserve"> с дополнительными съездами. Кроме того, здесь будут сходит</w:t>
      </w:r>
      <w:r w:rsidR="003A69BE">
        <w:rPr>
          <w:sz w:val="28"/>
          <w:szCs w:val="28"/>
        </w:rPr>
        <w:t>ь</w:t>
      </w:r>
      <w:r w:rsidRPr="001F6160">
        <w:rPr>
          <w:sz w:val="28"/>
          <w:szCs w:val="28"/>
        </w:rPr>
        <w:t xml:space="preserve">ся еще две </w:t>
      </w:r>
      <w:r w:rsidRPr="001F6160">
        <w:rPr>
          <w:rFonts w:eastAsia="Times New Roman" w:cs="Times New Roman"/>
          <w:kern w:val="0"/>
          <w:sz w:val="28"/>
          <w:szCs w:val="20"/>
          <w:lang w:eastAsia="ru-RU" w:bidi="ar-SA"/>
        </w:rPr>
        <w:t>магистральные улицы общ</w:t>
      </w:r>
      <w:r w:rsidRPr="001F6160">
        <w:rPr>
          <w:rFonts w:eastAsia="Times New Roman" w:cs="Times New Roman"/>
          <w:kern w:val="0"/>
          <w:sz w:val="28"/>
          <w:szCs w:val="20"/>
          <w:lang w:eastAsia="ru-RU" w:bidi="ar-SA"/>
        </w:rPr>
        <w:t>е</w:t>
      </w:r>
      <w:r w:rsidRPr="001F6160">
        <w:rPr>
          <w:rFonts w:eastAsia="Times New Roman" w:cs="Times New Roman"/>
          <w:kern w:val="0"/>
          <w:sz w:val="28"/>
          <w:szCs w:val="20"/>
          <w:lang w:eastAsia="ru-RU" w:bidi="ar-SA"/>
        </w:rPr>
        <w:t>городского значения</w:t>
      </w:r>
      <w:r w:rsidR="00F21F4A" w:rsidRPr="001F6160">
        <w:rPr>
          <w:sz w:val="28"/>
          <w:szCs w:val="28"/>
        </w:rPr>
        <w:t xml:space="preserve"> непрерывного движения</w:t>
      </w:r>
      <w:r w:rsidRPr="001F6160">
        <w:rPr>
          <w:sz w:val="28"/>
          <w:szCs w:val="28"/>
        </w:rPr>
        <w:t xml:space="preserve"> вдоль намечаемой </w:t>
      </w:r>
      <w:r w:rsidR="0004774C" w:rsidRPr="001F6160">
        <w:rPr>
          <w:sz w:val="28"/>
          <w:szCs w:val="28"/>
        </w:rPr>
        <w:t>зоны объектов культуры и спорта</w:t>
      </w:r>
      <w:r w:rsidR="00BA6293">
        <w:rPr>
          <w:sz w:val="28"/>
          <w:szCs w:val="28"/>
        </w:rPr>
        <w:t xml:space="preserve"> в береговой зоне реки Оби</w:t>
      </w:r>
      <w:r w:rsidRPr="001F6160">
        <w:rPr>
          <w:sz w:val="28"/>
          <w:szCs w:val="28"/>
        </w:rPr>
        <w:t xml:space="preserve"> и еще к одному мостовому перехо</w:t>
      </w:r>
      <w:r w:rsidR="00BA6293">
        <w:rPr>
          <w:sz w:val="28"/>
          <w:szCs w:val="28"/>
        </w:rPr>
        <w:t>ду через реку Обь</w:t>
      </w:r>
      <w:r w:rsidR="0037041D" w:rsidRPr="001F6160">
        <w:rPr>
          <w:sz w:val="28"/>
          <w:szCs w:val="28"/>
        </w:rPr>
        <w:t xml:space="preserve"> в створе ул. </w:t>
      </w:r>
      <w:r w:rsidR="00BA6293">
        <w:rPr>
          <w:sz w:val="28"/>
          <w:szCs w:val="28"/>
        </w:rPr>
        <w:t>Автогенной</w:t>
      </w:r>
      <w:r w:rsidRPr="001F6160">
        <w:rPr>
          <w:sz w:val="28"/>
          <w:szCs w:val="28"/>
        </w:rPr>
        <w:t xml:space="preserve"> с созданием крупного транспортного узла, решение которого принято по пос</w:t>
      </w:r>
      <w:r w:rsidR="000720B3" w:rsidRPr="001F6160">
        <w:rPr>
          <w:sz w:val="28"/>
          <w:szCs w:val="28"/>
        </w:rPr>
        <w:t xml:space="preserve">ледним проработкам в </w:t>
      </w:r>
      <w:r w:rsidR="00BA6293">
        <w:rPr>
          <w:sz w:val="28"/>
          <w:szCs w:val="28"/>
        </w:rPr>
        <w:t>смежном</w:t>
      </w:r>
      <w:r w:rsidR="000720B3" w:rsidRPr="001F6160">
        <w:rPr>
          <w:sz w:val="28"/>
          <w:szCs w:val="28"/>
        </w:rPr>
        <w:t xml:space="preserve"> п</w:t>
      </w:r>
      <w:r w:rsidR="00CA4A65">
        <w:rPr>
          <w:sz w:val="28"/>
          <w:szCs w:val="28"/>
        </w:rPr>
        <w:t>роекте план</w:t>
      </w:r>
      <w:r w:rsidR="00CA4A65">
        <w:rPr>
          <w:sz w:val="28"/>
          <w:szCs w:val="28"/>
        </w:rPr>
        <w:t>и</w:t>
      </w:r>
      <w:r w:rsidR="00CA4A65">
        <w:rPr>
          <w:sz w:val="28"/>
          <w:szCs w:val="28"/>
        </w:rPr>
        <w:t xml:space="preserve">ровки </w:t>
      </w:r>
      <w:r w:rsidR="00CA4A65" w:rsidRPr="00CA4A65">
        <w:rPr>
          <w:sz w:val="28"/>
          <w:szCs w:val="28"/>
        </w:rPr>
        <w:t xml:space="preserve">территории, прилегающей к дамбе </w:t>
      </w:r>
      <w:r w:rsidR="00D857FE">
        <w:rPr>
          <w:sz w:val="28"/>
          <w:szCs w:val="28"/>
        </w:rPr>
        <w:t>Октябрьского моста, с формирова</w:t>
      </w:r>
      <w:r w:rsidR="00CA4A65" w:rsidRPr="00CA4A65">
        <w:rPr>
          <w:sz w:val="28"/>
          <w:szCs w:val="28"/>
        </w:rPr>
        <w:t>нием набереж</w:t>
      </w:r>
      <w:r w:rsidR="00CA4A65">
        <w:rPr>
          <w:sz w:val="28"/>
          <w:szCs w:val="28"/>
        </w:rPr>
        <w:t xml:space="preserve">ной реки Оби в Кировском районе, утвержденном </w:t>
      </w:r>
      <w:r w:rsidR="000720B3" w:rsidRPr="001F6160">
        <w:rPr>
          <w:sz w:val="28"/>
          <w:szCs w:val="28"/>
        </w:rPr>
        <w:t>постановление</w:t>
      </w:r>
      <w:r w:rsidR="00CA4A65">
        <w:rPr>
          <w:sz w:val="28"/>
          <w:szCs w:val="28"/>
        </w:rPr>
        <w:t>м</w:t>
      </w:r>
      <w:r w:rsidR="000720B3" w:rsidRPr="001F6160">
        <w:rPr>
          <w:sz w:val="28"/>
          <w:szCs w:val="28"/>
        </w:rPr>
        <w:t xml:space="preserve"> мэрии города Новосибирска от</w:t>
      </w:r>
      <w:r w:rsidR="00BA6014" w:rsidRPr="001F6160">
        <w:rPr>
          <w:sz w:val="28"/>
          <w:szCs w:val="28"/>
        </w:rPr>
        <w:t xml:space="preserve"> </w:t>
      </w:r>
      <w:r w:rsidR="000720B3" w:rsidRPr="001F6160">
        <w:rPr>
          <w:sz w:val="28"/>
          <w:szCs w:val="28"/>
        </w:rPr>
        <w:t>29.11.2014</w:t>
      </w:r>
      <w:r w:rsidR="00E24CC9" w:rsidRPr="001F6160">
        <w:rPr>
          <w:sz w:val="28"/>
          <w:szCs w:val="28"/>
        </w:rPr>
        <w:t xml:space="preserve"> №</w:t>
      </w:r>
      <w:r w:rsidR="00CA4A65">
        <w:rPr>
          <w:sz w:val="28"/>
          <w:szCs w:val="28"/>
        </w:rPr>
        <w:t> </w:t>
      </w:r>
      <w:r w:rsidR="00E24CC9" w:rsidRPr="001F6160">
        <w:rPr>
          <w:sz w:val="28"/>
          <w:szCs w:val="28"/>
        </w:rPr>
        <w:t>10103.</w:t>
      </w:r>
    </w:p>
    <w:p w:rsidR="000B7714" w:rsidRPr="001F6160" w:rsidRDefault="000B7714" w:rsidP="00D857FE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 xml:space="preserve">Еще одна намечаемая </w:t>
      </w:r>
      <w:r w:rsidRPr="001F6160">
        <w:rPr>
          <w:rFonts w:eastAsia="Times New Roman" w:cs="Times New Roman"/>
          <w:kern w:val="0"/>
          <w:sz w:val="28"/>
          <w:szCs w:val="20"/>
          <w:lang w:eastAsia="ru-RU" w:bidi="ar-SA"/>
        </w:rPr>
        <w:t>магистральная улица общегородского значения</w:t>
      </w:r>
      <w:r w:rsidRPr="001F6160">
        <w:rPr>
          <w:sz w:val="28"/>
          <w:szCs w:val="28"/>
        </w:rPr>
        <w:t xml:space="preserve"> н</w:t>
      </w:r>
      <w:r w:rsidRPr="001F6160">
        <w:rPr>
          <w:sz w:val="28"/>
          <w:szCs w:val="28"/>
        </w:rPr>
        <w:t>е</w:t>
      </w:r>
      <w:r w:rsidRPr="001F6160">
        <w:rPr>
          <w:sz w:val="28"/>
          <w:szCs w:val="28"/>
        </w:rPr>
        <w:t>прерывного движения по Советскому шоссе будет</w:t>
      </w:r>
      <w:r w:rsidR="00E24CC9" w:rsidRPr="001F6160">
        <w:rPr>
          <w:sz w:val="28"/>
          <w:szCs w:val="28"/>
        </w:rPr>
        <w:t xml:space="preserve"> примыка</w:t>
      </w:r>
      <w:r w:rsidRPr="001F6160">
        <w:rPr>
          <w:sz w:val="28"/>
          <w:szCs w:val="28"/>
        </w:rPr>
        <w:t>т</w:t>
      </w:r>
      <w:r w:rsidR="00E24CC9" w:rsidRPr="001F6160">
        <w:rPr>
          <w:sz w:val="28"/>
          <w:szCs w:val="28"/>
        </w:rPr>
        <w:t>ь</w:t>
      </w:r>
      <w:r w:rsidRPr="001F6160">
        <w:rPr>
          <w:sz w:val="28"/>
          <w:szCs w:val="28"/>
        </w:rPr>
        <w:t xml:space="preserve"> к подъездной дороге к Бугринскому мосту с развязкой по типу развилки с криволинейной эстакадой на одной из «ветвей» на две полосы движения размером 300</w:t>
      </w:r>
      <w:r w:rsidRPr="001F6160">
        <w:rPr>
          <w:rFonts w:eastAsia="Times New Roman" w:cs="Times New Roman"/>
          <w:kern w:val="0"/>
          <w:sz w:val="28"/>
          <w:szCs w:val="20"/>
          <w:lang w:eastAsia="ru-RU" w:bidi="ar-SA"/>
        </w:rPr>
        <w:t>×</w:t>
      </w:r>
      <w:r w:rsidRPr="001F6160">
        <w:rPr>
          <w:sz w:val="28"/>
          <w:szCs w:val="28"/>
        </w:rPr>
        <w:t>12 м, радиусом 400 м.</w:t>
      </w:r>
    </w:p>
    <w:p w:rsidR="000B7714" w:rsidRPr="001F6160" w:rsidRDefault="000B7714" w:rsidP="00D857FE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К подъездной дороге</w:t>
      </w:r>
      <w:r w:rsidR="00E24CC9" w:rsidRPr="001F6160">
        <w:rPr>
          <w:sz w:val="28"/>
          <w:szCs w:val="28"/>
        </w:rPr>
        <w:t xml:space="preserve"> к Бугринскому мосту</w:t>
      </w:r>
      <w:r w:rsidRPr="001F6160">
        <w:rPr>
          <w:sz w:val="28"/>
          <w:szCs w:val="28"/>
        </w:rPr>
        <w:t xml:space="preserve"> подходит также </w:t>
      </w:r>
      <w:r w:rsidRPr="001F6160">
        <w:rPr>
          <w:rFonts w:eastAsia="Times New Roman" w:cs="Times New Roman"/>
          <w:kern w:val="0"/>
          <w:sz w:val="28"/>
          <w:szCs w:val="20"/>
          <w:lang w:eastAsia="ru-RU" w:bidi="ar-SA"/>
        </w:rPr>
        <w:t>магистральная улица общегородского значения регулируемого движения</w:t>
      </w:r>
      <w:r w:rsidR="00CA4A65">
        <w:rPr>
          <w:sz w:val="28"/>
          <w:szCs w:val="28"/>
        </w:rPr>
        <w:t xml:space="preserve"> по ул. Комсомольской – Тюменской</w:t>
      </w:r>
      <w:r w:rsidRPr="001F6160">
        <w:rPr>
          <w:sz w:val="28"/>
          <w:szCs w:val="28"/>
        </w:rPr>
        <w:t xml:space="preserve"> с развязкой в разных уровнях п</w:t>
      </w:r>
      <w:r w:rsidR="00CA4A65">
        <w:rPr>
          <w:sz w:val="28"/>
          <w:szCs w:val="28"/>
        </w:rPr>
        <w:t>о типу «труба»</w:t>
      </w:r>
      <w:r w:rsidR="00E24CC9" w:rsidRPr="001F6160">
        <w:rPr>
          <w:sz w:val="28"/>
          <w:szCs w:val="28"/>
        </w:rPr>
        <w:t xml:space="preserve"> с эстакадой на четыре</w:t>
      </w:r>
      <w:r w:rsidR="00F332A0">
        <w:rPr>
          <w:sz w:val="28"/>
          <w:szCs w:val="28"/>
        </w:rPr>
        <w:t xml:space="preserve"> полосы движения</w:t>
      </w:r>
      <w:r w:rsidRPr="001F6160">
        <w:rPr>
          <w:sz w:val="28"/>
          <w:szCs w:val="28"/>
        </w:rPr>
        <w:t xml:space="preserve"> размером 100</w:t>
      </w:r>
      <w:r w:rsidRPr="001F6160">
        <w:rPr>
          <w:rFonts w:cs="Times New Roman"/>
        </w:rPr>
        <w:t>×</w:t>
      </w:r>
      <w:r w:rsidR="00E24CC9" w:rsidRPr="001F6160">
        <w:rPr>
          <w:sz w:val="28"/>
          <w:szCs w:val="28"/>
        </w:rPr>
        <w:t>26 м.</w:t>
      </w:r>
    </w:p>
    <w:p w:rsidR="000B7714" w:rsidRPr="001F6160" w:rsidRDefault="000B7714" w:rsidP="00D857FE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 xml:space="preserve">На Советском шоссе намечается еще две развязки в разных уровнях с </w:t>
      </w:r>
      <w:r w:rsidR="003E3F3C" w:rsidRPr="001F6160">
        <w:rPr>
          <w:sz w:val="28"/>
          <w:szCs w:val="28"/>
        </w:rPr>
        <w:t>маг</w:t>
      </w:r>
      <w:r w:rsidR="003E3F3C" w:rsidRPr="001F6160">
        <w:rPr>
          <w:sz w:val="28"/>
          <w:szCs w:val="28"/>
        </w:rPr>
        <w:t>и</w:t>
      </w:r>
      <w:r w:rsidR="003E3F3C" w:rsidRPr="001F6160">
        <w:rPr>
          <w:sz w:val="28"/>
          <w:szCs w:val="28"/>
        </w:rPr>
        <w:t xml:space="preserve">стральными улицами </w:t>
      </w:r>
      <w:r w:rsidR="00E24CC9" w:rsidRPr="001F6160">
        <w:rPr>
          <w:sz w:val="28"/>
          <w:szCs w:val="28"/>
        </w:rPr>
        <w:t>обще</w:t>
      </w:r>
      <w:r w:rsidRPr="001F6160">
        <w:rPr>
          <w:sz w:val="28"/>
          <w:szCs w:val="28"/>
        </w:rPr>
        <w:t>городск</w:t>
      </w:r>
      <w:r w:rsidR="003E3F3C" w:rsidRPr="001F6160">
        <w:rPr>
          <w:sz w:val="28"/>
          <w:szCs w:val="28"/>
        </w:rPr>
        <w:t>ого</w:t>
      </w:r>
      <w:r w:rsidR="00047302" w:rsidRPr="001F6160">
        <w:rPr>
          <w:sz w:val="28"/>
          <w:szCs w:val="28"/>
        </w:rPr>
        <w:t xml:space="preserve"> </w:t>
      </w:r>
      <w:r w:rsidR="003E3F3C" w:rsidRPr="001F6160">
        <w:rPr>
          <w:sz w:val="28"/>
          <w:szCs w:val="28"/>
        </w:rPr>
        <w:t>значения</w:t>
      </w:r>
      <w:r w:rsidR="00047302" w:rsidRPr="001F6160">
        <w:rPr>
          <w:sz w:val="28"/>
          <w:szCs w:val="28"/>
        </w:rPr>
        <w:t xml:space="preserve"> по улицам</w:t>
      </w:r>
      <w:r w:rsidRPr="001F6160">
        <w:rPr>
          <w:sz w:val="28"/>
          <w:szCs w:val="28"/>
        </w:rPr>
        <w:t xml:space="preserve"> Мира</w:t>
      </w:r>
      <w:r w:rsidR="00047302" w:rsidRPr="001F6160">
        <w:rPr>
          <w:sz w:val="28"/>
          <w:szCs w:val="28"/>
        </w:rPr>
        <w:t>,</w:t>
      </w:r>
      <w:r w:rsidRPr="001F6160">
        <w:rPr>
          <w:sz w:val="28"/>
          <w:szCs w:val="28"/>
        </w:rPr>
        <w:t xml:space="preserve"> </w:t>
      </w:r>
      <w:r w:rsidR="00047302" w:rsidRPr="001F6160">
        <w:rPr>
          <w:sz w:val="28"/>
          <w:szCs w:val="28"/>
        </w:rPr>
        <w:t xml:space="preserve">Тюменской и </w:t>
      </w:r>
      <w:r w:rsidRPr="001F6160">
        <w:rPr>
          <w:sz w:val="28"/>
          <w:szCs w:val="28"/>
        </w:rPr>
        <w:t>Комсомольской, обе по типу «н</w:t>
      </w:r>
      <w:r w:rsidR="00E24CC9" w:rsidRPr="001F6160">
        <w:rPr>
          <w:sz w:val="28"/>
          <w:szCs w:val="28"/>
        </w:rPr>
        <w:t>еполного клеверного листа», с двумя эстакадами по нему, на четыре</w:t>
      </w:r>
      <w:r w:rsidRPr="001F6160">
        <w:rPr>
          <w:sz w:val="28"/>
          <w:szCs w:val="28"/>
        </w:rPr>
        <w:t xml:space="preserve"> полосы движения, размером 2</w:t>
      </w:r>
      <w:r w:rsidRPr="001F6160">
        <w:rPr>
          <w:rFonts w:cs="Times New Roman"/>
        </w:rPr>
        <w:t>×</w:t>
      </w:r>
      <w:r w:rsidRPr="001F6160">
        <w:rPr>
          <w:sz w:val="28"/>
          <w:szCs w:val="28"/>
        </w:rPr>
        <w:t>100</w:t>
      </w:r>
      <w:r w:rsidRPr="001F6160">
        <w:rPr>
          <w:rFonts w:cs="Times New Roman"/>
        </w:rPr>
        <w:t>×</w:t>
      </w:r>
      <w:r w:rsidRPr="001F6160">
        <w:rPr>
          <w:sz w:val="28"/>
          <w:szCs w:val="28"/>
        </w:rPr>
        <w:t>26 м, с дополнительными эстакадами между ними (200</w:t>
      </w:r>
      <w:r w:rsidRPr="001F6160">
        <w:rPr>
          <w:rFonts w:cs="Times New Roman"/>
        </w:rPr>
        <w:t>×</w:t>
      </w:r>
      <w:r w:rsidRPr="001F6160">
        <w:rPr>
          <w:sz w:val="28"/>
          <w:szCs w:val="28"/>
        </w:rPr>
        <w:t>30 м) и на съездах (2</w:t>
      </w:r>
      <w:r w:rsidRPr="001F6160">
        <w:rPr>
          <w:rFonts w:cs="Times New Roman"/>
        </w:rPr>
        <w:t>×</w:t>
      </w:r>
      <w:r w:rsidRPr="001F6160">
        <w:rPr>
          <w:sz w:val="28"/>
          <w:szCs w:val="28"/>
        </w:rPr>
        <w:t>100</w:t>
      </w:r>
      <w:r w:rsidRPr="001F6160">
        <w:rPr>
          <w:rFonts w:cs="Times New Roman"/>
        </w:rPr>
        <w:t>×</w:t>
      </w:r>
      <w:r w:rsidRPr="001F6160">
        <w:rPr>
          <w:sz w:val="28"/>
          <w:szCs w:val="28"/>
        </w:rPr>
        <w:t>12 м), по условиям з</w:t>
      </w:r>
      <w:r w:rsidRPr="001F6160">
        <w:rPr>
          <w:sz w:val="28"/>
          <w:szCs w:val="28"/>
        </w:rPr>
        <w:t>а</w:t>
      </w:r>
      <w:r w:rsidRPr="001F6160">
        <w:rPr>
          <w:sz w:val="28"/>
          <w:szCs w:val="28"/>
        </w:rPr>
        <w:t>стройки, коммуникаций, узости улицы.</w:t>
      </w:r>
    </w:p>
    <w:p w:rsidR="000B7714" w:rsidRPr="001F6160" w:rsidRDefault="000B7714" w:rsidP="00D857FE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 xml:space="preserve">Аннулируется решение прежнего проекта планировки </w:t>
      </w:r>
      <w:r w:rsidR="00F213DD" w:rsidRPr="001F6160">
        <w:rPr>
          <w:sz w:val="28"/>
          <w:szCs w:val="28"/>
        </w:rPr>
        <w:t>(постановление м</w:t>
      </w:r>
      <w:r w:rsidR="00F213DD" w:rsidRPr="001F6160">
        <w:rPr>
          <w:sz w:val="28"/>
          <w:szCs w:val="28"/>
        </w:rPr>
        <w:t>э</w:t>
      </w:r>
      <w:r w:rsidR="00F213DD" w:rsidRPr="001F6160">
        <w:rPr>
          <w:sz w:val="28"/>
          <w:szCs w:val="28"/>
        </w:rPr>
        <w:t>рии города Новосибирска от</w:t>
      </w:r>
      <w:r w:rsidR="003E3F3C" w:rsidRPr="001F6160">
        <w:rPr>
          <w:sz w:val="28"/>
          <w:szCs w:val="28"/>
        </w:rPr>
        <w:t xml:space="preserve"> </w:t>
      </w:r>
      <w:r w:rsidR="00F213DD" w:rsidRPr="001F6160">
        <w:rPr>
          <w:sz w:val="28"/>
          <w:szCs w:val="28"/>
        </w:rPr>
        <w:t>07.08.2013 № 7432)</w:t>
      </w:r>
      <w:r w:rsidRPr="001F6160">
        <w:rPr>
          <w:sz w:val="28"/>
          <w:szCs w:val="28"/>
        </w:rPr>
        <w:t xml:space="preserve"> по пере</w:t>
      </w:r>
      <w:r w:rsidR="00047302" w:rsidRPr="001F6160">
        <w:rPr>
          <w:sz w:val="28"/>
          <w:szCs w:val="28"/>
        </w:rPr>
        <w:t>сечению улиц</w:t>
      </w:r>
      <w:r w:rsidR="00F213DD" w:rsidRPr="001F6160">
        <w:rPr>
          <w:sz w:val="28"/>
          <w:szCs w:val="28"/>
        </w:rPr>
        <w:t xml:space="preserve"> Саввы К</w:t>
      </w:r>
      <w:r w:rsidR="00F213DD" w:rsidRPr="001F6160">
        <w:rPr>
          <w:sz w:val="28"/>
          <w:szCs w:val="28"/>
        </w:rPr>
        <w:t>о</w:t>
      </w:r>
      <w:r w:rsidR="00F213DD" w:rsidRPr="001F6160">
        <w:rPr>
          <w:sz w:val="28"/>
          <w:szCs w:val="28"/>
        </w:rPr>
        <w:t xml:space="preserve">жевникова и </w:t>
      </w:r>
      <w:r w:rsidRPr="001F6160">
        <w:rPr>
          <w:sz w:val="28"/>
          <w:szCs w:val="28"/>
        </w:rPr>
        <w:t>Чемской</w:t>
      </w:r>
      <w:r w:rsidR="00047302" w:rsidRPr="001F6160">
        <w:rPr>
          <w:sz w:val="28"/>
          <w:szCs w:val="28"/>
        </w:rPr>
        <w:t xml:space="preserve"> с ул.</w:t>
      </w:r>
      <w:r w:rsidRPr="001F6160">
        <w:rPr>
          <w:sz w:val="28"/>
          <w:szCs w:val="28"/>
        </w:rPr>
        <w:t xml:space="preserve"> Комсомольской на эстакаде. Здесь предлагается «удл</w:t>
      </w:r>
      <w:r w:rsidRPr="001F6160">
        <w:rPr>
          <w:sz w:val="28"/>
          <w:szCs w:val="28"/>
        </w:rPr>
        <w:t>и</w:t>
      </w:r>
      <w:r w:rsidRPr="001F6160">
        <w:rPr>
          <w:sz w:val="28"/>
          <w:szCs w:val="28"/>
        </w:rPr>
        <w:t>ненное кольцо» по</w:t>
      </w:r>
      <w:r w:rsidR="00047302" w:rsidRPr="001F6160">
        <w:rPr>
          <w:sz w:val="28"/>
          <w:szCs w:val="28"/>
        </w:rPr>
        <w:t xml:space="preserve"> ул. </w:t>
      </w:r>
      <w:r w:rsidR="00F332A0">
        <w:rPr>
          <w:sz w:val="28"/>
          <w:szCs w:val="28"/>
        </w:rPr>
        <w:t>Комсомольской радиусом 30 м</w:t>
      </w:r>
      <w:r w:rsidRPr="001F6160">
        <w:rPr>
          <w:sz w:val="28"/>
          <w:szCs w:val="28"/>
        </w:rPr>
        <w:t xml:space="preserve"> в увязке с железнодорожным путепроводом. </w:t>
      </w:r>
    </w:p>
    <w:p w:rsidR="000B7714" w:rsidRPr="001F6160" w:rsidRDefault="000B7714" w:rsidP="00D857FE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Сохраняются намеченные ра</w:t>
      </w:r>
      <w:r w:rsidR="00F213DD" w:rsidRPr="001F6160">
        <w:rPr>
          <w:sz w:val="28"/>
          <w:szCs w:val="28"/>
        </w:rPr>
        <w:t>нее «разворотные кольца» по ул.</w:t>
      </w:r>
      <w:r w:rsidR="00CD614A">
        <w:rPr>
          <w:sz w:val="28"/>
          <w:szCs w:val="28"/>
        </w:rPr>
        <w:t xml:space="preserve"> </w:t>
      </w:r>
      <w:r w:rsidR="00F332A0">
        <w:rPr>
          <w:sz w:val="28"/>
          <w:szCs w:val="28"/>
        </w:rPr>
        <w:t>Комсомол</w:t>
      </w:r>
      <w:r w:rsidR="00F332A0">
        <w:rPr>
          <w:sz w:val="28"/>
          <w:szCs w:val="28"/>
        </w:rPr>
        <w:t>ь</w:t>
      </w:r>
      <w:r w:rsidR="00F332A0">
        <w:rPr>
          <w:sz w:val="28"/>
          <w:szCs w:val="28"/>
        </w:rPr>
        <w:t>ской</w:t>
      </w:r>
      <w:r w:rsidRPr="001F6160">
        <w:rPr>
          <w:sz w:val="28"/>
          <w:szCs w:val="28"/>
        </w:rPr>
        <w:t xml:space="preserve"> на</w:t>
      </w:r>
      <w:r w:rsidR="00F332A0">
        <w:rPr>
          <w:sz w:val="28"/>
          <w:szCs w:val="28"/>
        </w:rPr>
        <w:t xml:space="preserve"> пересечениях с другими улицами</w:t>
      </w:r>
      <w:r w:rsidRPr="001F6160">
        <w:rPr>
          <w:sz w:val="28"/>
          <w:szCs w:val="28"/>
        </w:rPr>
        <w:t xml:space="preserve"> с испо</w:t>
      </w:r>
      <w:r w:rsidR="00F332A0">
        <w:rPr>
          <w:sz w:val="28"/>
          <w:szCs w:val="28"/>
        </w:rPr>
        <w:t>льзованием намеченного бульвара</w:t>
      </w:r>
      <w:r w:rsidRPr="001F6160">
        <w:rPr>
          <w:sz w:val="28"/>
          <w:szCs w:val="28"/>
        </w:rPr>
        <w:t xml:space="preserve"> радиусом 15 м.</w:t>
      </w:r>
    </w:p>
    <w:p w:rsidR="000B7714" w:rsidRPr="001F6160" w:rsidRDefault="000B7714" w:rsidP="00D857FE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На ул. Оловозаводской намечается еще</w:t>
      </w:r>
      <w:r w:rsidR="00F213DD" w:rsidRPr="001F6160">
        <w:rPr>
          <w:sz w:val="28"/>
          <w:szCs w:val="28"/>
        </w:rPr>
        <w:t xml:space="preserve"> две «кольцевые» развязки с ул.</w:t>
      </w:r>
      <w:r w:rsidR="00CD614A">
        <w:rPr>
          <w:sz w:val="28"/>
          <w:szCs w:val="28"/>
        </w:rPr>
        <w:t xml:space="preserve"> </w:t>
      </w:r>
      <w:r w:rsidRPr="001F6160">
        <w:rPr>
          <w:sz w:val="28"/>
          <w:szCs w:val="28"/>
        </w:rPr>
        <w:t>Са</w:t>
      </w:r>
      <w:r w:rsidRPr="001F6160">
        <w:rPr>
          <w:sz w:val="28"/>
          <w:szCs w:val="28"/>
        </w:rPr>
        <w:t>в</w:t>
      </w:r>
      <w:r w:rsidRPr="001F6160">
        <w:rPr>
          <w:sz w:val="28"/>
          <w:szCs w:val="28"/>
        </w:rPr>
        <w:t xml:space="preserve">вы Кожевникова и Мира, на последней </w:t>
      </w:r>
      <w:r w:rsidRPr="001F6160">
        <w:rPr>
          <w:rFonts w:eastAsia="Times New Roman" w:cs="Times New Roman"/>
          <w:kern w:val="0"/>
          <w:sz w:val="28"/>
          <w:szCs w:val="20"/>
          <w:lang w:eastAsia="ru-RU" w:bidi="ar-SA"/>
        </w:rPr>
        <w:t>–</w:t>
      </w:r>
      <w:r w:rsidRPr="001F6160">
        <w:rPr>
          <w:sz w:val="28"/>
          <w:szCs w:val="28"/>
        </w:rPr>
        <w:t xml:space="preserve"> </w:t>
      </w:r>
      <w:r w:rsidR="00F332A0">
        <w:rPr>
          <w:sz w:val="28"/>
          <w:szCs w:val="28"/>
        </w:rPr>
        <w:t>по типу «перекрестно-кольцевой»</w:t>
      </w:r>
      <w:r w:rsidR="00CD614A">
        <w:rPr>
          <w:sz w:val="28"/>
          <w:szCs w:val="28"/>
        </w:rPr>
        <w:t>,</w:t>
      </w:r>
      <w:r w:rsidRPr="001F6160">
        <w:rPr>
          <w:sz w:val="28"/>
          <w:szCs w:val="28"/>
        </w:rPr>
        <w:t xml:space="preserve"> р</w:t>
      </w:r>
      <w:r w:rsidRPr="001F6160">
        <w:rPr>
          <w:sz w:val="28"/>
          <w:szCs w:val="28"/>
        </w:rPr>
        <w:t>а</w:t>
      </w:r>
      <w:r w:rsidRPr="001F6160">
        <w:rPr>
          <w:sz w:val="28"/>
          <w:szCs w:val="28"/>
        </w:rPr>
        <w:t>диусом 30 м. Сохраняется эстакада по ул. Ватутина над въездом к СТЦ «Мега». Здесь возм</w:t>
      </w:r>
      <w:r w:rsidR="00F213DD" w:rsidRPr="001F6160">
        <w:rPr>
          <w:sz w:val="28"/>
          <w:szCs w:val="28"/>
        </w:rPr>
        <w:t>ожно в будущем строительство по</w:t>
      </w:r>
      <w:r w:rsidRPr="001F6160">
        <w:rPr>
          <w:sz w:val="28"/>
          <w:szCs w:val="28"/>
        </w:rPr>
        <w:t>середи</w:t>
      </w:r>
      <w:r w:rsidR="00F332A0">
        <w:rPr>
          <w:sz w:val="28"/>
          <w:szCs w:val="28"/>
        </w:rPr>
        <w:t>не эстакады скоростного тра</w:t>
      </w:r>
      <w:r w:rsidR="00F332A0">
        <w:rPr>
          <w:sz w:val="28"/>
          <w:szCs w:val="28"/>
        </w:rPr>
        <w:t>м</w:t>
      </w:r>
      <w:r w:rsidR="00F332A0">
        <w:rPr>
          <w:sz w:val="28"/>
          <w:szCs w:val="28"/>
        </w:rPr>
        <w:t>вая</w:t>
      </w:r>
      <w:r w:rsidRPr="001F6160">
        <w:rPr>
          <w:sz w:val="28"/>
          <w:szCs w:val="28"/>
        </w:rPr>
        <w:t xml:space="preserve"> с </w:t>
      </w:r>
      <w:r w:rsidR="00F213DD" w:rsidRPr="001F6160">
        <w:rPr>
          <w:sz w:val="28"/>
          <w:szCs w:val="28"/>
        </w:rPr>
        <w:t>уменьшением проезжей части до четырех полос или с дву</w:t>
      </w:r>
      <w:r w:rsidRPr="001F6160">
        <w:rPr>
          <w:sz w:val="28"/>
          <w:szCs w:val="28"/>
        </w:rPr>
        <w:t>х ярусной конс</w:t>
      </w:r>
      <w:r w:rsidRPr="001F6160">
        <w:rPr>
          <w:sz w:val="28"/>
          <w:szCs w:val="28"/>
        </w:rPr>
        <w:t>т</w:t>
      </w:r>
      <w:r w:rsidRPr="001F6160">
        <w:rPr>
          <w:sz w:val="28"/>
          <w:szCs w:val="28"/>
        </w:rPr>
        <w:t>рукцией, а также местн</w:t>
      </w:r>
      <w:r w:rsidR="00F332A0">
        <w:rPr>
          <w:sz w:val="28"/>
          <w:szCs w:val="28"/>
        </w:rPr>
        <w:t>ого проезда с восточной стороны</w:t>
      </w:r>
      <w:r w:rsidRPr="001F6160">
        <w:rPr>
          <w:sz w:val="28"/>
          <w:szCs w:val="28"/>
        </w:rPr>
        <w:t xml:space="preserve"> с использованием сущ</w:t>
      </w:r>
      <w:r w:rsidRPr="001F6160">
        <w:rPr>
          <w:sz w:val="28"/>
          <w:szCs w:val="28"/>
        </w:rPr>
        <w:t>е</w:t>
      </w:r>
      <w:r w:rsidR="00F332A0">
        <w:rPr>
          <w:sz w:val="28"/>
          <w:szCs w:val="28"/>
        </w:rPr>
        <w:t>ствующих подъездов к СТЦ «Мега»</w:t>
      </w:r>
      <w:r w:rsidRPr="001F6160">
        <w:rPr>
          <w:sz w:val="28"/>
          <w:szCs w:val="28"/>
        </w:rPr>
        <w:t xml:space="preserve"> с пропуском по нему троллейбуса и устройством остановочного пункта.</w:t>
      </w:r>
    </w:p>
    <w:p w:rsidR="000B7714" w:rsidRPr="001F6160" w:rsidRDefault="000B7714" w:rsidP="00D857FE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 xml:space="preserve">Сохраняются железнодорожные мосты над проезжей частью ул. Комсомольской. </w:t>
      </w:r>
    </w:p>
    <w:p w:rsidR="000B7714" w:rsidRPr="001F6160" w:rsidRDefault="000B7714" w:rsidP="00D857FE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lastRenderedPageBreak/>
        <w:t>В соответствии с ранее выполненным проек</w:t>
      </w:r>
      <w:r w:rsidR="00F332A0">
        <w:rPr>
          <w:sz w:val="28"/>
          <w:szCs w:val="28"/>
        </w:rPr>
        <w:t>том расширения Советского шоссе</w:t>
      </w:r>
      <w:r w:rsidRPr="001F6160">
        <w:rPr>
          <w:sz w:val="28"/>
          <w:szCs w:val="28"/>
        </w:rPr>
        <w:t xml:space="preserve"> по нему предусматривается строительство еще одной эстакады на</w:t>
      </w:r>
      <w:r w:rsidR="00F332A0">
        <w:rPr>
          <w:sz w:val="28"/>
          <w:szCs w:val="28"/>
        </w:rPr>
        <w:t>д желе</w:t>
      </w:r>
      <w:r w:rsidR="00F332A0">
        <w:rPr>
          <w:sz w:val="28"/>
          <w:szCs w:val="28"/>
        </w:rPr>
        <w:t>з</w:t>
      </w:r>
      <w:r w:rsidR="00F332A0">
        <w:rPr>
          <w:sz w:val="28"/>
          <w:szCs w:val="28"/>
        </w:rPr>
        <w:t>ной дорогой</w:t>
      </w:r>
      <w:r w:rsidRPr="001F6160">
        <w:rPr>
          <w:sz w:val="28"/>
          <w:szCs w:val="28"/>
        </w:rPr>
        <w:t xml:space="preserve"> размером 125</w:t>
      </w:r>
      <w:r w:rsidRPr="001F6160">
        <w:rPr>
          <w:rFonts w:cs="Times New Roman"/>
        </w:rPr>
        <w:t>×</w:t>
      </w:r>
      <w:r w:rsidR="00F332A0">
        <w:rPr>
          <w:sz w:val="28"/>
          <w:szCs w:val="28"/>
        </w:rPr>
        <w:t>20 м</w:t>
      </w:r>
      <w:r w:rsidRPr="001F6160">
        <w:rPr>
          <w:sz w:val="28"/>
          <w:szCs w:val="28"/>
        </w:rPr>
        <w:t xml:space="preserve"> с правой стороны от существующей.</w:t>
      </w:r>
    </w:p>
    <w:p w:rsidR="000B7714" w:rsidRPr="001F6160" w:rsidRDefault="000B7714" w:rsidP="00D857FE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Для пропуска парковой дороги по берегу реки Оби используется подмост</w:t>
      </w:r>
      <w:r w:rsidRPr="001F6160">
        <w:rPr>
          <w:sz w:val="28"/>
          <w:szCs w:val="28"/>
        </w:rPr>
        <w:t>о</w:t>
      </w:r>
      <w:r w:rsidRPr="001F6160">
        <w:rPr>
          <w:sz w:val="28"/>
          <w:szCs w:val="28"/>
        </w:rPr>
        <w:t>вой габарит Бугринского моста.</w:t>
      </w:r>
    </w:p>
    <w:p w:rsidR="000B7714" w:rsidRPr="001F6160" w:rsidRDefault="000B7714" w:rsidP="00D857FE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 xml:space="preserve">Остальные пересечения магистральных улиц выполняются в одном уровне с регулированием движения светофорами. </w:t>
      </w:r>
    </w:p>
    <w:p w:rsidR="000B7714" w:rsidRPr="001F6160" w:rsidRDefault="000B7714" w:rsidP="00D857FE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При сохранении желе</w:t>
      </w:r>
      <w:r w:rsidR="00F213DD" w:rsidRPr="001F6160">
        <w:rPr>
          <w:sz w:val="28"/>
          <w:szCs w:val="28"/>
        </w:rPr>
        <w:t>знодорожных веток к производственным и коммунал</w:t>
      </w:r>
      <w:r w:rsidR="00F213DD" w:rsidRPr="001F6160">
        <w:rPr>
          <w:sz w:val="28"/>
          <w:szCs w:val="28"/>
        </w:rPr>
        <w:t>ь</w:t>
      </w:r>
      <w:r w:rsidR="00F213DD" w:rsidRPr="001F6160">
        <w:rPr>
          <w:sz w:val="28"/>
          <w:szCs w:val="28"/>
        </w:rPr>
        <w:t>но-складским объектам</w:t>
      </w:r>
      <w:r w:rsidRPr="001F6160">
        <w:rPr>
          <w:sz w:val="28"/>
          <w:szCs w:val="28"/>
        </w:rPr>
        <w:t>, п</w:t>
      </w:r>
      <w:r w:rsidR="00F213DD" w:rsidRPr="001F6160">
        <w:rPr>
          <w:sz w:val="28"/>
          <w:szCs w:val="28"/>
        </w:rPr>
        <w:t>ри пересечении их проездами</w:t>
      </w:r>
      <w:r w:rsidRPr="001F6160">
        <w:rPr>
          <w:sz w:val="28"/>
          <w:szCs w:val="28"/>
        </w:rPr>
        <w:t xml:space="preserve"> возможна также устан</w:t>
      </w:r>
      <w:r w:rsidR="00297881" w:rsidRPr="001F6160">
        <w:rPr>
          <w:sz w:val="28"/>
          <w:szCs w:val="28"/>
        </w:rPr>
        <w:t>овка светофоров на переездах, которых</w:t>
      </w:r>
      <w:r w:rsidRPr="001F6160">
        <w:rPr>
          <w:sz w:val="28"/>
          <w:szCs w:val="28"/>
        </w:rPr>
        <w:t xml:space="preserve"> </w:t>
      </w:r>
      <w:r w:rsidR="00F213DD" w:rsidRPr="001F6160">
        <w:rPr>
          <w:sz w:val="28"/>
          <w:szCs w:val="28"/>
        </w:rPr>
        <w:t xml:space="preserve">на планируемой территории </w:t>
      </w:r>
      <w:r w:rsidR="00F332A0">
        <w:rPr>
          <w:sz w:val="28"/>
          <w:szCs w:val="28"/>
        </w:rPr>
        <w:t xml:space="preserve">в количестве </w:t>
      </w:r>
      <w:r w:rsidR="00F213DD" w:rsidRPr="001F6160">
        <w:rPr>
          <w:sz w:val="28"/>
          <w:szCs w:val="28"/>
        </w:rPr>
        <w:t>до трех</w:t>
      </w:r>
      <w:r w:rsidR="00F332A0">
        <w:rPr>
          <w:sz w:val="28"/>
          <w:szCs w:val="28"/>
        </w:rPr>
        <w:t xml:space="preserve"> штук</w:t>
      </w:r>
      <w:r w:rsidRPr="001F6160">
        <w:rPr>
          <w:sz w:val="28"/>
          <w:szCs w:val="28"/>
        </w:rPr>
        <w:t>. В будущем возмож</w:t>
      </w:r>
      <w:r w:rsidR="00E31EED">
        <w:rPr>
          <w:sz w:val="28"/>
          <w:szCs w:val="28"/>
        </w:rPr>
        <w:t>ен</w:t>
      </w:r>
      <w:r w:rsidRPr="001F6160">
        <w:rPr>
          <w:sz w:val="28"/>
          <w:szCs w:val="28"/>
        </w:rPr>
        <w:t xml:space="preserve"> отказ </w:t>
      </w:r>
      <w:r w:rsidR="00E31EED" w:rsidRPr="001F6160">
        <w:rPr>
          <w:sz w:val="28"/>
          <w:szCs w:val="28"/>
        </w:rPr>
        <w:t xml:space="preserve">вообще </w:t>
      </w:r>
      <w:r w:rsidRPr="001F6160">
        <w:rPr>
          <w:sz w:val="28"/>
          <w:szCs w:val="28"/>
        </w:rPr>
        <w:t xml:space="preserve">от железнодорожных веток </w:t>
      </w:r>
      <w:r w:rsidR="00E31EED">
        <w:rPr>
          <w:sz w:val="28"/>
          <w:szCs w:val="28"/>
        </w:rPr>
        <w:t>с</w:t>
      </w:r>
      <w:r w:rsidRPr="001F6160">
        <w:rPr>
          <w:sz w:val="28"/>
          <w:szCs w:val="28"/>
        </w:rPr>
        <w:t xml:space="preserve"> пер</w:t>
      </w:r>
      <w:r w:rsidRPr="001F6160">
        <w:rPr>
          <w:sz w:val="28"/>
          <w:szCs w:val="28"/>
        </w:rPr>
        <w:t>е</w:t>
      </w:r>
      <w:r w:rsidRPr="001F6160">
        <w:rPr>
          <w:sz w:val="28"/>
          <w:szCs w:val="28"/>
        </w:rPr>
        <w:t>вод</w:t>
      </w:r>
      <w:r w:rsidR="00E31EED">
        <w:rPr>
          <w:sz w:val="28"/>
          <w:szCs w:val="28"/>
        </w:rPr>
        <w:t>ом</w:t>
      </w:r>
      <w:r w:rsidRPr="001F6160">
        <w:rPr>
          <w:sz w:val="28"/>
          <w:szCs w:val="28"/>
        </w:rPr>
        <w:t xml:space="preserve"> доставки грузов автотранспортом.</w:t>
      </w:r>
    </w:p>
    <w:p w:rsidR="000B7714" w:rsidRPr="001F6160" w:rsidRDefault="000B7714" w:rsidP="00D857FE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 xml:space="preserve">Пешеходное движение, как и в настоящее время, </w:t>
      </w:r>
      <w:r w:rsidR="00297881" w:rsidRPr="001F6160">
        <w:rPr>
          <w:sz w:val="28"/>
          <w:szCs w:val="28"/>
        </w:rPr>
        <w:t>предлагается организовать</w:t>
      </w:r>
      <w:r w:rsidRPr="001F6160">
        <w:rPr>
          <w:sz w:val="28"/>
          <w:szCs w:val="28"/>
        </w:rPr>
        <w:t xml:space="preserve"> по всем улицам по тротуарам, внутри кварталов и микрорайонов</w:t>
      </w:r>
      <w:r w:rsidR="00297881" w:rsidRPr="001F6160">
        <w:rPr>
          <w:sz w:val="28"/>
          <w:szCs w:val="28"/>
        </w:rPr>
        <w:t xml:space="preserve"> – по дорожкам, в парках и скверах</w:t>
      </w:r>
      <w:r w:rsidRPr="001F6160">
        <w:rPr>
          <w:sz w:val="28"/>
          <w:szCs w:val="28"/>
        </w:rPr>
        <w:t xml:space="preserve"> </w:t>
      </w:r>
      <w:r w:rsidR="00297881" w:rsidRPr="001F6160">
        <w:rPr>
          <w:sz w:val="28"/>
          <w:szCs w:val="28"/>
        </w:rPr>
        <w:t xml:space="preserve">– </w:t>
      </w:r>
      <w:r w:rsidRPr="001F6160">
        <w:rPr>
          <w:sz w:val="28"/>
          <w:szCs w:val="28"/>
        </w:rPr>
        <w:t>по аллеям и дорожкам. Наибольшие потоки, как и сейчас, ож</w:t>
      </w:r>
      <w:r w:rsidRPr="001F6160">
        <w:rPr>
          <w:sz w:val="28"/>
          <w:szCs w:val="28"/>
        </w:rPr>
        <w:t>и</w:t>
      </w:r>
      <w:r w:rsidRPr="001F6160">
        <w:rPr>
          <w:sz w:val="28"/>
          <w:szCs w:val="28"/>
        </w:rPr>
        <w:t>даются по улицам Комсомольской, Оловозаводской, где сосредоточены объекты обслуживания, а также у СТЦ «Мега» по участкам улиц Ватутина и Мира. Там же организуются небольшие пешеходные площади.</w:t>
      </w:r>
    </w:p>
    <w:p w:rsidR="000B7714" w:rsidRPr="001F6160" w:rsidRDefault="00117906" w:rsidP="00D857FE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По ул. Комсомольской</w:t>
      </w:r>
      <w:r w:rsidR="000B7714" w:rsidRPr="001F6160">
        <w:rPr>
          <w:sz w:val="28"/>
          <w:szCs w:val="28"/>
        </w:rPr>
        <w:t xml:space="preserve"> </w:t>
      </w:r>
      <w:r w:rsidRPr="001F6160">
        <w:rPr>
          <w:sz w:val="28"/>
          <w:szCs w:val="28"/>
        </w:rPr>
        <w:t xml:space="preserve">– </w:t>
      </w:r>
      <w:r w:rsidR="000B7714" w:rsidRPr="001F6160">
        <w:rPr>
          <w:sz w:val="28"/>
          <w:szCs w:val="28"/>
        </w:rPr>
        <w:t>основной композиционной оси планируемой терр</w:t>
      </w:r>
      <w:r w:rsidR="000B7714" w:rsidRPr="001F6160">
        <w:rPr>
          <w:sz w:val="28"/>
          <w:szCs w:val="28"/>
        </w:rPr>
        <w:t>и</w:t>
      </w:r>
      <w:r w:rsidR="000B7714" w:rsidRPr="001F6160">
        <w:rPr>
          <w:sz w:val="28"/>
          <w:szCs w:val="28"/>
        </w:rPr>
        <w:t>тории</w:t>
      </w:r>
      <w:r w:rsidRPr="001F6160">
        <w:rPr>
          <w:sz w:val="28"/>
          <w:szCs w:val="28"/>
        </w:rPr>
        <w:t xml:space="preserve"> –</w:t>
      </w:r>
      <w:r w:rsidR="000B7714" w:rsidRPr="001F6160">
        <w:rPr>
          <w:sz w:val="28"/>
          <w:szCs w:val="28"/>
        </w:rPr>
        <w:t xml:space="preserve"> предлагается бульва</w:t>
      </w:r>
      <w:r w:rsidR="00F332A0">
        <w:rPr>
          <w:sz w:val="28"/>
          <w:szCs w:val="28"/>
        </w:rPr>
        <w:t>р от ул. Аникина до ул. Герцена</w:t>
      </w:r>
      <w:r w:rsidR="000B7714" w:rsidRPr="001F6160">
        <w:rPr>
          <w:sz w:val="28"/>
          <w:szCs w:val="28"/>
        </w:rPr>
        <w:t xml:space="preserve"> с частичным испол</w:t>
      </w:r>
      <w:r w:rsidR="000B7714" w:rsidRPr="001F6160">
        <w:rPr>
          <w:sz w:val="28"/>
          <w:szCs w:val="28"/>
        </w:rPr>
        <w:t>ь</w:t>
      </w:r>
      <w:r w:rsidR="000B7714" w:rsidRPr="001F6160">
        <w:rPr>
          <w:sz w:val="28"/>
          <w:szCs w:val="28"/>
        </w:rPr>
        <w:t xml:space="preserve">зованием для автостоянок со стороны проезжей части. </w:t>
      </w:r>
    </w:p>
    <w:p w:rsidR="000B7714" w:rsidRPr="001F6160" w:rsidRDefault="000B7714" w:rsidP="00D857FE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По</w:t>
      </w:r>
      <w:r w:rsidR="00117906" w:rsidRPr="001F6160">
        <w:rPr>
          <w:sz w:val="28"/>
          <w:szCs w:val="28"/>
        </w:rPr>
        <w:t xml:space="preserve"> берегу реки</w:t>
      </w:r>
      <w:r w:rsidRPr="001F6160">
        <w:rPr>
          <w:sz w:val="28"/>
          <w:szCs w:val="28"/>
        </w:rPr>
        <w:t xml:space="preserve"> Оби организуется озелененная набережная с аллеями для пешеходов.</w:t>
      </w:r>
    </w:p>
    <w:p w:rsidR="000B7714" w:rsidRPr="001F6160" w:rsidRDefault="000B7714" w:rsidP="00D857FE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В зависимости от класса магистральных улиц решаются пешеходные пер</w:t>
      </w:r>
      <w:r w:rsidRPr="001F6160">
        <w:rPr>
          <w:sz w:val="28"/>
          <w:szCs w:val="28"/>
        </w:rPr>
        <w:t>е</w:t>
      </w:r>
      <w:r w:rsidRPr="001F6160">
        <w:rPr>
          <w:sz w:val="28"/>
          <w:szCs w:val="28"/>
        </w:rPr>
        <w:t>ходы через</w:t>
      </w:r>
      <w:r w:rsidR="002546AA" w:rsidRPr="001F6160">
        <w:rPr>
          <w:sz w:val="28"/>
          <w:szCs w:val="28"/>
        </w:rPr>
        <w:t xml:space="preserve"> проезжую часть:</w:t>
      </w:r>
      <w:r w:rsidRPr="001F6160">
        <w:rPr>
          <w:sz w:val="28"/>
          <w:szCs w:val="28"/>
        </w:rPr>
        <w:t xml:space="preserve"> на магистральных улицах общегородского значения непрерывного движения </w:t>
      </w:r>
      <w:r w:rsidR="002546AA" w:rsidRPr="001F6160">
        <w:rPr>
          <w:sz w:val="28"/>
          <w:szCs w:val="28"/>
        </w:rPr>
        <w:t xml:space="preserve">– </w:t>
      </w:r>
      <w:r w:rsidRPr="001F6160">
        <w:rPr>
          <w:sz w:val="28"/>
          <w:szCs w:val="28"/>
        </w:rPr>
        <w:t xml:space="preserve">в разном уровне, на магистральных улицах </w:t>
      </w:r>
      <w:r w:rsidR="003E3F3C" w:rsidRPr="001F6160">
        <w:rPr>
          <w:sz w:val="28"/>
          <w:szCs w:val="28"/>
        </w:rPr>
        <w:t>общегоро</w:t>
      </w:r>
      <w:r w:rsidR="003E3F3C" w:rsidRPr="001F6160">
        <w:rPr>
          <w:sz w:val="28"/>
          <w:szCs w:val="28"/>
        </w:rPr>
        <w:t>д</w:t>
      </w:r>
      <w:r w:rsidR="003E3F3C" w:rsidRPr="001F6160">
        <w:rPr>
          <w:sz w:val="28"/>
          <w:szCs w:val="28"/>
        </w:rPr>
        <w:t xml:space="preserve">ского значения </w:t>
      </w:r>
      <w:r w:rsidRPr="001F6160">
        <w:rPr>
          <w:sz w:val="28"/>
          <w:szCs w:val="28"/>
        </w:rPr>
        <w:t>регулируемого движения – в основном в одном уровне у регул</w:t>
      </w:r>
      <w:r w:rsidRPr="001F6160">
        <w:rPr>
          <w:sz w:val="28"/>
          <w:szCs w:val="28"/>
        </w:rPr>
        <w:t>и</w:t>
      </w:r>
      <w:r w:rsidRPr="001F6160">
        <w:rPr>
          <w:sz w:val="28"/>
          <w:szCs w:val="28"/>
        </w:rPr>
        <w:t xml:space="preserve">руемых перекрестков, </w:t>
      </w:r>
      <w:r w:rsidR="002546AA" w:rsidRPr="001F6160">
        <w:rPr>
          <w:rFonts w:eastAsia="Times New Roman" w:cs="Times New Roman"/>
          <w:kern w:val="0"/>
          <w:sz w:val="28"/>
          <w:szCs w:val="20"/>
          <w:lang w:eastAsia="ru-RU" w:bidi="ar-SA"/>
        </w:rPr>
        <w:t>остановочных пунктов</w:t>
      </w:r>
      <w:r w:rsidRPr="001F6160">
        <w:rPr>
          <w:rFonts w:eastAsia="Times New Roman" w:cs="Times New Roman"/>
          <w:kern w:val="0"/>
          <w:sz w:val="28"/>
          <w:szCs w:val="20"/>
          <w:lang w:eastAsia="ru-RU" w:bidi="ar-SA"/>
        </w:rPr>
        <w:t xml:space="preserve"> </w:t>
      </w:r>
      <w:r w:rsidRPr="001F6160">
        <w:rPr>
          <w:sz w:val="28"/>
          <w:szCs w:val="28"/>
        </w:rPr>
        <w:t>общественного транспорта, объе</w:t>
      </w:r>
      <w:r w:rsidRPr="001F6160">
        <w:rPr>
          <w:sz w:val="28"/>
          <w:szCs w:val="28"/>
        </w:rPr>
        <w:t>к</w:t>
      </w:r>
      <w:r w:rsidRPr="001F6160">
        <w:rPr>
          <w:sz w:val="28"/>
          <w:szCs w:val="28"/>
        </w:rPr>
        <w:t>тов массового тяготения.</w:t>
      </w:r>
    </w:p>
    <w:p w:rsidR="000B7714" w:rsidRPr="001F6160" w:rsidRDefault="000B7714" w:rsidP="00D857FE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Через подъез</w:t>
      </w:r>
      <w:r w:rsidR="00F332A0">
        <w:rPr>
          <w:sz w:val="28"/>
          <w:szCs w:val="28"/>
        </w:rPr>
        <w:t>дную дорогу к Бугринскому мосту</w:t>
      </w:r>
      <w:r w:rsidRPr="001F6160">
        <w:rPr>
          <w:sz w:val="28"/>
          <w:szCs w:val="28"/>
        </w:rPr>
        <w:t xml:space="preserve"> по проекту</w:t>
      </w:r>
      <w:r w:rsidR="00F332A0">
        <w:rPr>
          <w:sz w:val="28"/>
          <w:szCs w:val="28"/>
        </w:rPr>
        <w:t xml:space="preserve"> планировки</w:t>
      </w:r>
      <w:r w:rsidR="002546AA" w:rsidRPr="001F6160">
        <w:rPr>
          <w:sz w:val="28"/>
          <w:szCs w:val="28"/>
        </w:rPr>
        <w:t xml:space="preserve"> у остановочных пунктов</w:t>
      </w:r>
      <w:r w:rsidRPr="001F6160">
        <w:rPr>
          <w:sz w:val="28"/>
          <w:szCs w:val="28"/>
        </w:rPr>
        <w:t xml:space="preserve"> предлагается еще три </w:t>
      </w:r>
      <w:r w:rsidR="002546AA" w:rsidRPr="001F6160">
        <w:rPr>
          <w:sz w:val="28"/>
          <w:szCs w:val="28"/>
        </w:rPr>
        <w:t>надземных пешеходных перехода</w:t>
      </w:r>
      <w:r w:rsidRPr="001F6160">
        <w:rPr>
          <w:sz w:val="28"/>
          <w:szCs w:val="28"/>
        </w:rPr>
        <w:t xml:space="preserve"> размером до 100</w:t>
      </w:r>
      <w:r w:rsidRPr="001F6160">
        <w:rPr>
          <w:rFonts w:cs="Times New Roman"/>
        </w:rPr>
        <w:t>×</w:t>
      </w:r>
      <w:r w:rsidRPr="001F6160">
        <w:rPr>
          <w:sz w:val="28"/>
          <w:szCs w:val="28"/>
        </w:rPr>
        <w:t>3 </w:t>
      </w:r>
      <w:r w:rsidR="002D73B3" w:rsidRPr="001F6160">
        <w:rPr>
          <w:sz w:val="28"/>
          <w:szCs w:val="28"/>
        </w:rPr>
        <w:t>м</w:t>
      </w:r>
      <w:r w:rsidRPr="001F6160">
        <w:rPr>
          <w:sz w:val="28"/>
          <w:szCs w:val="28"/>
        </w:rPr>
        <w:t>. Через Сове</w:t>
      </w:r>
      <w:r w:rsidR="002546AA" w:rsidRPr="001F6160">
        <w:rPr>
          <w:sz w:val="28"/>
          <w:szCs w:val="28"/>
        </w:rPr>
        <w:t>тское шоссе также предлагается два</w:t>
      </w:r>
      <w:r w:rsidRPr="001F6160">
        <w:rPr>
          <w:sz w:val="28"/>
          <w:szCs w:val="28"/>
        </w:rPr>
        <w:t xml:space="preserve"> </w:t>
      </w:r>
      <w:r w:rsidR="002546AA" w:rsidRPr="001F6160">
        <w:rPr>
          <w:sz w:val="28"/>
          <w:szCs w:val="28"/>
        </w:rPr>
        <w:t xml:space="preserve">подземных </w:t>
      </w:r>
      <w:r w:rsidRPr="001F6160">
        <w:rPr>
          <w:sz w:val="28"/>
          <w:szCs w:val="28"/>
        </w:rPr>
        <w:t>пешеход</w:t>
      </w:r>
      <w:r w:rsidR="002546AA" w:rsidRPr="001F6160">
        <w:rPr>
          <w:sz w:val="28"/>
          <w:szCs w:val="28"/>
        </w:rPr>
        <w:t>ных тоннеля и один</w:t>
      </w:r>
      <w:r w:rsidRPr="001F6160">
        <w:rPr>
          <w:sz w:val="28"/>
          <w:szCs w:val="28"/>
        </w:rPr>
        <w:t xml:space="preserve"> </w:t>
      </w:r>
      <w:r w:rsidR="002546AA" w:rsidRPr="001F6160">
        <w:rPr>
          <w:sz w:val="28"/>
          <w:szCs w:val="28"/>
        </w:rPr>
        <w:t>надземный переход</w:t>
      </w:r>
      <w:r w:rsidR="00F332A0">
        <w:rPr>
          <w:sz w:val="28"/>
          <w:szCs w:val="28"/>
        </w:rPr>
        <w:t>. Через проезжую часть улиц В</w:t>
      </w:r>
      <w:r w:rsidR="00F332A0">
        <w:rPr>
          <w:sz w:val="28"/>
          <w:szCs w:val="28"/>
        </w:rPr>
        <w:t>а</w:t>
      </w:r>
      <w:r w:rsidR="00F332A0">
        <w:rPr>
          <w:sz w:val="28"/>
          <w:szCs w:val="28"/>
        </w:rPr>
        <w:t>тутина и Мира</w:t>
      </w:r>
      <w:r w:rsidRPr="001F6160">
        <w:rPr>
          <w:sz w:val="28"/>
          <w:szCs w:val="28"/>
        </w:rPr>
        <w:t xml:space="preserve"> в связи с интенсивным движе</w:t>
      </w:r>
      <w:r w:rsidR="002546AA" w:rsidRPr="001F6160">
        <w:rPr>
          <w:sz w:val="28"/>
          <w:szCs w:val="28"/>
        </w:rPr>
        <w:t>нием транспор</w:t>
      </w:r>
      <w:r w:rsidR="00F332A0">
        <w:rPr>
          <w:sz w:val="28"/>
          <w:szCs w:val="28"/>
        </w:rPr>
        <w:t>та</w:t>
      </w:r>
      <w:r w:rsidR="002546AA" w:rsidRPr="001F6160">
        <w:rPr>
          <w:sz w:val="28"/>
          <w:szCs w:val="28"/>
        </w:rPr>
        <w:t xml:space="preserve"> намечается до чет</w:t>
      </w:r>
      <w:r w:rsidR="002546AA" w:rsidRPr="001F6160">
        <w:rPr>
          <w:sz w:val="28"/>
          <w:szCs w:val="28"/>
        </w:rPr>
        <w:t>ы</w:t>
      </w:r>
      <w:r w:rsidR="002546AA" w:rsidRPr="001F6160">
        <w:rPr>
          <w:sz w:val="28"/>
          <w:szCs w:val="28"/>
        </w:rPr>
        <w:t>рех</w:t>
      </w:r>
      <w:r w:rsidRPr="001F6160">
        <w:rPr>
          <w:sz w:val="28"/>
          <w:szCs w:val="28"/>
        </w:rPr>
        <w:t xml:space="preserve"> </w:t>
      </w:r>
      <w:r w:rsidR="002546AA" w:rsidRPr="001F6160">
        <w:rPr>
          <w:sz w:val="28"/>
          <w:szCs w:val="28"/>
        </w:rPr>
        <w:t xml:space="preserve">надземных пешеходных </w:t>
      </w:r>
      <w:r w:rsidR="00067C5B" w:rsidRPr="001F6160">
        <w:rPr>
          <w:sz w:val="28"/>
          <w:szCs w:val="28"/>
        </w:rPr>
        <w:t>переходов</w:t>
      </w:r>
      <w:r w:rsidRPr="001F6160">
        <w:rPr>
          <w:sz w:val="28"/>
          <w:szCs w:val="28"/>
        </w:rPr>
        <w:t xml:space="preserve"> с возможным обслуживанием будущих станций скоростного трамвая.</w:t>
      </w:r>
    </w:p>
    <w:p w:rsidR="000B7714" w:rsidRPr="001F6160" w:rsidRDefault="000B7714" w:rsidP="00D857FE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Через п</w:t>
      </w:r>
      <w:r w:rsidR="00F332A0">
        <w:rPr>
          <w:sz w:val="28"/>
          <w:szCs w:val="28"/>
        </w:rPr>
        <w:t>роезжую часть улиц</w:t>
      </w:r>
      <w:r w:rsidR="00E4799E" w:rsidRPr="001F6160">
        <w:rPr>
          <w:sz w:val="28"/>
          <w:szCs w:val="28"/>
        </w:rPr>
        <w:t xml:space="preserve"> Комсомольской и </w:t>
      </w:r>
      <w:r w:rsidRPr="001F6160">
        <w:rPr>
          <w:sz w:val="28"/>
          <w:szCs w:val="28"/>
        </w:rPr>
        <w:t>Тюме</w:t>
      </w:r>
      <w:r w:rsidR="00F332A0">
        <w:rPr>
          <w:sz w:val="28"/>
          <w:szCs w:val="28"/>
        </w:rPr>
        <w:t>нской в основном на перспективу</w:t>
      </w:r>
      <w:r w:rsidRPr="001F6160">
        <w:rPr>
          <w:sz w:val="28"/>
          <w:szCs w:val="28"/>
        </w:rPr>
        <w:t xml:space="preserve"> намечается до 10 </w:t>
      </w:r>
      <w:r w:rsidR="00E4799E" w:rsidRPr="001F6160">
        <w:rPr>
          <w:sz w:val="28"/>
          <w:szCs w:val="28"/>
        </w:rPr>
        <w:t>надземных пешеходных переходов</w:t>
      </w:r>
      <w:r w:rsidRPr="001F6160">
        <w:rPr>
          <w:sz w:val="28"/>
          <w:szCs w:val="28"/>
        </w:rPr>
        <w:t>, необходимых также по условиям беспрепятственного прохода</w:t>
      </w:r>
      <w:r w:rsidR="00E4799E" w:rsidRPr="001F6160">
        <w:rPr>
          <w:sz w:val="28"/>
          <w:szCs w:val="28"/>
        </w:rPr>
        <w:t xml:space="preserve"> учащихся и детей к</w:t>
      </w:r>
      <w:r w:rsidRPr="001F6160">
        <w:rPr>
          <w:sz w:val="28"/>
          <w:szCs w:val="28"/>
        </w:rPr>
        <w:t xml:space="preserve"> общеобраз</w:t>
      </w:r>
      <w:r w:rsidRPr="001F6160">
        <w:rPr>
          <w:sz w:val="28"/>
          <w:szCs w:val="28"/>
        </w:rPr>
        <w:t>о</w:t>
      </w:r>
      <w:r w:rsidRPr="001F6160">
        <w:rPr>
          <w:sz w:val="28"/>
          <w:szCs w:val="28"/>
        </w:rPr>
        <w:t>вательным</w:t>
      </w:r>
      <w:r w:rsidR="00E4799E" w:rsidRPr="001F6160">
        <w:rPr>
          <w:sz w:val="28"/>
          <w:szCs w:val="28"/>
        </w:rPr>
        <w:t xml:space="preserve"> и</w:t>
      </w:r>
      <w:r w:rsidRPr="001F6160">
        <w:rPr>
          <w:sz w:val="28"/>
          <w:szCs w:val="28"/>
        </w:rPr>
        <w:t xml:space="preserve"> дошкольным </w:t>
      </w:r>
      <w:r w:rsidR="00E4799E" w:rsidRPr="001F6160">
        <w:rPr>
          <w:sz w:val="28"/>
          <w:szCs w:val="28"/>
        </w:rPr>
        <w:t xml:space="preserve">образовательным </w:t>
      </w:r>
      <w:r w:rsidRPr="001F6160">
        <w:rPr>
          <w:sz w:val="28"/>
          <w:szCs w:val="28"/>
        </w:rPr>
        <w:t>организациям. Для перехода испол</w:t>
      </w:r>
      <w:r w:rsidRPr="001F6160">
        <w:rPr>
          <w:sz w:val="28"/>
          <w:szCs w:val="28"/>
        </w:rPr>
        <w:t>ь</w:t>
      </w:r>
      <w:r w:rsidRPr="001F6160">
        <w:rPr>
          <w:sz w:val="28"/>
          <w:szCs w:val="28"/>
        </w:rPr>
        <w:t xml:space="preserve">зуются также тротуары </w:t>
      </w:r>
      <w:r w:rsidR="00E4799E" w:rsidRPr="001F6160">
        <w:rPr>
          <w:sz w:val="28"/>
          <w:szCs w:val="28"/>
        </w:rPr>
        <w:t xml:space="preserve">проектируемых </w:t>
      </w:r>
      <w:r w:rsidRPr="001F6160">
        <w:rPr>
          <w:sz w:val="28"/>
          <w:szCs w:val="28"/>
        </w:rPr>
        <w:t>транспортных тоннелей и мостов, в пе</w:t>
      </w:r>
      <w:r w:rsidRPr="001F6160">
        <w:rPr>
          <w:sz w:val="28"/>
          <w:szCs w:val="28"/>
        </w:rPr>
        <w:t>р</w:t>
      </w:r>
      <w:r w:rsidRPr="001F6160">
        <w:rPr>
          <w:sz w:val="28"/>
          <w:szCs w:val="28"/>
        </w:rPr>
        <w:t xml:space="preserve">спективе – </w:t>
      </w:r>
      <w:r w:rsidR="00E4799E" w:rsidRPr="001F6160">
        <w:rPr>
          <w:sz w:val="28"/>
          <w:szCs w:val="28"/>
        </w:rPr>
        <w:t>подземные переходы, совмещенные с вестибюлями</w:t>
      </w:r>
      <w:r w:rsidRPr="001F6160">
        <w:rPr>
          <w:sz w:val="28"/>
          <w:szCs w:val="28"/>
        </w:rPr>
        <w:t xml:space="preserve"> метро</w:t>
      </w:r>
      <w:r w:rsidR="00E4799E" w:rsidRPr="001F6160">
        <w:rPr>
          <w:sz w:val="28"/>
          <w:szCs w:val="28"/>
        </w:rPr>
        <w:t>политена</w:t>
      </w:r>
      <w:r w:rsidRPr="001F6160">
        <w:rPr>
          <w:sz w:val="28"/>
          <w:szCs w:val="28"/>
        </w:rPr>
        <w:t>.</w:t>
      </w:r>
    </w:p>
    <w:p w:rsidR="000B7714" w:rsidRPr="001F6160" w:rsidRDefault="00F332A0" w:rsidP="00D857FE">
      <w:pPr>
        <w:pStyle w:val="Standard"/>
        <w:suppressAutoHyphens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Через железную дорогу на станции Чемской у вокзала</w:t>
      </w:r>
      <w:r w:rsidR="000B7714" w:rsidRPr="001F6160">
        <w:rPr>
          <w:sz w:val="28"/>
          <w:szCs w:val="28"/>
        </w:rPr>
        <w:t xml:space="preserve"> нам</w:t>
      </w:r>
      <w:r>
        <w:rPr>
          <w:sz w:val="28"/>
          <w:szCs w:val="28"/>
        </w:rPr>
        <w:t>ечается новый пешеходный виадук</w:t>
      </w:r>
      <w:r w:rsidR="000B7714" w:rsidRPr="001F6160">
        <w:rPr>
          <w:sz w:val="28"/>
          <w:szCs w:val="28"/>
        </w:rPr>
        <w:t xml:space="preserve"> с выходом в прилегающие районы и на платформы пригоро</w:t>
      </w:r>
      <w:r w:rsidR="000B7714" w:rsidRPr="001F6160">
        <w:rPr>
          <w:sz w:val="28"/>
          <w:szCs w:val="28"/>
        </w:rPr>
        <w:t>д</w:t>
      </w:r>
      <w:r w:rsidR="000B7714" w:rsidRPr="001F6160">
        <w:rPr>
          <w:sz w:val="28"/>
          <w:szCs w:val="28"/>
        </w:rPr>
        <w:t>ных поездов (размером 100</w:t>
      </w:r>
      <w:r w:rsidR="000B7714" w:rsidRPr="001F6160">
        <w:rPr>
          <w:rFonts w:cs="Times New Roman"/>
        </w:rPr>
        <w:t>×</w:t>
      </w:r>
      <w:r w:rsidR="000B7714" w:rsidRPr="001F6160">
        <w:rPr>
          <w:sz w:val="28"/>
          <w:szCs w:val="28"/>
        </w:rPr>
        <w:t>3 м). Используются для переходов существующий виадук и тротуары путепроводов.</w:t>
      </w:r>
    </w:p>
    <w:p w:rsidR="000B7714" w:rsidRPr="001F6160" w:rsidRDefault="00E4799E" w:rsidP="00D857FE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lastRenderedPageBreak/>
        <w:t>В последнее время в городе наметилась</w:t>
      </w:r>
      <w:r w:rsidR="000B7714" w:rsidRPr="001F6160">
        <w:rPr>
          <w:sz w:val="28"/>
          <w:szCs w:val="28"/>
        </w:rPr>
        <w:t xml:space="preserve"> тенденция развития велодвижения. По магистральным улицам </w:t>
      </w:r>
      <w:r w:rsidRPr="001F6160">
        <w:rPr>
          <w:sz w:val="28"/>
          <w:szCs w:val="28"/>
        </w:rPr>
        <w:t xml:space="preserve">общегородского значения </w:t>
      </w:r>
      <w:r w:rsidR="009038EE" w:rsidRPr="001F6160">
        <w:rPr>
          <w:sz w:val="28"/>
          <w:szCs w:val="28"/>
        </w:rPr>
        <w:t xml:space="preserve">– улицам </w:t>
      </w:r>
      <w:r w:rsidR="000B7714" w:rsidRPr="001F6160">
        <w:rPr>
          <w:sz w:val="28"/>
          <w:szCs w:val="28"/>
        </w:rPr>
        <w:t>Ватутина, Мира, Оловозаводской</w:t>
      </w:r>
      <w:r w:rsidR="00F332A0">
        <w:rPr>
          <w:sz w:val="28"/>
          <w:szCs w:val="28"/>
        </w:rPr>
        <w:t xml:space="preserve"> –</w:t>
      </w:r>
      <w:r w:rsidR="000B7714" w:rsidRPr="001F6160">
        <w:rPr>
          <w:sz w:val="28"/>
          <w:szCs w:val="28"/>
        </w:rPr>
        <w:t xml:space="preserve"> практически невозможно устройство обособленных велодор</w:t>
      </w:r>
      <w:r w:rsidR="000B7714" w:rsidRPr="001F6160">
        <w:rPr>
          <w:sz w:val="28"/>
          <w:szCs w:val="28"/>
        </w:rPr>
        <w:t>о</w:t>
      </w:r>
      <w:r w:rsidR="000B7714" w:rsidRPr="001F6160">
        <w:rPr>
          <w:sz w:val="28"/>
          <w:szCs w:val="28"/>
        </w:rPr>
        <w:t>жек, но можно использовать для этого менее загруженные дублирующие улицы местного значения в жилой застройке. По новым магистральным улицам пред</w:t>
      </w:r>
      <w:r w:rsidR="000B7714" w:rsidRPr="001F6160">
        <w:rPr>
          <w:sz w:val="28"/>
          <w:szCs w:val="28"/>
        </w:rPr>
        <w:t>у</w:t>
      </w:r>
      <w:r w:rsidR="000B7714" w:rsidRPr="001F6160">
        <w:rPr>
          <w:sz w:val="28"/>
          <w:szCs w:val="28"/>
        </w:rPr>
        <w:t>сматривается устройство велодорожек.</w:t>
      </w:r>
    </w:p>
    <w:p w:rsidR="000B7714" w:rsidRPr="001F6160" w:rsidRDefault="00E063ED" w:rsidP="00D857FE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Параллельно магистральным улицам общегородского значения непрерывн</w:t>
      </w:r>
      <w:r w:rsidRPr="001F6160">
        <w:rPr>
          <w:sz w:val="28"/>
          <w:szCs w:val="28"/>
        </w:rPr>
        <w:t>о</w:t>
      </w:r>
      <w:r w:rsidRPr="001F6160">
        <w:rPr>
          <w:sz w:val="28"/>
          <w:szCs w:val="28"/>
        </w:rPr>
        <w:t xml:space="preserve">го движения можно организовать велосипедное движение по местным проездам, а на участках мостов и эстакад использовать для этого пешеходные тротуары. </w:t>
      </w:r>
      <w:r w:rsidR="000B7714" w:rsidRPr="001F6160">
        <w:rPr>
          <w:sz w:val="28"/>
          <w:szCs w:val="28"/>
        </w:rPr>
        <w:t xml:space="preserve"> Для прогулочных целей используется озелененная набережная по выделенн</w:t>
      </w:r>
      <w:r w:rsidR="00192DC8" w:rsidRPr="001F6160">
        <w:rPr>
          <w:sz w:val="28"/>
          <w:szCs w:val="28"/>
        </w:rPr>
        <w:t>ым доро</w:t>
      </w:r>
      <w:r w:rsidR="00192DC8" w:rsidRPr="001F6160">
        <w:rPr>
          <w:sz w:val="28"/>
          <w:szCs w:val="28"/>
        </w:rPr>
        <w:t>ж</w:t>
      </w:r>
      <w:r w:rsidR="00192DC8" w:rsidRPr="001F6160">
        <w:rPr>
          <w:sz w:val="28"/>
          <w:szCs w:val="28"/>
        </w:rPr>
        <w:t xml:space="preserve">кам. В </w:t>
      </w:r>
      <w:r w:rsidR="00DE7874" w:rsidRPr="001F6160">
        <w:rPr>
          <w:sz w:val="28"/>
          <w:szCs w:val="28"/>
        </w:rPr>
        <w:t>парке культуры и отдыха «Бугринская роща»</w:t>
      </w:r>
      <w:r w:rsidR="00DE7874" w:rsidRPr="001F6160">
        <w:t xml:space="preserve"> </w:t>
      </w:r>
      <w:r w:rsidR="000B7714" w:rsidRPr="001F6160">
        <w:rPr>
          <w:sz w:val="28"/>
          <w:szCs w:val="28"/>
        </w:rPr>
        <w:t xml:space="preserve">возможна </w:t>
      </w:r>
      <w:r w:rsidR="00F332A0">
        <w:rPr>
          <w:sz w:val="28"/>
          <w:szCs w:val="28"/>
        </w:rPr>
        <w:t>организация прок</w:t>
      </w:r>
      <w:r w:rsidR="00F332A0">
        <w:rPr>
          <w:sz w:val="28"/>
          <w:szCs w:val="28"/>
        </w:rPr>
        <w:t>а</w:t>
      </w:r>
      <w:r w:rsidR="00F332A0">
        <w:rPr>
          <w:sz w:val="28"/>
          <w:szCs w:val="28"/>
        </w:rPr>
        <w:t>та велосипедов</w:t>
      </w:r>
      <w:r w:rsidR="000B7714" w:rsidRPr="001F6160">
        <w:rPr>
          <w:sz w:val="28"/>
          <w:szCs w:val="28"/>
        </w:rPr>
        <w:t xml:space="preserve"> с использованием, например, лыжных баз.</w:t>
      </w:r>
    </w:p>
    <w:p w:rsidR="000B7714" w:rsidRPr="001F6160" w:rsidRDefault="000B7714" w:rsidP="00D857FE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Общественный транспорт будет развиваться на планируемой территории по мере ее застройки и строительстве новых магистралей.</w:t>
      </w:r>
    </w:p>
    <w:p w:rsidR="000B7714" w:rsidRPr="001F6160" w:rsidRDefault="000B7714" w:rsidP="00D857FE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По всем новым магистральным улицам предусматриваются новые или пер</w:t>
      </w:r>
      <w:r w:rsidRPr="001F6160">
        <w:rPr>
          <w:sz w:val="28"/>
          <w:szCs w:val="28"/>
        </w:rPr>
        <w:t>е</w:t>
      </w:r>
      <w:r w:rsidRPr="001F6160">
        <w:rPr>
          <w:sz w:val="28"/>
          <w:szCs w:val="28"/>
        </w:rPr>
        <w:t>носимые с бывших улиц местного значения маршруты автобусов – новых линий около 6 км, а всего линий автобуса вместе с сохраняемыми в границах планиру</w:t>
      </w:r>
      <w:r w:rsidRPr="001F6160">
        <w:rPr>
          <w:sz w:val="28"/>
          <w:szCs w:val="28"/>
        </w:rPr>
        <w:t>е</w:t>
      </w:r>
      <w:r w:rsidRPr="001F6160">
        <w:rPr>
          <w:sz w:val="28"/>
          <w:szCs w:val="28"/>
        </w:rPr>
        <w:t>мой территории</w:t>
      </w:r>
      <w:r w:rsidR="001478C8" w:rsidRPr="001F6160">
        <w:rPr>
          <w:sz w:val="28"/>
          <w:szCs w:val="28"/>
        </w:rPr>
        <w:t xml:space="preserve"> будет около 17,5</w:t>
      </w:r>
      <w:r w:rsidR="00F332A0">
        <w:rPr>
          <w:sz w:val="28"/>
          <w:szCs w:val="28"/>
        </w:rPr>
        <w:t xml:space="preserve"> км</w:t>
      </w:r>
      <w:r w:rsidRPr="001F6160">
        <w:rPr>
          <w:sz w:val="28"/>
          <w:szCs w:val="28"/>
        </w:rPr>
        <w:t xml:space="preserve"> </w:t>
      </w:r>
      <w:r w:rsidR="00F332A0">
        <w:rPr>
          <w:sz w:val="28"/>
          <w:szCs w:val="28"/>
        </w:rPr>
        <w:t>(</w:t>
      </w:r>
      <w:r w:rsidRPr="001F6160">
        <w:rPr>
          <w:sz w:val="28"/>
          <w:szCs w:val="28"/>
        </w:rPr>
        <w:t xml:space="preserve">прирост </w:t>
      </w:r>
      <w:r w:rsidR="00F332A0">
        <w:rPr>
          <w:sz w:val="28"/>
          <w:szCs w:val="28"/>
        </w:rPr>
        <w:t xml:space="preserve">– </w:t>
      </w:r>
      <w:r w:rsidRPr="001F6160">
        <w:rPr>
          <w:sz w:val="28"/>
          <w:szCs w:val="28"/>
        </w:rPr>
        <w:t>7,8 км</w:t>
      </w:r>
      <w:r w:rsidR="00F332A0">
        <w:rPr>
          <w:sz w:val="28"/>
          <w:szCs w:val="28"/>
        </w:rPr>
        <w:t>)</w:t>
      </w:r>
      <w:r w:rsidRPr="001F6160">
        <w:rPr>
          <w:sz w:val="28"/>
          <w:szCs w:val="28"/>
        </w:rPr>
        <w:t>.</w:t>
      </w:r>
    </w:p>
    <w:p w:rsidR="000B7714" w:rsidRPr="001F6160" w:rsidRDefault="000B7714" w:rsidP="00D857FE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Линия троллейбуса с ул. Тюменской будет перенесена на новый участок ул.</w:t>
      </w:r>
      <w:r w:rsidR="00F332A0">
        <w:rPr>
          <w:sz w:val="28"/>
          <w:szCs w:val="28"/>
        </w:rPr>
        <w:t> </w:t>
      </w:r>
      <w:r w:rsidRPr="001F6160">
        <w:rPr>
          <w:sz w:val="28"/>
          <w:szCs w:val="28"/>
        </w:rPr>
        <w:t>Комсомольской и реко</w:t>
      </w:r>
      <w:r w:rsidR="00F332A0">
        <w:rPr>
          <w:sz w:val="28"/>
          <w:szCs w:val="28"/>
        </w:rPr>
        <w:t>нструируемую ул. Оловозаводскую с двух</w:t>
      </w:r>
      <w:r w:rsidRPr="001F6160">
        <w:rPr>
          <w:sz w:val="28"/>
          <w:szCs w:val="28"/>
        </w:rPr>
        <w:t xml:space="preserve">сторонним </w:t>
      </w:r>
      <w:r w:rsidR="00F332A0">
        <w:rPr>
          <w:sz w:val="28"/>
          <w:szCs w:val="28"/>
        </w:rPr>
        <w:t>движением</w:t>
      </w:r>
      <w:r w:rsidRPr="001F6160">
        <w:rPr>
          <w:sz w:val="28"/>
          <w:szCs w:val="28"/>
        </w:rPr>
        <w:t xml:space="preserve"> длиной 4,2 км. Линия троллейбуса будет продолжена в соседний </w:t>
      </w:r>
      <w:r w:rsidR="00E31EED">
        <w:rPr>
          <w:sz w:val="28"/>
          <w:szCs w:val="28"/>
        </w:rPr>
        <w:t>ж</w:t>
      </w:r>
      <w:r w:rsidR="00E31EED">
        <w:rPr>
          <w:sz w:val="28"/>
          <w:szCs w:val="28"/>
        </w:rPr>
        <w:t>и</w:t>
      </w:r>
      <w:r w:rsidR="00E31EED">
        <w:rPr>
          <w:sz w:val="28"/>
          <w:szCs w:val="28"/>
        </w:rPr>
        <w:t xml:space="preserve">лой </w:t>
      </w:r>
      <w:r w:rsidR="00E31EED" w:rsidRPr="001F6160">
        <w:rPr>
          <w:sz w:val="28"/>
          <w:szCs w:val="28"/>
        </w:rPr>
        <w:t>райо</w:t>
      </w:r>
      <w:r w:rsidR="00E31EED">
        <w:rPr>
          <w:sz w:val="28"/>
          <w:szCs w:val="28"/>
        </w:rPr>
        <w:t>н</w:t>
      </w:r>
      <w:r w:rsidR="00E31EED" w:rsidRPr="001F6160">
        <w:rPr>
          <w:sz w:val="28"/>
          <w:szCs w:val="28"/>
        </w:rPr>
        <w:t xml:space="preserve"> </w:t>
      </w:r>
      <w:r w:rsidR="00E31EED">
        <w:rPr>
          <w:sz w:val="28"/>
          <w:szCs w:val="28"/>
        </w:rPr>
        <w:t>«</w:t>
      </w:r>
      <w:r w:rsidRPr="001F6160">
        <w:rPr>
          <w:sz w:val="28"/>
          <w:szCs w:val="28"/>
        </w:rPr>
        <w:t>Южно-Чемской</w:t>
      </w:r>
      <w:r w:rsidR="00E31EED">
        <w:rPr>
          <w:sz w:val="28"/>
          <w:szCs w:val="28"/>
        </w:rPr>
        <w:t>»</w:t>
      </w:r>
      <w:r w:rsidRPr="001F6160">
        <w:rPr>
          <w:sz w:val="28"/>
          <w:szCs w:val="28"/>
        </w:rPr>
        <w:t xml:space="preserve"> </w:t>
      </w:r>
      <w:r w:rsidR="00F332A0">
        <w:rPr>
          <w:sz w:val="28"/>
          <w:szCs w:val="28"/>
        </w:rPr>
        <w:t xml:space="preserve">и далее </w:t>
      </w:r>
      <w:r w:rsidR="00E31EED">
        <w:rPr>
          <w:sz w:val="28"/>
          <w:szCs w:val="28"/>
        </w:rPr>
        <w:t xml:space="preserve">в </w:t>
      </w:r>
      <w:r w:rsidR="00F332A0">
        <w:rPr>
          <w:sz w:val="28"/>
          <w:szCs w:val="28"/>
        </w:rPr>
        <w:t>Затулинский жилмассив</w:t>
      </w:r>
      <w:r w:rsidRPr="001F6160">
        <w:rPr>
          <w:sz w:val="28"/>
          <w:szCs w:val="28"/>
        </w:rPr>
        <w:t xml:space="preserve"> для «закольцовки» с существующими линиями.</w:t>
      </w:r>
    </w:p>
    <w:p w:rsidR="000B7714" w:rsidRPr="001F6160" w:rsidRDefault="000B7714" w:rsidP="00D857FE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Линия тра</w:t>
      </w:r>
      <w:r w:rsidR="00F332A0">
        <w:rPr>
          <w:sz w:val="28"/>
          <w:szCs w:val="28"/>
        </w:rPr>
        <w:t>мвая в районе сохраняется по улицам Мира и Оловозаводской</w:t>
      </w:r>
      <w:r w:rsidRPr="001F6160">
        <w:rPr>
          <w:sz w:val="28"/>
          <w:szCs w:val="28"/>
        </w:rPr>
        <w:t xml:space="preserve"> с разворот</w:t>
      </w:r>
      <w:r w:rsidR="00F332A0">
        <w:rPr>
          <w:sz w:val="28"/>
          <w:szCs w:val="28"/>
        </w:rPr>
        <w:t>ным кольцом у ул. ХХ партсъезда</w:t>
      </w:r>
      <w:r w:rsidRPr="001F6160">
        <w:rPr>
          <w:sz w:val="28"/>
          <w:szCs w:val="28"/>
        </w:rPr>
        <w:t xml:space="preserve"> длиной 2,4 км.</w:t>
      </w:r>
    </w:p>
    <w:p w:rsidR="000B7714" w:rsidRPr="001F6160" w:rsidRDefault="000B7714" w:rsidP="00D857FE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 xml:space="preserve">По </w:t>
      </w:r>
      <w:r w:rsidRPr="001F6160">
        <w:rPr>
          <w:sz w:val="28"/>
          <w:szCs w:val="28"/>
          <w:shd w:val="clear" w:color="auto" w:fill="FFFFFF"/>
        </w:rPr>
        <w:t>Генеральному плану города Новосибирска</w:t>
      </w:r>
      <w:r w:rsidRPr="001F6160">
        <w:rPr>
          <w:sz w:val="28"/>
          <w:szCs w:val="28"/>
        </w:rPr>
        <w:t xml:space="preserve"> через планируемую террит</w:t>
      </w:r>
      <w:r w:rsidRPr="001F6160">
        <w:rPr>
          <w:sz w:val="28"/>
          <w:szCs w:val="28"/>
        </w:rPr>
        <w:t>о</w:t>
      </w:r>
      <w:r w:rsidRPr="001F6160">
        <w:rPr>
          <w:sz w:val="28"/>
          <w:szCs w:val="28"/>
        </w:rPr>
        <w:t>рию должен пройти новый для города вид транспорта – скоростной трамвай. Л</w:t>
      </w:r>
      <w:r w:rsidRPr="001F6160">
        <w:rPr>
          <w:sz w:val="28"/>
          <w:szCs w:val="28"/>
        </w:rPr>
        <w:t>и</w:t>
      </w:r>
      <w:r w:rsidRPr="001F6160">
        <w:rPr>
          <w:sz w:val="28"/>
          <w:szCs w:val="28"/>
        </w:rPr>
        <w:t xml:space="preserve">ния скоростного трамвая в </w:t>
      </w:r>
      <w:r w:rsidR="00B92A17">
        <w:rPr>
          <w:sz w:val="28"/>
          <w:szCs w:val="28"/>
        </w:rPr>
        <w:t>предыдущей редакции проекта планировки</w:t>
      </w:r>
      <w:r w:rsidRPr="001F6160">
        <w:rPr>
          <w:sz w:val="28"/>
          <w:szCs w:val="28"/>
        </w:rPr>
        <w:t xml:space="preserve"> намечалась по ул. Ватутина, участку ул. Мира, Советскому шоссе, по западной стороне этих улиц, частично непосредственно по застройке, в эс</w:t>
      </w:r>
      <w:r w:rsidR="008E39A0" w:rsidRPr="001F6160">
        <w:rPr>
          <w:sz w:val="28"/>
          <w:szCs w:val="28"/>
        </w:rPr>
        <w:t>такадном варианте, что в н</w:t>
      </w:r>
      <w:r w:rsidR="008E39A0" w:rsidRPr="001F6160">
        <w:rPr>
          <w:sz w:val="28"/>
          <w:szCs w:val="28"/>
        </w:rPr>
        <w:t>а</w:t>
      </w:r>
      <w:r w:rsidR="008E39A0" w:rsidRPr="001F6160">
        <w:rPr>
          <w:sz w:val="28"/>
          <w:szCs w:val="28"/>
        </w:rPr>
        <w:t>стоящ</w:t>
      </w:r>
      <w:r w:rsidRPr="001F6160">
        <w:rPr>
          <w:sz w:val="28"/>
          <w:szCs w:val="28"/>
        </w:rPr>
        <w:t>ее время п</w:t>
      </w:r>
      <w:r w:rsidR="00F332A0">
        <w:rPr>
          <w:sz w:val="28"/>
          <w:szCs w:val="28"/>
        </w:rPr>
        <w:t>рактически невозможно выполнить</w:t>
      </w:r>
      <w:r w:rsidRPr="001F6160">
        <w:rPr>
          <w:sz w:val="28"/>
          <w:szCs w:val="28"/>
        </w:rPr>
        <w:t xml:space="preserve"> из-за капитальности застро</w:t>
      </w:r>
      <w:r w:rsidRPr="001F6160">
        <w:rPr>
          <w:sz w:val="28"/>
          <w:szCs w:val="28"/>
        </w:rPr>
        <w:t>й</w:t>
      </w:r>
      <w:r w:rsidRPr="001F6160">
        <w:rPr>
          <w:sz w:val="28"/>
          <w:szCs w:val="28"/>
        </w:rPr>
        <w:t>ки.</w:t>
      </w:r>
    </w:p>
    <w:p w:rsidR="000B7714" w:rsidRPr="001F6160" w:rsidRDefault="000B7714" w:rsidP="00D857FE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П</w:t>
      </w:r>
      <w:r w:rsidR="008E39A0" w:rsidRPr="001F6160">
        <w:rPr>
          <w:sz w:val="28"/>
          <w:szCs w:val="28"/>
        </w:rPr>
        <w:t>редложен вариант с трассой по</w:t>
      </w:r>
      <w:r w:rsidRPr="001F6160">
        <w:rPr>
          <w:sz w:val="28"/>
          <w:szCs w:val="28"/>
        </w:rPr>
        <w:t xml:space="preserve">середине ул. Ватутина и Мира, как и в </w:t>
      </w:r>
      <w:r w:rsidRPr="001F6160">
        <w:rPr>
          <w:rFonts w:eastAsia="Times New Roman" w:cs="Times New Roman"/>
          <w:kern w:val="0"/>
          <w:sz w:val="28"/>
          <w:szCs w:val="20"/>
          <w:lang w:eastAsia="ru-RU" w:bidi="ar-SA"/>
        </w:rPr>
        <w:t>Те</w:t>
      </w:r>
      <w:r w:rsidRPr="001F6160">
        <w:rPr>
          <w:rFonts w:eastAsia="Times New Roman" w:cs="Times New Roman"/>
          <w:kern w:val="0"/>
          <w:sz w:val="28"/>
          <w:szCs w:val="20"/>
          <w:lang w:eastAsia="ru-RU" w:bidi="ar-SA"/>
        </w:rPr>
        <w:t>х</w:t>
      </w:r>
      <w:r w:rsidRPr="001F6160">
        <w:rPr>
          <w:rFonts w:eastAsia="Times New Roman" w:cs="Times New Roman"/>
          <w:kern w:val="0"/>
          <w:sz w:val="28"/>
          <w:szCs w:val="20"/>
          <w:lang w:eastAsia="ru-RU" w:bidi="ar-SA"/>
        </w:rPr>
        <w:t>нико-экономическом обосновании строительства линии скоростного трамвая в Левобережной части города Новосибирска</w:t>
      </w:r>
      <w:r w:rsidR="00F162D6" w:rsidRPr="001F6160">
        <w:rPr>
          <w:rFonts w:eastAsia="Times New Roman" w:cs="Times New Roman"/>
          <w:kern w:val="0"/>
          <w:sz w:val="28"/>
          <w:szCs w:val="20"/>
          <w:lang w:eastAsia="ru-RU" w:bidi="ar-SA"/>
        </w:rPr>
        <w:t xml:space="preserve"> (ЗАО «Петербург-Дорсервис</w:t>
      </w:r>
      <w:r w:rsidR="00F332A0">
        <w:rPr>
          <w:rFonts w:eastAsia="Times New Roman" w:cs="Times New Roman"/>
          <w:kern w:val="0"/>
          <w:sz w:val="28"/>
          <w:szCs w:val="20"/>
          <w:lang w:eastAsia="ru-RU" w:bidi="ar-SA"/>
        </w:rPr>
        <w:t>»</w:t>
      </w:r>
      <w:r w:rsidR="00F162D6" w:rsidRPr="001F6160">
        <w:rPr>
          <w:rFonts w:eastAsia="Times New Roman" w:cs="Times New Roman"/>
          <w:kern w:val="0"/>
          <w:sz w:val="28"/>
          <w:szCs w:val="20"/>
          <w:lang w:eastAsia="ru-RU" w:bidi="ar-SA"/>
        </w:rPr>
        <w:t>, 2014</w:t>
      </w:r>
      <w:r w:rsidRPr="001F6160">
        <w:rPr>
          <w:rFonts w:eastAsia="Times New Roman" w:cs="Times New Roman"/>
          <w:kern w:val="0"/>
          <w:sz w:val="28"/>
          <w:szCs w:val="20"/>
          <w:lang w:eastAsia="ru-RU" w:bidi="ar-SA"/>
        </w:rPr>
        <w:t>)</w:t>
      </w:r>
      <w:r w:rsidRPr="001F6160">
        <w:rPr>
          <w:sz w:val="28"/>
          <w:szCs w:val="28"/>
        </w:rPr>
        <w:t xml:space="preserve">, а далее </w:t>
      </w:r>
      <w:r w:rsidR="00F162D6" w:rsidRPr="001F6160">
        <w:rPr>
          <w:sz w:val="28"/>
          <w:szCs w:val="28"/>
        </w:rPr>
        <w:t xml:space="preserve">– </w:t>
      </w:r>
      <w:r w:rsidRPr="001F6160">
        <w:rPr>
          <w:sz w:val="28"/>
          <w:szCs w:val="28"/>
        </w:rPr>
        <w:t>сбоку проезжей части Советского шоссе, также в эстакадном варианте, но с возм</w:t>
      </w:r>
      <w:r w:rsidR="00F332A0">
        <w:rPr>
          <w:sz w:val="28"/>
          <w:szCs w:val="28"/>
        </w:rPr>
        <w:t>ожной реализацией в перспективе</w:t>
      </w:r>
      <w:r w:rsidRPr="001F6160">
        <w:rPr>
          <w:sz w:val="28"/>
          <w:szCs w:val="28"/>
        </w:rPr>
        <w:t xml:space="preserve"> из-за технических сложностей и дорог</w:t>
      </w:r>
      <w:r w:rsidRPr="001F6160">
        <w:rPr>
          <w:sz w:val="28"/>
          <w:szCs w:val="28"/>
        </w:rPr>
        <w:t>о</w:t>
      </w:r>
      <w:r w:rsidRPr="001F6160">
        <w:rPr>
          <w:sz w:val="28"/>
          <w:szCs w:val="28"/>
        </w:rPr>
        <w:t>визны. Окончательное решение должно приниматься при дальнейшем проект</w:t>
      </w:r>
      <w:r w:rsidR="00F162D6" w:rsidRPr="001F6160">
        <w:rPr>
          <w:sz w:val="28"/>
          <w:szCs w:val="28"/>
        </w:rPr>
        <w:t>ир</w:t>
      </w:r>
      <w:r w:rsidR="00F162D6" w:rsidRPr="001F6160">
        <w:rPr>
          <w:sz w:val="28"/>
          <w:szCs w:val="28"/>
        </w:rPr>
        <w:t>о</w:t>
      </w:r>
      <w:r w:rsidR="00F162D6" w:rsidRPr="001F6160">
        <w:rPr>
          <w:sz w:val="28"/>
          <w:szCs w:val="28"/>
        </w:rPr>
        <w:t xml:space="preserve">вании, в том числе </w:t>
      </w:r>
      <w:r w:rsidR="00A53EA4" w:rsidRPr="001F6160">
        <w:rPr>
          <w:sz w:val="28"/>
          <w:szCs w:val="28"/>
        </w:rPr>
        <w:t>при разработке программы комплексного развития транспор</w:t>
      </w:r>
      <w:r w:rsidR="00A53EA4" w:rsidRPr="001F6160">
        <w:rPr>
          <w:sz w:val="28"/>
          <w:szCs w:val="28"/>
        </w:rPr>
        <w:t>т</w:t>
      </w:r>
      <w:r w:rsidR="00A53EA4" w:rsidRPr="001F6160">
        <w:rPr>
          <w:sz w:val="28"/>
          <w:szCs w:val="28"/>
        </w:rPr>
        <w:t>ной инфраструктуры</w:t>
      </w:r>
      <w:r w:rsidR="00F162D6" w:rsidRPr="001F6160">
        <w:rPr>
          <w:sz w:val="28"/>
          <w:szCs w:val="28"/>
        </w:rPr>
        <w:t xml:space="preserve"> города Новосибирска</w:t>
      </w:r>
      <w:r w:rsidRPr="001F6160">
        <w:rPr>
          <w:sz w:val="28"/>
          <w:szCs w:val="28"/>
        </w:rPr>
        <w:t xml:space="preserve">. </w:t>
      </w:r>
      <w:r w:rsidR="00F332A0">
        <w:rPr>
          <w:rFonts w:eastAsia="Times New Roman" w:cs="Times New Roman"/>
          <w:kern w:val="0"/>
          <w:sz w:val="28"/>
          <w:szCs w:val="20"/>
          <w:lang w:eastAsia="ru-RU" w:bidi="ar-SA"/>
        </w:rPr>
        <w:t>При этом</w:t>
      </w:r>
      <w:r w:rsidRPr="001F6160">
        <w:rPr>
          <w:rFonts w:eastAsia="Times New Roman" w:cs="Times New Roman"/>
          <w:kern w:val="0"/>
          <w:sz w:val="28"/>
          <w:szCs w:val="20"/>
          <w:lang w:eastAsia="ru-RU" w:bidi="ar-SA"/>
        </w:rPr>
        <w:t xml:space="preserve"> длина линии </w:t>
      </w:r>
      <w:r w:rsidR="001E07E1" w:rsidRPr="001F6160">
        <w:rPr>
          <w:rFonts w:eastAsia="Times New Roman" w:cs="Times New Roman"/>
          <w:kern w:val="0"/>
          <w:sz w:val="28"/>
          <w:szCs w:val="20"/>
          <w:lang w:eastAsia="ru-RU" w:bidi="ar-SA"/>
        </w:rPr>
        <w:t xml:space="preserve">скоростного трамвая </w:t>
      </w:r>
      <w:r w:rsidRPr="001F6160">
        <w:rPr>
          <w:rFonts w:eastAsia="Times New Roman" w:cs="Times New Roman"/>
          <w:kern w:val="0"/>
          <w:sz w:val="28"/>
          <w:szCs w:val="20"/>
          <w:lang w:eastAsia="ru-RU" w:bidi="ar-SA"/>
        </w:rPr>
        <w:t>в границах планируемой территории составит 2,25 км.</w:t>
      </w:r>
    </w:p>
    <w:p w:rsidR="000B7714" w:rsidRPr="001F6160" w:rsidRDefault="000B7714" w:rsidP="00D857FE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 xml:space="preserve">По </w:t>
      </w:r>
      <w:r w:rsidRPr="001F6160">
        <w:rPr>
          <w:sz w:val="28"/>
          <w:szCs w:val="28"/>
          <w:shd w:val="clear" w:color="auto" w:fill="FFFFFF"/>
        </w:rPr>
        <w:t>Генеральному плану города Новосибирска</w:t>
      </w:r>
      <w:r w:rsidRPr="001F6160">
        <w:rPr>
          <w:sz w:val="28"/>
          <w:szCs w:val="28"/>
        </w:rPr>
        <w:t xml:space="preserve"> через </w:t>
      </w:r>
      <w:r w:rsidR="00F162D6" w:rsidRPr="001F6160">
        <w:rPr>
          <w:sz w:val="28"/>
          <w:szCs w:val="28"/>
          <w:shd w:val="clear" w:color="auto" w:fill="FFFFFF"/>
        </w:rPr>
        <w:t xml:space="preserve">планируемую </w:t>
      </w:r>
      <w:r w:rsidR="00F162D6" w:rsidRPr="001F6160">
        <w:rPr>
          <w:bCs/>
          <w:sz w:val="28"/>
          <w:szCs w:val="28"/>
        </w:rPr>
        <w:t>террит</w:t>
      </w:r>
      <w:r w:rsidR="00F162D6" w:rsidRPr="001F6160">
        <w:rPr>
          <w:bCs/>
          <w:sz w:val="28"/>
          <w:szCs w:val="28"/>
        </w:rPr>
        <w:t>о</w:t>
      </w:r>
      <w:r w:rsidR="00F162D6" w:rsidRPr="001F6160">
        <w:rPr>
          <w:bCs/>
          <w:sz w:val="28"/>
          <w:szCs w:val="28"/>
        </w:rPr>
        <w:t>рию</w:t>
      </w:r>
      <w:r w:rsidRPr="001F6160">
        <w:rPr>
          <w:sz w:val="28"/>
          <w:szCs w:val="28"/>
        </w:rPr>
        <w:t xml:space="preserve"> также должна пройти </w:t>
      </w:r>
      <w:r w:rsidR="00F332A0">
        <w:rPr>
          <w:sz w:val="28"/>
          <w:szCs w:val="28"/>
        </w:rPr>
        <w:t>Октябрьская линия метрополитена</w:t>
      </w:r>
      <w:r w:rsidRPr="001F6160">
        <w:rPr>
          <w:sz w:val="28"/>
          <w:szCs w:val="28"/>
        </w:rPr>
        <w:t xml:space="preserve"> с тра</w:t>
      </w:r>
      <w:r w:rsidR="00F332A0">
        <w:rPr>
          <w:sz w:val="28"/>
          <w:szCs w:val="28"/>
        </w:rPr>
        <w:t>ссой от перех</w:t>
      </w:r>
      <w:r w:rsidR="00F332A0">
        <w:rPr>
          <w:sz w:val="28"/>
          <w:szCs w:val="28"/>
        </w:rPr>
        <w:t>о</w:t>
      </w:r>
      <w:r w:rsidR="00F332A0">
        <w:rPr>
          <w:sz w:val="28"/>
          <w:szCs w:val="28"/>
        </w:rPr>
        <w:t>да через реку Обь</w:t>
      </w:r>
      <w:r w:rsidRPr="001F6160">
        <w:rPr>
          <w:sz w:val="28"/>
          <w:szCs w:val="28"/>
        </w:rPr>
        <w:t xml:space="preserve"> рядом с Бугринским мостом (тоннелем глубокого заложения), далее вдоль Сове</w:t>
      </w:r>
      <w:r w:rsidR="00F162D6" w:rsidRPr="001F6160">
        <w:rPr>
          <w:sz w:val="28"/>
          <w:szCs w:val="28"/>
        </w:rPr>
        <w:t>тского шоссе до Кировской линии д</w:t>
      </w:r>
      <w:r w:rsidRPr="001F6160">
        <w:rPr>
          <w:sz w:val="28"/>
          <w:szCs w:val="28"/>
        </w:rPr>
        <w:t xml:space="preserve">линой в </w:t>
      </w:r>
      <w:r w:rsidRPr="001F6160">
        <w:rPr>
          <w:rFonts w:eastAsia="Times New Roman" w:cs="Times New Roman"/>
          <w:kern w:val="0"/>
          <w:sz w:val="28"/>
          <w:szCs w:val="20"/>
          <w:lang w:eastAsia="ru-RU" w:bidi="ar-SA"/>
        </w:rPr>
        <w:t>границах планиру</w:t>
      </w:r>
      <w:r w:rsidRPr="001F6160">
        <w:rPr>
          <w:rFonts w:eastAsia="Times New Roman" w:cs="Times New Roman"/>
          <w:kern w:val="0"/>
          <w:sz w:val="28"/>
          <w:szCs w:val="20"/>
          <w:lang w:eastAsia="ru-RU" w:bidi="ar-SA"/>
        </w:rPr>
        <w:t>е</w:t>
      </w:r>
      <w:r w:rsidRPr="001F6160">
        <w:rPr>
          <w:rFonts w:eastAsia="Times New Roman" w:cs="Times New Roman"/>
          <w:kern w:val="0"/>
          <w:sz w:val="28"/>
          <w:szCs w:val="20"/>
          <w:lang w:eastAsia="ru-RU" w:bidi="ar-SA"/>
        </w:rPr>
        <w:t>мой территории</w:t>
      </w:r>
      <w:r w:rsidRPr="001F6160">
        <w:rPr>
          <w:sz w:val="28"/>
          <w:szCs w:val="28"/>
        </w:rPr>
        <w:t xml:space="preserve"> 2,8 км</w:t>
      </w:r>
      <w:r w:rsidR="00F162D6" w:rsidRPr="001F6160">
        <w:rPr>
          <w:sz w:val="28"/>
          <w:szCs w:val="28"/>
        </w:rPr>
        <w:t xml:space="preserve"> с дву</w:t>
      </w:r>
      <w:r w:rsidRPr="001F6160">
        <w:rPr>
          <w:sz w:val="28"/>
          <w:szCs w:val="28"/>
        </w:rPr>
        <w:t>мя станциями – у берега реки</w:t>
      </w:r>
      <w:r w:rsidR="00F162D6" w:rsidRPr="001F6160">
        <w:rPr>
          <w:sz w:val="28"/>
          <w:szCs w:val="28"/>
        </w:rPr>
        <w:t xml:space="preserve"> Оби и у пересечения с </w:t>
      </w:r>
      <w:r w:rsidR="00F162D6" w:rsidRPr="001F6160">
        <w:rPr>
          <w:sz w:val="28"/>
          <w:szCs w:val="28"/>
        </w:rPr>
        <w:lastRenderedPageBreak/>
        <w:t>ул. </w:t>
      </w:r>
      <w:r w:rsidRPr="001F6160">
        <w:rPr>
          <w:sz w:val="28"/>
          <w:szCs w:val="28"/>
        </w:rPr>
        <w:t>Мира. Есть вари</w:t>
      </w:r>
      <w:r w:rsidR="00A53EA4" w:rsidRPr="001F6160">
        <w:rPr>
          <w:sz w:val="28"/>
          <w:szCs w:val="28"/>
        </w:rPr>
        <w:t>ант трассы и по проработкам ЗАО </w:t>
      </w:r>
      <w:r w:rsidR="00F332A0">
        <w:rPr>
          <w:sz w:val="28"/>
          <w:szCs w:val="28"/>
        </w:rPr>
        <w:t>«Новосибметропроект»</w:t>
      </w:r>
      <w:r w:rsidRPr="001F6160">
        <w:rPr>
          <w:sz w:val="28"/>
          <w:szCs w:val="28"/>
        </w:rPr>
        <w:t xml:space="preserve"> с метромостом и далее непосредственно через центры жилых районов «С</w:t>
      </w:r>
      <w:r w:rsidR="00421880">
        <w:rPr>
          <w:sz w:val="28"/>
          <w:szCs w:val="28"/>
        </w:rPr>
        <w:t>еверо-Чемской» и «Южно-Чемской»</w:t>
      </w:r>
      <w:r w:rsidRPr="001F6160">
        <w:rPr>
          <w:sz w:val="28"/>
          <w:szCs w:val="28"/>
        </w:rPr>
        <w:t xml:space="preserve"> с</w:t>
      </w:r>
      <w:r w:rsidR="00421880">
        <w:rPr>
          <w:sz w:val="28"/>
          <w:szCs w:val="28"/>
        </w:rPr>
        <w:t xml:space="preserve"> соединением с Кировской линией</w:t>
      </w:r>
      <w:r w:rsidRPr="001F6160">
        <w:rPr>
          <w:sz w:val="28"/>
          <w:szCs w:val="28"/>
        </w:rPr>
        <w:t xml:space="preserve"> длиной в </w:t>
      </w:r>
      <w:r w:rsidRPr="001F6160">
        <w:rPr>
          <w:rFonts w:eastAsia="Times New Roman" w:cs="Times New Roman"/>
          <w:kern w:val="0"/>
          <w:sz w:val="28"/>
          <w:szCs w:val="20"/>
          <w:lang w:eastAsia="ru-RU" w:bidi="ar-SA"/>
        </w:rPr>
        <w:t>гр</w:t>
      </w:r>
      <w:r w:rsidRPr="001F6160">
        <w:rPr>
          <w:rFonts w:eastAsia="Times New Roman" w:cs="Times New Roman"/>
          <w:kern w:val="0"/>
          <w:sz w:val="28"/>
          <w:szCs w:val="20"/>
          <w:lang w:eastAsia="ru-RU" w:bidi="ar-SA"/>
        </w:rPr>
        <w:t>а</w:t>
      </w:r>
      <w:r w:rsidRPr="001F6160">
        <w:rPr>
          <w:rFonts w:eastAsia="Times New Roman" w:cs="Times New Roman"/>
          <w:kern w:val="0"/>
          <w:sz w:val="28"/>
          <w:szCs w:val="20"/>
          <w:lang w:eastAsia="ru-RU" w:bidi="ar-SA"/>
        </w:rPr>
        <w:t>ницах планируемой территории</w:t>
      </w:r>
      <w:r w:rsidRPr="001F6160">
        <w:rPr>
          <w:sz w:val="28"/>
          <w:szCs w:val="28"/>
        </w:rPr>
        <w:t xml:space="preserve"> 3,8 км с одной станцией на пересечении улиц Комсомольской и Герцена. Последний вариант более предпочтителен, так как станции расположены в центрах массовой застройки. В проекте </w:t>
      </w:r>
      <w:r w:rsidR="00F162D6" w:rsidRPr="001F6160">
        <w:rPr>
          <w:sz w:val="28"/>
          <w:szCs w:val="28"/>
        </w:rPr>
        <w:t xml:space="preserve">планировки </w:t>
      </w:r>
      <w:r w:rsidRPr="001F6160">
        <w:rPr>
          <w:sz w:val="28"/>
          <w:szCs w:val="28"/>
        </w:rPr>
        <w:t>пок</w:t>
      </w:r>
      <w:r w:rsidRPr="001F6160">
        <w:rPr>
          <w:sz w:val="28"/>
          <w:szCs w:val="28"/>
        </w:rPr>
        <w:t>а</w:t>
      </w:r>
      <w:r w:rsidRPr="001F6160">
        <w:rPr>
          <w:sz w:val="28"/>
          <w:szCs w:val="28"/>
        </w:rPr>
        <w:t>заны оба варианта</w:t>
      </w:r>
      <w:r w:rsidR="004117AE" w:rsidRPr="001F6160">
        <w:rPr>
          <w:sz w:val="28"/>
          <w:szCs w:val="28"/>
        </w:rPr>
        <w:t>.</w:t>
      </w:r>
    </w:p>
    <w:p w:rsidR="000B7714" w:rsidRPr="001F6160" w:rsidRDefault="000B7714" w:rsidP="00D857FE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 xml:space="preserve">В связи с прохождением по южной границе </w:t>
      </w:r>
      <w:r w:rsidR="00662E59" w:rsidRPr="001F6160">
        <w:rPr>
          <w:sz w:val="28"/>
          <w:szCs w:val="28"/>
          <w:shd w:val="clear" w:color="auto" w:fill="FFFFFF"/>
        </w:rPr>
        <w:t xml:space="preserve">планируемой </w:t>
      </w:r>
      <w:r w:rsidR="00662E59" w:rsidRPr="001F6160">
        <w:rPr>
          <w:bCs/>
          <w:sz w:val="28"/>
          <w:szCs w:val="28"/>
        </w:rPr>
        <w:t>территории</w:t>
      </w:r>
      <w:r w:rsidRPr="001F6160">
        <w:rPr>
          <w:sz w:val="28"/>
          <w:szCs w:val="28"/>
        </w:rPr>
        <w:t xml:space="preserve"> учас</w:t>
      </w:r>
      <w:r w:rsidRPr="001F6160">
        <w:rPr>
          <w:sz w:val="28"/>
          <w:szCs w:val="28"/>
        </w:rPr>
        <w:t>т</w:t>
      </w:r>
      <w:r w:rsidRPr="001F6160">
        <w:rPr>
          <w:sz w:val="28"/>
          <w:szCs w:val="28"/>
        </w:rPr>
        <w:t>ка За</w:t>
      </w:r>
      <w:r w:rsidR="00421880">
        <w:rPr>
          <w:sz w:val="28"/>
          <w:szCs w:val="28"/>
        </w:rPr>
        <w:t>падно-Сибирской железной дороги</w:t>
      </w:r>
      <w:r w:rsidRPr="001F6160">
        <w:rPr>
          <w:sz w:val="28"/>
          <w:szCs w:val="28"/>
        </w:rPr>
        <w:t xml:space="preserve"> предполагается использование для пер</w:t>
      </w:r>
      <w:r w:rsidRPr="001F6160">
        <w:rPr>
          <w:sz w:val="28"/>
          <w:szCs w:val="28"/>
        </w:rPr>
        <w:t>е</w:t>
      </w:r>
      <w:r w:rsidRPr="001F6160">
        <w:rPr>
          <w:sz w:val="28"/>
          <w:szCs w:val="28"/>
        </w:rPr>
        <w:t>возок населения пригородных, а возможно и город</w:t>
      </w:r>
      <w:r w:rsidR="00421880">
        <w:rPr>
          <w:sz w:val="28"/>
          <w:szCs w:val="28"/>
        </w:rPr>
        <w:t>ских</w:t>
      </w:r>
      <w:r w:rsidRPr="001F6160">
        <w:rPr>
          <w:sz w:val="28"/>
          <w:szCs w:val="28"/>
        </w:rPr>
        <w:t xml:space="preserve"> электропоездов </w:t>
      </w:r>
      <w:r w:rsidR="00662E59" w:rsidRPr="001F6160">
        <w:rPr>
          <w:sz w:val="28"/>
          <w:szCs w:val="28"/>
        </w:rPr>
        <w:t>со ст</w:t>
      </w:r>
      <w:r w:rsidR="00421880">
        <w:rPr>
          <w:sz w:val="28"/>
          <w:szCs w:val="28"/>
        </w:rPr>
        <w:t>анции</w:t>
      </w:r>
      <w:r w:rsidR="00662E59" w:rsidRPr="001F6160">
        <w:rPr>
          <w:sz w:val="28"/>
          <w:szCs w:val="28"/>
        </w:rPr>
        <w:t xml:space="preserve"> Чемской с обслуживанием также</w:t>
      </w:r>
      <w:r w:rsidRPr="001F6160">
        <w:rPr>
          <w:sz w:val="28"/>
          <w:szCs w:val="28"/>
        </w:rPr>
        <w:t xml:space="preserve"> соседнего </w:t>
      </w:r>
      <w:r w:rsidR="00662E59" w:rsidRPr="001F6160">
        <w:rPr>
          <w:sz w:val="28"/>
          <w:szCs w:val="28"/>
        </w:rPr>
        <w:t xml:space="preserve">жилого района </w:t>
      </w:r>
      <w:r w:rsidRPr="001F6160">
        <w:rPr>
          <w:sz w:val="28"/>
          <w:szCs w:val="28"/>
        </w:rPr>
        <w:t>«</w:t>
      </w:r>
      <w:r w:rsidR="00662E59" w:rsidRPr="001F6160">
        <w:rPr>
          <w:sz w:val="28"/>
          <w:szCs w:val="28"/>
        </w:rPr>
        <w:t>Южно-Чемской</w:t>
      </w:r>
      <w:r w:rsidRPr="001F6160">
        <w:rPr>
          <w:sz w:val="28"/>
          <w:szCs w:val="28"/>
        </w:rPr>
        <w:t>»</w:t>
      </w:r>
      <w:r w:rsidR="00662E59" w:rsidRPr="001F6160">
        <w:rPr>
          <w:sz w:val="28"/>
          <w:szCs w:val="28"/>
        </w:rPr>
        <w:t>.</w:t>
      </w:r>
    </w:p>
    <w:p w:rsidR="000B7714" w:rsidRPr="001F6160" w:rsidRDefault="000B7714" w:rsidP="00D857FE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Длина сети наземного общественного транспорта на планируемой террит</w:t>
      </w:r>
      <w:r w:rsidRPr="001F6160">
        <w:rPr>
          <w:sz w:val="28"/>
          <w:szCs w:val="28"/>
        </w:rPr>
        <w:t>о</w:t>
      </w:r>
      <w:r w:rsidRPr="001F6160">
        <w:rPr>
          <w:sz w:val="28"/>
          <w:szCs w:val="28"/>
        </w:rPr>
        <w:t>рии с учетом линий автобуса у СТЦ «Мега</w:t>
      </w:r>
      <w:r w:rsidR="00662E59" w:rsidRPr="001F6160">
        <w:rPr>
          <w:sz w:val="28"/>
          <w:szCs w:val="28"/>
        </w:rPr>
        <w:t xml:space="preserve">» и микроавтобуса к объектам </w:t>
      </w:r>
      <w:r w:rsidRPr="001F6160">
        <w:rPr>
          <w:sz w:val="28"/>
          <w:szCs w:val="28"/>
        </w:rPr>
        <w:t>на берегу реки Оби и п</w:t>
      </w:r>
      <w:r w:rsidR="00421880">
        <w:rPr>
          <w:sz w:val="28"/>
          <w:szCs w:val="28"/>
        </w:rPr>
        <w:t>ляжу составит 16,0 км</w:t>
      </w:r>
      <w:r w:rsidRPr="001F6160">
        <w:rPr>
          <w:sz w:val="28"/>
          <w:szCs w:val="28"/>
        </w:rPr>
        <w:t xml:space="preserve"> с плотностью 3,2 км/ кв. км.</w:t>
      </w:r>
    </w:p>
    <w:p w:rsidR="000B7714" w:rsidRPr="001F6160" w:rsidRDefault="000B7714" w:rsidP="00D857FE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 xml:space="preserve">Остановочные пункты наземного транспорта организуются через </w:t>
      </w:r>
      <w:r w:rsidR="00421880">
        <w:rPr>
          <w:sz w:val="28"/>
          <w:szCs w:val="28"/>
        </w:rPr>
        <w:br/>
      </w:r>
      <w:r w:rsidRPr="001F6160">
        <w:rPr>
          <w:sz w:val="28"/>
          <w:szCs w:val="28"/>
        </w:rPr>
        <w:t>400</w:t>
      </w:r>
      <w:r w:rsidR="00421880">
        <w:rPr>
          <w:sz w:val="28"/>
          <w:szCs w:val="28"/>
        </w:rPr>
        <w:t xml:space="preserve"> – </w:t>
      </w:r>
      <w:r w:rsidRPr="001F6160">
        <w:rPr>
          <w:sz w:val="28"/>
          <w:szCs w:val="28"/>
        </w:rPr>
        <w:t>600</w:t>
      </w:r>
      <w:r w:rsidR="00421880">
        <w:rPr>
          <w:sz w:val="28"/>
          <w:szCs w:val="28"/>
        </w:rPr>
        <w:t> </w:t>
      </w:r>
      <w:r w:rsidRPr="001F6160">
        <w:rPr>
          <w:sz w:val="28"/>
          <w:szCs w:val="28"/>
        </w:rPr>
        <w:t>м у перекрестков, крупных объектов обслуживания, оборудуются инве</w:t>
      </w:r>
      <w:r w:rsidRPr="001F6160">
        <w:rPr>
          <w:sz w:val="28"/>
          <w:szCs w:val="28"/>
        </w:rPr>
        <w:t>н</w:t>
      </w:r>
      <w:r w:rsidRPr="001F6160">
        <w:rPr>
          <w:sz w:val="28"/>
          <w:szCs w:val="28"/>
        </w:rPr>
        <w:t xml:space="preserve">тарными павильонами ожидания. Конечные </w:t>
      </w:r>
      <w:r w:rsidR="00662E59" w:rsidRPr="001F6160">
        <w:rPr>
          <w:sz w:val="28"/>
          <w:szCs w:val="28"/>
        </w:rPr>
        <w:t xml:space="preserve">остановочные </w:t>
      </w:r>
      <w:r w:rsidR="00A53EA4" w:rsidRPr="001F6160">
        <w:rPr>
          <w:sz w:val="28"/>
          <w:szCs w:val="28"/>
        </w:rPr>
        <w:t>пункты сохраняются у СТЦ </w:t>
      </w:r>
      <w:r w:rsidRPr="001F6160">
        <w:rPr>
          <w:sz w:val="28"/>
          <w:szCs w:val="28"/>
        </w:rPr>
        <w:t>«Мега</w:t>
      </w:r>
      <w:r w:rsidR="00662E59" w:rsidRPr="001F6160">
        <w:rPr>
          <w:sz w:val="28"/>
          <w:szCs w:val="28"/>
        </w:rPr>
        <w:t>», на ул. Комсомольской</w:t>
      </w:r>
      <w:r w:rsidRPr="001F6160">
        <w:rPr>
          <w:sz w:val="28"/>
          <w:szCs w:val="28"/>
        </w:rPr>
        <w:t xml:space="preserve"> </w:t>
      </w:r>
      <w:r w:rsidR="00662E59" w:rsidRPr="001F6160">
        <w:rPr>
          <w:sz w:val="28"/>
          <w:szCs w:val="28"/>
        </w:rPr>
        <w:t xml:space="preserve">– </w:t>
      </w:r>
      <w:r w:rsidRPr="001F6160">
        <w:rPr>
          <w:sz w:val="28"/>
          <w:szCs w:val="28"/>
        </w:rPr>
        <w:t>с использовани</w:t>
      </w:r>
      <w:r w:rsidR="00662E59" w:rsidRPr="001F6160">
        <w:rPr>
          <w:sz w:val="28"/>
          <w:szCs w:val="28"/>
        </w:rPr>
        <w:t>ем «кольцевой» развязки, на ул. </w:t>
      </w:r>
      <w:r w:rsidR="00B925B9" w:rsidRPr="001F6160">
        <w:rPr>
          <w:sz w:val="28"/>
          <w:szCs w:val="28"/>
        </w:rPr>
        <w:t>Оловозаводской</w:t>
      </w:r>
      <w:r w:rsidRPr="001F6160">
        <w:rPr>
          <w:sz w:val="28"/>
          <w:szCs w:val="28"/>
        </w:rPr>
        <w:t xml:space="preserve"> </w:t>
      </w:r>
      <w:r w:rsidR="00B925B9" w:rsidRPr="001F6160">
        <w:rPr>
          <w:sz w:val="28"/>
          <w:szCs w:val="28"/>
        </w:rPr>
        <w:t xml:space="preserve">– </w:t>
      </w:r>
      <w:r w:rsidRPr="001F6160">
        <w:rPr>
          <w:sz w:val="28"/>
          <w:szCs w:val="28"/>
        </w:rPr>
        <w:t>с использованием существующего трамвайного кольца для трамвайных маршрутов, здесь же рядом возм</w:t>
      </w:r>
      <w:r w:rsidR="00B925B9" w:rsidRPr="001F6160">
        <w:rPr>
          <w:sz w:val="28"/>
          <w:szCs w:val="28"/>
        </w:rPr>
        <w:t>ожно организовать конечный</w:t>
      </w:r>
      <w:r w:rsidRPr="001F6160">
        <w:rPr>
          <w:sz w:val="28"/>
          <w:szCs w:val="28"/>
        </w:rPr>
        <w:t xml:space="preserve"> </w:t>
      </w:r>
      <w:r w:rsidR="00B925B9" w:rsidRPr="001F6160">
        <w:rPr>
          <w:sz w:val="28"/>
          <w:szCs w:val="28"/>
        </w:rPr>
        <w:t>остан</w:t>
      </w:r>
      <w:r w:rsidR="00B925B9" w:rsidRPr="001F6160">
        <w:rPr>
          <w:sz w:val="28"/>
          <w:szCs w:val="28"/>
        </w:rPr>
        <w:t>о</w:t>
      </w:r>
      <w:r w:rsidR="00B925B9" w:rsidRPr="001F6160">
        <w:rPr>
          <w:sz w:val="28"/>
          <w:szCs w:val="28"/>
        </w:rPr>
        <w:t xml:space="preserve">вочный пункт </w:t>
      </w:r>
      <w:r w:rsidRPr="001F6160">
        <w:rPr>
          <w:sz w:val="28"/>
          <w:szCs w:val="28"/>
        </w:rPr>
        <w:t>для некоторых автобусных маршрутов с использованием «кольц</w:t>
      </w:r>
      <w:r w:rsidRPr="001F6160">
        <w:rPr>
          <w:sz w:val="28"/>
          <w:szCs w:val="28"/>
        </w:rPr>
        <w:t>е</w:t>
      </w:r>
      <w:r w:rsidRPr="001F6160">
        <w:rPr>
          <w:sz w:val="28"/>
          <w:szCs w:val="28"/>
        </w:rPr>
        <w:t>вой» развязки.</w:t>
      </w:r>
    </w:p>
    <w:p w:rsidR="000B7714" w:rsidRPr="001F6160" w:rsidRDefault="000B7714" w:rsidP="00D857FE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При варианте пропуска линий метро</w:t>
      </w:r>
      <w:r w:rsidR="00B925B9" w:rsidRPr="001F6160">
        <w:rPr>
          <w:sz w:val="28"/>
          <w:szCs w:val="28"/>
        </w:rPr>
        <w:t>политена</w:t>
      </w:r>
      <w:r w:rsidRPr="001F6160">
        <w:rPr>
          <w:sz w:val="28"/>
          <w:szCs w:val="28"/>
        </w:rPr>
        <w:t xml:space="preserve"> и скоростного трамвая вдоль Совет</w:t>
      </w:r>
      <w:r w:rsidR="00421880">
        <w:rPr>
          <w:sz w:val="28"/>
          <w:szCs w:val="28"/>
        </w:rPr>
        <w:t>ского шоссе</w:t>
      </w:r>
      <w:r w:rsidR="00B925B9" w:rsidRPr="001F6160">
        <w:rPr>
          <w:sz w:val="28"/>
          <w:szCs w:val="28"/>
        </w:rPr>
        <w:t xml:space="preserve"> со станциями у ул. </w:t>
      </w:r>
      <w:r w:rsidR="00421880">
        <w:rPr>
          <w:sz w:val="28"/>
          <w:szCs w:val="28"/>
        </w:rPr>
        <w:t>Мира</w:t>
      </w:r>
      <w:r w:rsidRPr="001F6160">
        <w:rPr>
          <w:sz w:val="28"/>
          <w:szCs w:val="28"/>
        </w:rPr>
        <w:t xml:space="preserve"> здесь возможна организация тран</w:t>
      </w:r>
      <w:r w:rsidRPr="001F6160">
        <w:rPr>
          <w:sz w:val="28"/>
          <w:szCs w:val="28"/>
        </w:rPr>
        <w:t>с</w:t>
      </w:r>
      <w:r w:rsidRPr="001F6160">
        <w:rPr>
          <w:sz w:val="28"/>
          <w:szCs w:val="28"/>
        </w:rPr>
        <w:t>портно-пересадочного узла с пересадками на линии других видов транспорта (</w:t>
      </w:r>
      <w:r w:rsidR="00421880">
        <w:rPr>
          <w:sz w:val="28"/>
          <w:szCs w:val="28"/>
        </w:rPr>
        <w:t>а</w:t>
      </w:r>
      <w:r w:rsidR="00421880">
        <w:rPr>
          <w:sz w:val="28"/>
          <w:szCs w:val="28"/>
        </w:rPr>
        <w:t>в</w:t>
      </w:r>
      <w:r w:rsidR="00421880">
        <w:rPr>
          <w:sz w:val="28"/>
          <w:szCs w:val="28"/>
        </w:rPr>
        <w:t>тобуса, троллейбуса, трамвая)</w:t>
      </w:r>
      <w:r w:rsidRPr="001F6160">
        <w:rPr>
          <w:sz w:val="28"/>
          <w:szCs w:val="28"/>
        </w:rPr>
        <w:t xml:space="preserve"> с устройством пешеходных переходов. При</w:t>
      </w:r>
      <w:r w:rsidR="00B925B9" w:rsidRPr="001F6160">
        <w:rPr>
          <w:sz w:val="28"/>
          <w:szCs w:val="28"/>
        </w:rPr>
        <w:t xml:space="preserve"> пропу</w:t>
      </w:r>
      <w:r w:rsidR="00B925B9" w:rsidRPr="001F6160">
        <w:rPr>
          <w:sz w:val="28"/>
          <w:szCs w:val="28"/>
        </w:rPr>
        <w:t>с</w:t>
      </w:r>
      <w:r w:rsidR="00B925B9" w:rsidRPr="001F6160">
        <w:rPr>
          <w:sz w:val="28"/>
          <w:szCs w:val="28"/>
        </w:rPr>
        <w:t>ке линии метрополитена вдоль ул. </w:t>
      </w:r>
      <w:r w:rsidR="00421880">
        <w:rPr>
          <w:sz w:val="28"/>
          <w:szCs w:val="28"/>
        </w:rPr>
        <w:t>Комсомольской</w:t>
      </w:r>
      <w:r w:rsidRPr="001F6160">
        <w:rPr>
          <w:sz w:val="28"/>
          <w:szCs w:val="28"/>
        </w:rPr>
        <w:t xml:space="preserve"> у ее станции можно также организоват</w:t>
      </w:r>
      <w:r w:rsidR="00421880">
        <w:rPr>
          <w:sz w:val="28"/>
          <w:szCs w:val="28"/>
        </w:rPr>
        <w:t>ь транспортно-пересадочный узел</w:t>
      </w:r>
      <w:r w:rsidRPr="001F6160">
        <w:rPr>
          <w:sz w:val="28"/>
          <w:szCs w:val="28"/>
        </w:rPr>
        <w:t xml:space="preserve"> с пересадкам</w:t>
      </w:r>
      <w:r w:rsidR="00B925B9" w:rsidRPr="001F6160">
        <w:rPr>
          <w:sz w:val="28"/>
          <w:szCs w:val="28"/>
        </w:rPr>
        <w:t>и на наземные ма</w:t>
      </w:r>
      <w:r w:rsidR="00B925B9" w:rsidRPr="001F6160">
        <w:rPr>
          <w:sz w:val="28"/>
          <w:szCs w:val="28"/>
        </w:rPr>
        <w:t>р</w:t>
      </w:r>
      <w:r w:rsidR="00B925B9" w:rsidRPr="001F6160">
        <w:rPr>
          <w:sz w:val="28"/>
          <w:szCs w:val="28"/>
        </w:rPr>
        <w:t>шруты автобуса,</w:t>
      </w:r>
      <w:r w:rsidRPr="001F6160">
        <w:rPr>
          <w:sz w:val="28"/>
          <w:szCs w:val="28"/>
        </w:rPr>
        <w:t xml:space="preserve"> троллейбуса, маршрутных такси.</w:t>
      </w:r>
    </w:p>
    <w:p w:rsidR="000B7714" w:rsidRPr="001F6160" w:rsidRDefault="000B7714" w:rsidP="00D857FE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При расчетной численности населения 50,5 тыс. жителей и транспортной подвижност</w:t>
      </w:r>
      <w:r w:rsidR="00421880">
        <w:rPr>
          <w:sz w:val="28"/>
          <w:szCs w:val="28"/>
        </w:rPr>
        <w:t>и в 840 поездок в год на жителя будет перевозиться</w:t>
      </w:r>
      <w:r w:rsidRPr="001F6160">
        <w:rPr>
          <w:sz w:val="28"/>
          <w:szCs w:val="28"/>
        </w:rPr>
        <w:t xml:space="preserve"> 42,4 млн. пасс</w:t>
      </w:r>
      <w:r w:rsidRPr="001F6160">
        <w:rPr>
          <w:sz w:val="28"/>
          <w:szCs w:val="28"/>
        </w:rPr>
        <w:t>а</w:t>
      </w:r>
      <w:r w:rsidRPr="001F6160">
        <w:rPr>
          <w:sz w:val="28"/>
          <w:szCs w:val="28"/>
        </w:rPr>
        <w:t>жиров.</w:t>
      </w:r>
    </w:p>
    <w:p w:rsidR="000B7714" w:rsidRPr="001F6160" w:rsidRDefault="000B7714" w:rsidP="00D857FE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В городе и</w:t>
      </w:r>
      <w:r w:rsidR="00B925B9" w:rsidRPr="001F6160">
        <w:rPr>
          <w:sz w:val="28"/>
          <w:szCs w:val="28"/>
        </w:rPr>
        <w:t xml:space="preserve"> на</w:t>
      </w:r>
      <w:r w:rsidRPr="001F6160">
        <w:rPr>
          <w:sz w:val="28"/>
          <w:szCs w:val="28"/>
        </w:rPr>
        <w:t xml:space="preserve"> планируемой территории будут увеличиваться пер</w:t>
      </w:r>
      <w:r w:rsidR="00421880">
        <w:rPr>
          <w:sz w:val="28"/>
          <w:szCs w:val="28"/>
        </w:rPr>
        <w:t>евозки на легковом транспорте</w:t>
      </w:r>
      <w:r w:rsidRPr="001F6160">
        <w:rPr>
          <w:sz w:val="28"/>
          <w:szCs w:val="28"/>
        </w:rPr>
        <w:t xml:space="preserve"> в связи с ожидаемым ростом ав</w:t>
      </w:r>
      <w:r w:rsidR="00B925B9" w:rsidRPr="001F6160">
        <w:rPr>
          <w:sz w:val="28"/>
          <w:szCs w:val="28"/>
        </w:rPr>
        <w:t>томобилизации с 300 до 400 автомобилей</w:t>
      </w:r>
      <w:r w:rsidRPr="001F6160">
        <w:rPr>
          <w:sz w:val="28"/>
          <w:szCs w:val="28"/>
        </w:rPr>
        <w:t xml:space="preserve"> на 1 тыс. жителей.</w:t>
      </w:r>
    </w:p>
    <w:p w:rsidR="000B7714" w:rsidRPr="001F6160" w:rsidRDefault="000B7714" w:rsidP="00D857FE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 xml:space="preserve">В границах планируемой территории на расчетный срок будет около </w:t>
      </w:r>
      <w:r w:rsidR="003A69BE">
        <w:rPr>
          <w:sz w:val="28"/>
          <w:szCs w:val="28"/>
        </w:rPr>
        <w:br/>
      </w:r>
      <w:r w:rsidRPr="001F6160">
        <w:rPr>
          <w:sz w:val="28"/>
          <w:szCs w:val="28"/>
        </w:rPr>
        <w:t xml:space="preserve">20 тыс. </w:t>
      </w:r>
      <w:r w:rsidR="00E14030" w:rsidRPr="001F6160">
        <w:rPr>
          <w:sz w:val="28"/>
          <w:szCs w:val="28"/>
        </w:rPr>
        <w:t>автомобилей</w:t>
      </w:r>
      <w:r w:rsidRPr="001F6160">
        <w:rPr>
          <w:sz w:val="28"/>
          <w:szCs w:val="28"/>
        </w:rPr>
        <w:t>, из них около 90</w:t>
      </w:r>
      <w:r w:rsidR="00421880">
        <w:rPr>
          <w:sz w:val="28"/>
          <w:szCs w:val="28"/>
        </w:rPr>
        <w:t xml:space="preserve"> </w:t>
      </w:r>
      <w:r w:rsidRPr="001F6160">
        <w:rPr>
          <w:sz w:val="28"/>
          <w:szCs w:val="28"/>
        </w:rPr>
        <w:t>% индивидуальных – 18 тыс</w:t>
      </w:r>
      <w:r w:rsidR="00421880">
        <w:rPr>
          <w:sz w:val="28"/>
          <w:szCs w:val="28"/>
        </w:rPr>
        <w:t>яч</w:t>
      </w:r>
      <w:r w:rsidRPr="001F6160">
        <w:rPr>
          <w:sz w:val="28"/>
          <w:szCs w:val="28"/>
        </w:rPr>
        <w:t>. Кроме того, при расчетной моторизации 100 единиц на 1</w:t>
      </w:r>
      <w:r w:rsidR="00A53EA4" w:rsidRPr="001F6160">
        <w:rPr>
          <w:sz w:val="28"/>
          <w:szCs w:val="28"/>
        </w:rPr>
        <w:t xml:space="preserve"> </w:t>
      </w:r>
      <w:r w:rsidR="00421880">
        <w:rPr>
          <w:sz w:val="28"/>
          <w:szCs w:val="28"/>
        </w:rPr>
        <w:t>тысячу жителей</w:t>
      </w:r>
      <w:r w:rsidRPr="001F6160">
        <w:rPr>
          <w:sz w:val="28"/>
          <w:szCs w:val="28"/>
        </w:rPr>
        <w:t xml:space="preserve"> будет около 4,8 тыс. мото</w:t>
      </w:r>
      <w:r w:rsidR="00853408" w:rsidRPr="001F6160">
        <w:rPr>
          <w:sz w:val="28"/>
          <w:szCs w:val="28"/>
        </w:rPr>
        <w:t xml:space="preserve">транспортных </w:t>
      </w:r>
      <w:r w:rsidRPr="001F6160">
        <w:rPr>
          <w:sz w:val="28"/>
          <w:szCs w:val="28"/>
        </w:rPr>
        <w:t>средств</w:t>
      </w:r>
      <w:r w:rsidR="00853408" w:rsidRPr="001F6160">
        <w:rPr>
          <w:sz w:val="28"/>
          <w:szCs w:val="28"/>
        </w:rPr>
        <w:t xml:space="preserve"> (мотоциклы, мопеды, мотороллеры и другие)</w:t>
      </w:r>
      <w:r w:rsidRPr="001F6160">
        <w:rPr>
          <w:sz w:val="28"/>
          <w:szCs w:val="28"/>
        </w:rPr>
        <w:t xml:space="preserve">. Для хранения потребуются новые гаражи и паркинги </w:t>
      </w:r>
      <w:r w:rsidR="00E14030" w:rsidRPr="001F6160">
        <w:rPr>
          <w:sz w:val="28"/>
          <w:szCs w:val="28"/>
        </w:rPr>
        <w:t>–</w:t>
      </w:r>
      <w:r w:rsidRPr="001F6160">
        <w:rPr>
          <w:sz w:val="28"/>
          <w:szCs w:val="28"/>
        </w:rPr>
        <w:t xml:space="preserve"> около 10 тыс. новых машино-мест.</w:t>
      </w:r>
    </w:p>
    <w:p w:rsidR="000B7714" w:rsidRPr="001F6160" w:rsidRDefault="00421880" w:rsidP="00D857FE">
      <w:pPr>
        <w:pStyle w:val="Standard"/>
        <w:suppressAutoHyphens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экономии территории</w:t>
      </w:r>
      <w:r w:rsidR="000B7714" w:rsidRPr="001F6160">
        <w:rPr>
          <w:sz w:val="28"/>
          <w:szCs w:val="28"/>
        </w:rPr>
        <w:t xml:space="preserve"> предлагается строить кооперативные и к</w:t>
      </w:r>
      <w:r w:rsidR="00E14030" w:rsidRPr="001F6160">
        <w:rPr>
          <w:sz w:val="28"/>
          <w:szCs w:val="28"/>
        </w:rPr>
        <w:t>оммерч</w:t>
      </w:r>
      <w:r w:rsidR="00E14030" w:rsidRPr="001F6160">
        <w:rPr>
          <w:sz w:val="28"/>
          <w:szCs w:val="28"/>
        </w:rPr>
        <w:t>е</w:t>
      </w:r>
      <w:r w:rsidR="00E14030" w:rsidRPr="001F6160">
        <w:rPr>
          <w:sz w:val="28"/>
          <w:szCs w:val="28"/>
        </w:rPr>
        <w:t>ские многоэтажные гаражи</w:t>
      </w:r>
      <w:r w:rsidR="000B7714" w:rsidRPr="001F6160">
        <w:rPr>
          <w:sz w:val="28"/>
          <w:szCs w:val="28"/>
        </w:rPr>
        <w:t xml:space="preserve"> и паркинги.</w:t>
      </w:r>
    </w:p>
    <w:p w:rsidR="000B7714" w:rsidRPr="001F6160" w:rsidRDefault="000B7714" w:rsidP="00D857FE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Многоэтажные гаражи-стоянки (до</w:t>
      </w:r>
      <w:r w:rsidR="00E31EED">
        <w:rPr>
          <w:sz w:val="28"/>
          <w:szCs w:val="28"/>
        </w:rPr>
        <w:t xml:space="preserve"> </w:t>
      </w:r>
      <w:r w:rsidRPr="001F6160">
        <w:rPr>
          <w:sz w:val="28"/>
          <w:szCs w:val="28"/>
        </w:rPr>
        <w:t>5</w:t>
      </w:r>
      <w:r w:rsidR="00E14030" w:rsidRPr="001F6160">
        <w:rPr>
          <w:sz w:val="28"/>
          <w:szCs w:val="28"/>
        </w:rPr>
        <w:t xml:space="preserve"> </w:t>
      </w:r>
      <w:r w:rsidRPr="001F6160">
        <w:rPr>
          <w:sz w:val="28"/>
          <w:szCs w:val="28"/>
        </w:rPr>
        <w:t>э</w:t>
      </w:r>
      <w:r w:rsidR="00E14030" w:rsidRPr="001F6160">
        <w:rPr>
          <w:sz w:val="28"/>
          <w:szCs w:val="28"/>
        </w:rPr>
        <w:t>т</w:t>
      </w:r>
      <w:r w:rsidR="00E31EED">
        <w:rPr>
          <w:sz w:val="28"/>
          <w:szCs w:val="28"/>
        </w:rPr>
        <w:t>ажей</w:t>
      </w:r>
      <w:r w:rsidR="00E14030" w:rsidRPr="001F6160">
        <w:rPr>
          <w:sz w:val="28"/>
          <w:szCs w:val="28"/>
        </w:rPr>
        <w:t>) предлагается строить по ул. </w:t>
      </w:r>
      <w:r w:rsidRPr="001F6160">
        <w:rPr>
          <w:sz w:val="28"/>
          <w:szCs w:val="28"/>
        </w:rPr>
        <w:t>Чемской вдоль железной дороги на месте</w:t>
      </w:r>
      <w:r w:rsidR="00421880">
        <w:rPr>
          <w:sz w:val="28"/>
          <w:szCs w:val="28"/>
        </w:rPr>
        <w:t xml:space="preserve"> металлических боксовых гаражей</w:t>
      </w:r>
      <w:r w:rsidRPr="001F6160">
        <w:rPr>
          <w:sz w:val="28"/>
          <w:szCs w:val="28"/>
        </w:rPr>
        <w:t xml:space="preserve"> общей вмести</w:t>
      </w:r>
      <w:r w:rsidR="00E14030" w:rsidRPr="001F6160">
        <w:rPr>
          <w:sz w:val="28"/>
          <w:szCs w:val="28"/>
        </w:rPr>
        <w:t>мостью около 2 тыс. машино-мест</w:t>
      </w:r>
      <w:r w:rsidRPr="001F6160">
        <w:rPr>
          <w:sz w:val="28"/>
          <w:szCs w:val="28"/>
        </w:rPr>
        <w:t xml:space="preserve"> на</w:t>
      </w:r>
      <w:r w:rsidR="00421880">
        <w:rPr>
          <w:sz w:val="28"/>
          <w:szCs w:val="28"/>
        </w:rPr>
        <w:t xml:space="preserve"> площади около 2,5 га</w:t>
      </w:r>
      <w:r w:rsidR="00A53EA4" w:rsidRPr="001F6160">
        <w:rPr>
          <w:sz w:val="28"/>
          <w:szCs w:val="28"/>
        </w:rPr>
        <w:t xml:space="preserve"> и по </w:t>
      </w:r>
      <w:r w:rsidR="00A53EA4" w:rsidRPr="001F6160">
        <w:rPr>
          <w:sz w:val="28"/>
          <w:szCs w:val="28"/>
        </w:rPr>
        <w:lastRenderedPageBreak/>
        <w:t>ул. </w:t>
      </w:r>
      <w:r w:rsidRPr="001F6160">
        <w:rPr>
          <w:sz w:val="28"/>
          <w:szCs w:val="28"/>
        </w:rPr>
        <w:t>Саввы Кожевникова еще до 1 тыс. машино-мест на участках до 1,5 га.</w:t>
      </w:r>
    </w:p>
    <w:p w:rsidR="000B7714" w:rsidRPr="001F6160" w:rsidRDefault="000B7714" w:rsidP="00D857FE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В строящихся и намечаемых комплексах многоэтажных жилых домов пр</w:t>
      </w:r>
      <w:r w:rsidRPr="001F6160">
        <w:rPr>
          <w:sz w:val="28"/>
          <w:szCs w:val="28"/>
        </w:rPr>
        <w:t>е</w:t>
      </w:r>
      <w:r w:rsidRPr="001F6160">
        <w:rPr>
          <w:sz w:val="28"/>
          <w:szCs w:val="28"/>
        </w:rPr>
        <w:t>дусматриваются подземные и полуподземные паркинги на 100</w:t>
      </w:r>
      <w:r w:rsidR="00421880">
        <w:rPr>
          <w:sz w:val="28"/>
          <w:szCs w:val="28"/>
        </w:rPr>
        <w:t xml:space="preserve"> – 150 мест</w:t>
      </w:r>
      <w:r w:rsidRPr="001F6160">
        <w:rPr>
          <w:sz w:val="28"/>
          <w:szCs w:val="28"/>
        </w:rPr>
        <w:t xml:space="preserve"> общей емкостью до 3,0 тыс. машино-мест.</w:t>
      </w:r>
    </w:p>
    <w:p w:rsidR="000B7714" w:rsidRPr="001F6160" w:rsidRDefault="000B7714" w:rsidP="00D857FE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Недостающие места компенсируются наземными стоянк</w:t>
      </w:r>
      <w:r w:rsidR="00421880">
        <w:rPr>
          <w:sz w:val="28"/>
          <w:szCs w:val="28"/>
        </w:rPr>
        <w:t xml:space="preserve">ами (около </w:t>
      </w:r>
      <w:r w:rsidR="00E31EED">
        <w:rPr>
          <w:sz w:val="28"/>
          <w:szCs w:val="28"/>
        </w:rPr>
        <w:br/>
      </w:r>
      <w:r w:rsidR="00421880">
        <w:rPr>
          <w:sz w:val="28"/>
          <w:szCs w:val="28"/>
        </w:rPr>
        <w:t>5,0 тыс. машино-мест</w:t>
      </w:r>
      <w:r w:rsidRPr="001F6160">
        <w:rPr>
          <w:sz w:val="28"/>
          <w:szCs w:val="28"/>
        </w:rPr>
        <w:t xml:space="preserve">). Предлагаются новые участки </w:t>
      </w:r>
      <w:r w:rsidRPr="001F6160">
        <w:rPr>
          <w:rFonts w:eastAsia="Times New Roman" w:cs="Times New Roman"/>
          <w:kern w:val="0"/>
          <w:sz w:val="28"/>
          <w:szCs w:val="20"/>
          <w:lang w:eastAsia="ru-RU" w:bidi="ar-SA"/>
        </w:rPr>
        <w:t xml:space="preserve">для длительного хранения машин </w:t>
      </w:r>
      <w:r w:rsidRPr="001F6160">
        <w:rPr>
          <w:sz w:val="28"/>
          <w:szCs w:val="28"/>
        </w:rPr>
        <w:t xml:space="preserve">в районе будущих развязок на магистральных улицах. </w:t>
      </w:r>
    </w:p>
    <w:p w:rsidR="000B7714" w:rsidRPr="001F6160" w:rsidRDefault="000B7714" w:rsidP="00D857FE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Для новых объектов городского обслуживания стоянки определяются при их непосредственном проектировании.</w:t>
      </w:r>
    </w:p>
    <w:p w:rsidR="000B7714" w:rsidRPr="001F6160" w:rsidRDefault="000B7714" w:rsidP="00D857FE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Количество автостоянок для основных общественных объектов планиру</w:t>
      </w:r>
      <w:r w:rsidRPr="001F6160">
        <w:rPr>
          <w:sz w:val="28"/>
          <w:szCs w:val="28"/>
        </w:rPr>
        <w:t>е</w:t>
      </w:r>
      <w:r w:rsidRPr="001F6160">
        <w:rPr>
          <w:sz w:val="28"/>
          <w:szCs w:val="28"/>
        </w:rPr>
        <w:t>мой территории</w:t>
      </w:r>
      <w:r w:rsidR="00E14030" w:rsidRPr="001F6160">
        <w:rPr>
          <w:sz w:val="28"/>
          <w:szCs w:val="28"/>
        </w:rPr>
        <w:t xml:space="preserve"> в соответствии с М</w:t>
      </w:r>
      <w:r w:rsidRPr="001F6160">
        <w:rPr>
          <w:sz w:val="28"/>
          <w:szCs w:val="28"/>
        </w:rPr>
        <w:t xml:space="preserve">естным нормативами </w:t>
      </w:r>
      <w:r w:rsidR="0060168D" w:rsidRPr="001F6160">
        <w:rPr>
          <w:sz w:val="28"/>
          <w:szCs w:val="28"/>
        </w:rPr>
        <w:t>градостроительного пр</w:t>
      </w:r>
      <w:r w:rsidR="0060168D" w:rsidRPr="001F6160">
        <w:rPr>
          <w:sz w:val="28"/>
          <w:szCs w:val="28"/>
        </w:rPr>
        <w:t>о</w:t>
      </w:r>
      <w:r w:rsidR="0060168D" w:rsidRPr="001F6160">
        <w:rPr>
          <w:sz w:val="28"/>
          <w:szCs w:val="28"/>
        </w:rPr>
        <w:t xml:space="preserve">ектирования города Новосибирска </w:t>
      </w:r>
      <w:r w:rsidRPr="001F6160">
        <w:rPr>
          <w:sz w:val="28"/>
          <w:szCs w:val="28"/>
        </w:rPr>
        <w:t>должно составлят</w:t>
      </w:r>
      <w:r w:rsidR="00421880">
        <w:rPr>
          <w:sz w:val="28"/>
          <w:szCs w:val="28"/>
        </w:rPr>
        <w:t>ь около 3000 машино-мест</w:t>
      </w:r>
      <w:r w:rsidRPr="001F6160">
        <w:rPr>
          <w:sz w:val="28"/>
          <w:szCs w:val="28"/>
        </w:rPr>
        <w:t xml:space="preserve"> с площадью участков до 7,5 га. Размещаются сто</w:t>
      </w:r>
      <w:r w:rsidR="00B92A17">
        <w:rPr>
          <w:sz w:val="28"/>
          <w:szCs w:val="28"/>
        </w:rPr>
        <w:t>янки непосредственно у объектов</w:t>
      </w:r>
      <w:r w:rsidRPr="001F6160">
        <w:rPr>
          <w:sz w:val="28"/>
          <w:szCs w:val="28"/>
        </w:rPr>
        <w:t xml:space="preserve"> частично с использованием прилегающих улиц.</w:t>
      </w:r>
    </w:p>
    <w:p w:rsidR="000B7714" w:rsidRPr="001F6160" w:rsidRDefault="000B7714" w:rsidP="00D857FE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 xml:space="preserve">Базы хранения индивидуальных лодок и катеров размещаются вне </w:t>
      </w:r>
      <w:r w:rsidR="0060168D" w:rsidRPr="001F6160">
        <w:rPr>
          <w:sz w:val="28"/>
          <w:szCs w:val="28"/>
        </w:rPr>
        <w:t>план</w:t>
      </w:r>
      <w:r w:rsidR="0060168D" w:rsidRPr="001F6160">
        <w:rPr>
          <w:sz w:val="28"/>
          <w:szCs w:val="28"/>
        </w:rPr>
        <w:t>и</w:t>
      </w:r>
      <w:r w:rsidR="0060168D" w:rsidRPr="001F6160">
        <w:rPr>
          <w:sz w:val="28"/>
          <w:szCs w:val="28"/>
        </w:rPr>
        <w:t xml:space="preserve">руемой </w:t>
      </w:r>
      <w:r w:rsidRPr="001F6160">
        <w:rPr>
          <w:sz w:val="28"/>
          <w:szCs w:val="28"/>
        </w:rPr>
        <w:t>терри</w:t>
      </w:r>
      <w:r w:rsidR="0060168D" w:rsidRPr="001F6160">
        <w:rPr>
          <w:sz w:val="28"/>
          <w:szCs w:val="28"/>
        </w:rPr>
        <w:t>тории</w:t>
      </w:r>
      <w:r w:rsidRPr="001F6160">
        <w:rPr>
          <w:sz w:val="28"/>
          <w:szCs w:val="28"/>
        </w:rPr>
        <w:t xml:space="preserve"> ниже по течению реки Оби</w:t>
      </w:r>
      <w:r w:rsidR="0060168D" w:rsidRPr="001F6160">
        <w:rPr>
          <w:sz w:val="28"/>
          <w:szCs w:val="28"/>
        </w:rPr>
        <w:t xml:space="preserve">, </w:t>
      </w:r>
      <w:r w:rsidR="00180584" w:rsidRPr="001F6160">
        <w:rPr>
          <w:sz w:val="28"/>
          <w:szCs w:val="28"/>
        </w:rPr>
        <w:t>в том числе и подлежащий сносу</w:t>
      </w:r>
      <w:r w:rsidR="0060168D" w:rsidRPr="001F6160">
        <w:rPr>
          <w:sz w:val="28"/>
          <w:szCs w:val="28"/>
        </w:rPr>
        <w:t xml:space="preserve"> </w:t>
      </w:r>
      <w:r w:rsidR="00180584" w:rsidRPr="001F6160">
        <w:rPr>
          <w:sz w:val="28"/>
          <w:szCs w:val="28"/>
        </w:rPr>
        <w:t xml:space="preserve">водно-моторный клуб </w:t>
      </w:r>
      <w:r w:rsidR="0060168D" w:rsidRPr="001F6160">
        <w:rPr>
          <w:sz w:val="28"/>
          <w:szCs w:val="28"/>
        </w:rPr>
        <w:t>«Металлург»</w:t>
      </w:r>
      <w:r w:rsidR="004117AE" w:rsidRPr="001F6160">
        <w:rPr>
          <w:sz w:val="28"/>
          <w:szCs w:val="28"/>
        </w:rPr>
        <w:t>.</w:t>
      </w:r>
    </w:p>
    <w:p w:rsidR="000B7714" w:rsidRPr="001F6160" w:rsidRDefault="000B7714" w:rsidP="00D857FE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 xml:space="preserve">Техническое обслуживание индивидуального транспорта, как и в настоящее время, будет осуществляться на коммерческих СТО, количество постов для машин </w:t>
      </w:r>
      <w:r w:rsidR="00CA57A2" w:rsidRPr="001F6160">
        <w:rPr>
          <w:sz w:val="28"/>
          <w:szCs w:val="28"/>
        </w:rPr>
        <w:t>планируемой территории</w:t>
      </w:r>
      <w:r w:rsidRPr="001F6160">
        <w:rPr>
          <w:sz w:val="28"/>
          <w:szCs w:val="28"/>
        </w:rPr>
        <w:t xml:space="preserve"> требуется около 9</w:t>
      </w:r>
      <w:r w:rsidR="00421880">
        <w:rPr>
          <w:sz w:val="28"/>
          <w:szCs w:val="28"/>
        </w:rPr>
        <w:t>0,</w:t>
      </w:r>
      <w:r w:rsidRPr="001F6160">
        <w:rPr>
          <w:sz w:val="28"/>
          <w:szCs w:val="28"/>
        </w:rPr>
        <w:t xml:space="preserve"> уже имеется 30 СТО на 100 постов. Имеется также 6 автомоек на 15</w:t>
      </w:r>
      <w:r w:rsidR="00421880">
        <w:rPr>
          <w:sz w:val="28"/>
          <w:szCs w:val="28"/>
        </w:rPr>
        <w:t xml:space="preserve"> – </w:t>
      </w:r>
      <w:r w:rsidRPr="001F6160">
        <w:rPr>
          <w:sz w:val="28"/>
          <w:szCs w:val="28"/>
        </w:rPr>
        <w:t>18 постов.</w:t>
      </w:r>
    </w:p>
    <w:p w:rsidR="000B7714" w:rsidRPr="001F6160" w:rsidRDefault="00CA57A2" w:rsidP="00D857FE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Для обслуживания транспортных средств</w:t>
      </w:r>
      <w:r w:rsidR="000B7714" w:rsidRPr="001F6160">
        <w:rPr>
          <w:sz w:val="28"/>
          <w:szCs w:val="28"/>
        </w:rPr>
        <w:t xml:space="preserve"> </w:t>
      </w:r>
      <w:r w:rsidRPr="001F6160">
        <w:rPr>
          <w:sz w:val="28"/>
          <w:szCs w:val="28"/>
        </w:rPr>
        <w:t xml:space="preserve">на планируемой территории </w:t>
      </w:r>
      <w:r w:rsidR="0027030A" w:rsidRPr="001F6160">
        <w:rPr>
          <w:sz w:val="28"/>
          <w:szCs w:val="28"/>
        </w:rPr>
        <w:t>тр</w:t>
      </w:r>
      <w:r w:rsidR="0027030A" w:rsidRPr="001F6160">
        <w:rPr>
          <w:sz w:val="28"/>
          <w:szCs w:val="28"/>
        </w:rPr>
        <w:t>е</w:t>
      </w:r>
      <w:r w:rsidR="0027030A" w:rsidRPr="001F6160">
        <w:rPr>
          <w:sz w:val="28"/>
          <w:szCs w:val="28"/>
        </w:rPr>
        <w:t>буется до 15 колонок на АЗС. Н</w:t>
      </w:r>
      <w:r w:rsidRPr="001F6160">
        <w:rPr>
          <w:sz w:val="28"/>
          <w:szCs w:val="28"/>
        </w:rPr>
        <w:t xml:space="preserve">а планируемой территории </w:t>
      </w:r>
      <w:r w:rsidR="0027030A" w:rsidRPr="001F6160">
        <w:rPr>
          <w:sz w:val="28"/>
          <w:szCs w:val="28"/>
        </w:rPr>
        <w:t>сохраняются 5 АЗС и 1 АГЗС на 24 колон</w:t>
      </w:r>
      <w:r w:rsidR="000B7714" w:rsidRPr="001F6160">
        <w:rPr>
          <w:sz w:val="28"/>
          <w:szCs w:val="28"/>
        </w:rPr>
        <w:t>к</w:t>
      </w:r>
      <w:r w:rsidR="0027030A" w:rsidRPr="001F6160">
        <w:rPr>
          <w:sz w:val="28"/>
          <w:szCs w:val="28"/>
        </w:rPr>
        <w:t>и, что</w:t>
      </w:r>
      <w:r w:rsidR="000B7714" w:rsidRPr="001F6160">
        <w:rPr>
          <w:sz w:val="28"/>
          <w:szCs w:val="28"/>
        </w:rPr>
        <w:t xml:space="preserve"> обеспечивает </w:t>
      </w:r>
      <w:r w:rsidR="0027030A" w:rsidRPr="001F6160">
        <w:rPr>
          <w:sz w:val="28"/>
          <w:szCs w:val="28"/>
        </w:rPr>
        <w:t>расчетную потребность. Проектом</w:t>
      </w:r>
      <w:r w:rsidR="000B7714" w:rsidRPr="001F6160">
        <w:rPr>
          <w:sz w:val="28"/>
          <w:szCs w:val="28"/>
        </w:rPr>
        <w:t xml:space="preserve"> </w:t>
      </w:r>
      <w:r w:rsidRPr="001F6160">
        <w:rPr>
          <w:sz w:val="28"/>
          <w:szCs w:val="28"/>
        </w:rPr>
        <w:t>план</w:t>
      </w:r>
      <w:r w:rsidRPr="001F6160">
        <w:rPr>
          <w:sz w:val="28"/>
          <w:szCs w:val="28"/>
        </w:rPr>
        <w:t>и</w:t>
      </w:r>
      <w:r w:rsidRPr="001F6160">
        <w:rPr>
          <w:sz w:val="28"/>
          <w:szCs w:val="28"/>
        </w:rPr>
        <w:t xml:space="preserve">ровки </w:t>
      </w:r>
      <w:r w:rsidR="0027030A" w:rsidRPr="001F6160">
        <w:rPr>
          <w:sz w:val="28"/>
          <w:szCs w:val="28"/>
        </w:rPr>
        <w:t xml:space="preserve">одна АЗС ликвидируется </w:t>
      </w:r>
      <w:r w:rsidR="000B7714" w:rsidRPr="001F6160">
        <w:rPr>
          <w:sz w:val="28"/>
          <w:szCs w:val="28"/>
        </w:rPr>
        <w:t>из-за намечаемой развязки</w:t>
      </w:r>
      <w:r w:rsidR="0027030A" w:rsidRPr="001F6160">
        <w:rPr>
          <w:sz w:val="28"/>
          <w:szCs w:val="28"/>
        </w:rPr>
        <w:t xml:space="preserve"> по Советскому шоссе с ул. Мира</w:t>
      </w:r>
      <w:r w:rsidR="000B7714" w:rsidRPr="001F6160">
        <w:rPr>
          <w:sz w:val="28"/>
          <w:szCs w:val="28"/>
        </w:rPr>
        <w:t>.</w:t>
      </w:r>
    </w:p>
    <w:p w:rsidR="000B7714" w:rsidRPr="001F6160" w:rsidRDefault="000B7714" w:rsidP="00D857FE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 xml:space="preserve">Новых АЗС и СТО на </w:t>
      </w:r>
      <w:r w:rsidR="00CA57A2" w:rsidRPr="001F6160">
        <w:rPr>
          <w:sz w:val="28"/>
          <w:szCs w:val="28"/>
        </w:rPr>
        <w:t>планируемой территории не намечается.</w:t>
      </w:r>
      <w:r w:rsidRPr="001F6160">
        <w:rPr>
          <w:sz w:val="28"/>
          <w:szCs w:val="28"/>
        </w:rPr>
        <w:t xml:space="preserve"> </w:t>
      </w:r>
      <w:r w:rsidR="00CA57A2" w:rsidRPr="001F6160">
        <w:rPr>
          <w:sz w:val="28"/>
          <w:szCs w:val="28"/>
        </w:rPr>
        <w:t>Размещение новых АЗС и СТО возможно только в соответствии с действующим законодател</w:t>
      </w:r>
      <w:r w:rsidR="00CA57A2" w:rsidRPr="001F6160">
        <w:rPr>
          <w:sz w:val="28"/>
          <w:szCs w:val="28"/>
        </w:rPr>
        <w:t>ь</w:t>
      </w:r>
      <w:r w:rsidR="00CA57A2" w:rsidRPr="001F6160">
        <w:rPr>
          <w:sz w:val="28"/>
          <w:szCs w:val="28"/>
        </w:rPr>
        <w:t>ством.</w:t>
      </w:r>
    </w:p>
    <w:p w:rsidR="000B7714" w:rsidRPr="001F6160" w:rsidRDefault="000B7714" w:rsidP="000B7714">
      <w:pPr>
        <w:pStyle w:val="Standard"/>
        <w:ind w:firstLine="709"/>
        <w:jc w:val="center"/>
        <w:rPr>
          <w:sz w:val="28"/>
          <w:szCs w:val="28"/>
          <w:shd w:val="clear" w:color="auto" w:fill="FFFFFF"/>
        </w:rPr>
      </w:pPr>
    </w:p>
    <w:p w:rsidR="000B7714" w:rsidRPr="001F6160" w:rsidRDefault="000B7714" w:rsidP="000B7714">
      <w:pPr>
        <w:pStyle w:val="Standard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1F6160">
        <w:rPr>
          <w:rFonts w:cs="Times New Roman"/>
          <w:b/>
          <w:sz w:val="28"/>
          <w:szCs w:val="28"/>
          <w:shd w:val="clear" w:color="auto" w:fill="FFFFFF"/>
        </w:rPr>
        <w:t>4. Инженерное обеспечение застройки</w:t>
      </w:r>
    </w:p>
    <w:p w:rsidR="000B7714" w:rsidRPr="001F6160" w:rsidRDefault="000B7714" w:rsidP="000B7714">
      <w:pPr>
        <w:pStyle w:val="Standard"/>
        <w:jc w:val="center"/>
        <w:rPr>
          <w:rFonts w:cs="Times New Roman"/>
          <w:sz w:val="28"/>
          <w:szCs w:val="28"/>
          <w:shd w:val="clear" w:color="auto" w:fill="FFFFFF"/>
        </w:rPr>
      </w:pPr>
    </w:p>
    <w:p w:rsidR="000B7714" w:rsidRPr="001F6160" w:rsidRDefault="000B7714" w:rsidP="000B7714">
      <w:pPr>
        <w:pStyle w:val="Standard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1F6160">
        <w:rPr>
          <w:rFonts w:cs="Times New Roman"/>
          <w:b/>
          <w:sz w:val="28"/>
          <w:szCs w:val="28"/>
          <w:shd w:val="clear" w:color="auto" w:fill="FFFFFF"/>
        </w:rPr>
        <w:t>4.1. Инженерная подготовка планируемой территории</w:t>
      </w:r>
    </w:p>
    <w:p w:rsidR="000B7714" w:rsidRPr="001F6160" w:rsidRDefault="000B7714" w:rsidP="000B7714">
      <w:pPr>
        <w:pStyle w:val="Standard"/>
        <w:jc w:val="center"/>
        <w:rPr>
          <w:rFonts w:cs="Times New Roman"/>
          <w:sz w:val="28"/>
          <w:szCs w:val="28"/>
          <w:shd w:val="clear" w:color="auto" w:fill="FFFFFF"/>
        </w:rPr>
      </w:pPr>
    </w:p>
    <w:p w:rsidR="000B7714" w:rsidRPr="001F6160" w:rsidRDefault="000B7714" w:rsidP="00B92A17">
      <w:pPr>
        <w:ind w:firstLine="708"/>
        <w:contextualSpacing/>
        <w:rPr>
          <w:szCs w:val="28"/>
        </w:rPr>
      </w:pPr>
      <w:r w:rsidRPr="001F6160">
        <w:rPr>
          <w:szCs w:val="28"/>
        </w:rPr>
        <w:t>П</w:t>
      </w:r>
      <w:r w:rsidRPr="001F6160">
        <w:rPr>
          <w:rFonts w:eastAsia="Arial Unicode MS" w:cs="Mangal"/>
          <w:kern w:val="3"/>
          <w:szCs w:val="28"/>
          <w:shd w:val="clear" w:color="auto" w:fill="FFFFFF"/>
          <w:lang w:eastAsia="hi-IN" w:bidi="hi-IN"/>
        </w:rPr>
        <w:t xml:space="preserve">ланируемая территория </w:t>
      </w:r>
      <w:r w:rsidRPr="001F6160">
        <w:rPr>
          <w:szCs w:val="28"/>
        </w:rPr>
        <w:t>имеет разветвл</w:t>
      </w:r>
      <w:r w:rsidR="003B50D7">
        <w:rPr>
          <w:szCs w:val="28"/>
        </w:rPr>
        <w:t>е</w:t>
      </w:r>
      <w:r w:rsidRPr="001F6160">
        <w:rPr>
          <w:szCs w:val="28"/>
        </w:rPr>
        <w:t>нную сеть ливневой канализации. Основные коллекторы проходят по улицам Мира, Ватутина, Комсомольск</w:t>
      </w:r>
      <w:r w:rsidR="00421880">
        <w:rPr>
          <w:szCs w:val="28"/>
        </w:rPr>
        <w:t>ой</w:t>
      </w:r>
      <w:r w:rsidRPr="001F6160">
        <w:rPr>
          <w:szCs w:val="28"/>
        </w:rPr>
        <w:t>. Так</w:t>
      </w:r>
      <w:r w:rsidR="00E03D8E" w:rsidRPr="001F6160">
        <w:rPr>
          <w:szCs w:val="28"/>
        </w:rPr>
        <w:t>-</w:t>
      </w:r>
      <w:r w:rsidRPr="001F6160">
        <w:rPr>
          <w:szCs w:val="28"/>
        </w:rPr>
        <w:t xml:space="preserve"> </w:t>
      </w:r>
      <w:r w:rsidR="00421880">
        <w:rPr>
          <w:szCs w:val="28"/>
        </w:rPr>
        <w:t>же</w:t>
      </w:r>
      <w:r w:rsidRPr="001F6160">
        <w:rPr>
          <w:szCs w:val="28"/>
        </w:rPr>
        <w:t xml:space="preserve"> частично поступает сток с Южно-Чемской площадки по коллектору загря</w:t>
      </w:r>
      <w:r w:rsidRPr="001F6160">
        <w:rPr>
          <w:szCs w:val="28"/>
        </w:rPr>
        <w:t>з</w:t>
      </w:r>
      <w:r w:rsidRPr="001F6160">
        <w:rPr>
          <w:szCs w:val="28"/>
        </w:rPr>
        <w:t>н</w:t>
      </w:r>
      <w:r w:rsidR="003B50D7">
        <w:rPr>
          <w:szCs w:val="28"/>
        </w:rPr>
        <w:t>е</w:t>
      </w:r>
      <w:r w:rsidRPr="001F6160">
        <w:rPr>
          <w:szCs w:val="28"/>
        </w:rPr>
        <w:t>нного стока и отводится на очистные сооружения, расположенные в юго-восточной части п</w:t>
      </w:r>
      <w:r w:rsidRPr="001F6160">
        <w:rPr>
          <w:rFonts w:eastAsia="Arial Unicode MS" w:cs="Mangal"/>
          <w:kern w:val="3"/>
          <w:szCs w:val="28"/>
          <w:shd w:val="clear" w:color="auto" w:fill="FFFFFF"/>
          <w:lang w:eastAsia="hi-IN" w:bidi="hi-IN"/>
        </w:rPr>
        <w:t>ланируемой территории</w:t>
      </w:r>
      <w:r w:rsidRPr="001F6160">
        <w:rPr>
          <w:szCs w:val="28"/>
        </w:rPr>
        <w:t>.</w:t>
      </w:r>
    </w:p>
    <w:p w:rsidR="000B7714" w:rsidRPr="001F6160" w:rsidRDefault="00E03D8E" w:rsidP="00B92A17">
      <w:pPr>
        <w:ind w:firstLine="708"/>
        <w:contextualSpacing/>
        <w:rPr>
          <w:szCs w:val="28"/>
        </w:rPr>
      </w:pPr>
      <w:r w:rsidRPr="001F6160">
        <w:rPr>
          <w:szCs w:val="28"/>
        </w:rPr>
        <w:t>Общее падение рельефа на</w:t>
      </w:r>
      <w:r w:rsidR="000B7714" w:rsidRPr="001F6160">
        <w:rPr>
          <w:szCs w:val="28"/>
        </w:rPr>
        <w:t xml:space="preserve"> </w:t>
      </w:r>
      <w:r w:rsidRPr="001F6160">
        <w:rPr>
          <w:shd w:val="clear" w:color="auto" w:fill="FFFFFF"/>
        </w:rPr>
        <w:t xml:space="preserve">планируемой </w:t>
      </w:r>
      <w:r w:rsidRPr="001F6160">
        <w:rPr>
          <w:bCs/>
          <w:szCs w:val="28"/>
        </w:rPr>
        <w:t xml:space="preserve">территории </w:t>
      </w:r>
      <w:r w:rsidR="000B7714" w:rsidRPr="001F6160">
        <w:rPr>
          <w:szCs w:val="28"/>
        </w:rPr>
        <w:t>имеет направление к реке Оби. Амплитуда колебаний отметок в пределах п</w:t>
      </w:r>
      <w:r w:rsidR="000B7714" w:rsidRPr="001F6160">
        <w:rPr>
          <w:rFonts w:eastAsia="Arial Unicode MS" w:cs="Mangal"/>
          <w:kern w:val="3"/>
          <w:szCs w:val="28"/>
          <w:shd w:val="clear" w:color="auto" w:fill="FFFFFF"/>
          <w:lang w:eastAsia="hi-IN" w:bidi="hi-IN"/>
        </w:rPr>
        <w:t>ланируемой территории</w:t>
      </w:r>
      <w:r w:rsidR="000B7714" w:rsidRPr="001F6160">
        <w:rPr>
          <w:szCs w:val="28"/>
        </w:rPr>
        <w:t xml:space="preserve"> с</w:t>
      </w:r>
      <w:r w:rsidR="000B7714" w:rsidRPr="001F6160">
        <w:rPr>
          <w:szCs w:val="28"/>
        </w:rPr>
        <w:t>о</w:t>
      </w:r>
      <w:r w:rsidR="000B7714" w:rsidRPr="001F6160">
        <w:rPr>
          <w:szCs w:val="28"/>
        </w:rPr>
        <w:t>ставляет 40,0 м от отметки 92,0 до 132,0 м. На п</w:t>
      </w:r>
      <w:r w:rsidR="000B7714" w:rsidRPr="001F6160">
        <w:rPr>
          <w:rFonts w:eastAsia="Arial Unicode MS" w:cs="Mangal"/>
          <w:kern w:val="3"/>
          <w:szCs w:val="28"/>
          <w:shd w:val="clear" w:color="auto" w:fill="FFFFFF"/>
          <w:lang w:eastAsia="hi-IN" w:bidi="hi-IN"/>
        </w:rPr>
        <w:t>ланируемой территории</w:t>
      </w:r>
      <w:r w:rsidR="000B7714" w:rsidRPr="001F6160">
        <w:rPr>
          <w:szCs w:val="28"/>
        </w:rPr>
        <w:t xml:space="preserve"> наблюд</w:t>
      </w:r>
      <w:r w:rsidR="000B7714" w:rsidRPr="001F6160">
        <w:rPr>
          <w:szCs w:val="28"/>
        </w:rPr>
        <w:t>а</w:t>
      </w:r>
      <w:r w:rsidR="000B7714" w:rsidRPr="001F6160">
        <w:rPr>
          <w:szCs w:val="28"/>
        </w:rPr>
        <w:t>ется повышенный уровень грунтовых вод.</w:t>
      </w:r>
    </w:p>
    <w:p w:rsidR="000B7714" w:rsidRPr="001F6160" w:rsidRDefault="000B7714" w:rsidP="00B92A17">
      <w:pPr>
        <w:autoSpaceDE w:val="0"/>
        <w:autoSpaceDN w:val="0"/>
        <w:adjustRightInd w:val="0"/>
        <w:ind w:firstLine="708"/>
        <w:rPr>
          <w:szCs w:val="28"/>
        </w:rPr>
      </w:pPr>
      <w:r w:rsidRPr="001F6160">
        <w:rPr>
          <w:szCs w:val="28"/>
        </w:rPr>
        <w:t>Схема ливневой к</w:t>
      </w:r>
      <w:r w:rsidR="00523402" w:rsidRPr="001F6160">
        <w:rPr>
          <w:szCs w:val="28"/>
        </w:rPr>
        <w:t xml:space="preserve">анализации выполнена на основе </w:t>
      </w:r>
      <w:r w:rsidRPr="001F6160">
        <w:rPr>
          <w:szCs w:val="28"/>
        </w:rPr>
        <w:t>Схемы реконструкции, развития и технического перевооружения централизованных ливневых систем в</w:t>
      </w:r>
      <w:r w:rsidRPr="001F6160">
        <w:rPr>
          <w:szCs w:val="28"/>
        </w:rPr>
        <w:t>о</w:t>
      </w:r>
      <w:r w:rsidRPr="001F6160">
        <w:rPr>
          <w:szCs w:val="28"/>
        </w:rPr>
        <w:t>доотведения горо</w:t>
      </w:r>
      <w:r w:rsidR="00523402" w:rsidRPr="001F6160">
        <w:rPr>
          <w:szCs w:val="28"/>
        </w:rPr>
        <w:t>да Новосибирска на 2017</w:t>
      </w:r>
      <w:r w:rsidR="00421880">
        <w:rPr>
          <w:szCs w:val="28"/>
        </w:rPr>
        <w:t xml:space="preserve"> – </w:t>
      </w:r>
      <w:r w:rsidR="00523402" w:rsidRPr="001F6160">
        <w:rPr>
          <w:szCs w:val="28"/>
        </w:rPr>
        <w:t>2027</w:t>
      </w:r>
      <w:r w:rsidR="00421880">
        <w:rPr>
          <w:szCs w:val="28"/>
        </w:rPr>
        <w:t xml:space="preserve"> </w:t>
      </w:r>
      <w:r w:rsidR="00523402" w:rsidRPr="001F6160">
        <w:rPr>
          <w:szCs w:val="28"/>
        </w:rPr>
        <w:t>гг.</w:t>
      </w:r>
      <w:r w:rsidRPr="001F6160">
        <w:rPr>
          <w:szCs w:val="28"/>
        </w:rPr>
        <w:t>, выполненной муниципал</w:t>
      </w:r>
      <w:r w:rsidRPr="001F6160">
        <w:rPr>
          <w:szCs w:val="28"/>
        </w:rPr>
        <w:t>ь</w:t>
      </w:r>
      <w:r w:rsidRPr="001F6160">
        <w:rPr>
          <w:szCs w:val="28"/>
        </w:rPr>
        <w:lastRenderedPageBreak/>
        <w:t xml:space="preserve">ным унитарным предприятием города Новосибирска «Управление заказчика по строительству подземных транспортных сооружений» (далее </w:t>
      </w:r>
      <w:r w:rsidRPr="001F6160">
        <w:rPr>
          <w:rFonts w:eastAsia="Arial Unicode MS"/>
          <w:kern w:val="3"/>
          <w:szCs w:val="28"/>
          <w:shd w:val="clear" w:color="auto" w:fill="FFFFFF"/>
          <w:lang w:eastAsia="hi-IN" w:bidi="hi-IN"/>
        </w:rPr>
        <w:t>–</w:t>
      </w:r>
      <w:r w:rsidRPr="001F6160">
        <w:rPr>
          <w:szCs w:val="28"/>
        </w:rPr>
        <w:t xml:space="preserve"> МУП «УЗСПТС») в 2017</w:t>
      </w:r>
      <w:r w:rsidR="00523402" w:rsidRPr="001F6160">
        <w:rPr>
          <w:szCs w:val="28"/>
        </w:rPr>
        <w:t xml:space="preserve"> </w:t>
      </w:r>
      <w:r w:rsidRPr="001F6160">
        <w:rPr>
          <w:szCs w:val="28"/>
        </w:rPr>
        <w:t>г</w:t>
      </w:r>
      <w:r w:rsidR="00523402" w:rsidRPr="001F6160">
        <w:rPr>
          <w:szCs w:val="28"/>
        </w:rPr>
        <w:t>оду</w:t>
      </w:r>
      <w:r w:rsidRPr="001F6160">
        <w:rPr>
          <w:szCs w:val="28"/>
        </w:rPr>
        <w:t>.</w:t>
      </w:r>
    </w:p>
    <w:p w:rsidR="000B7714" w:rsidRPr="001F6160" w:rsidRDefault="00523402" w:rsidP="00B92A17">
      <w:pPr>
        <w:contextualSpacing/>
        <w:rPr>
          <w:szCs w:val="28"/>
        </w:rPr>
      </w:pPr>
      <w:r w:rsidRPr="001F6160">
        <w:rPr>
          <w:szCs w:val="28"/>
        </w:rPr>
        <w:t>В</w:t>
      </w:r>
      <w:r w:rsidR="000B7714" w:rsidRPr="001F6160">
        <w:rPr>
          <w:szCs w:val="28"/>
        </w:rPr>
        <w:t xml:space="preserve"> проекте</w:t>
      </w:r>
      <w:r w:rsidRPr="001F6160">
        <w:rPr>
          <w:szCs w:val="28"/>
        </w:rPr>
        <w:t xml:space="preserve"> планировки</w:t>
      </w:r>
      <w:r w:rsidR="000B7714" w:rsidRPr="001F6160">
        <w:rPr>
          <w:szCs w:val="28"/>
        </w:rPr>
        <w:t xml:space="preserve"> предусмотрены следующие мероприятия по инж</w:t>
      </w:r>
      <w:r w:rsidR="000B7714" w:rsidRPr="001F6160">
        <w:rPr>
          <w:szCs w:val="28"/>
        </w:rPr>
        <w:t>е</w:t>
      </w:r>
      <w:r w:rsidR="000B7714" w:rsidRPr="001F6160">
        <w:rPr>
          <w:szCs w:val="28"/>
        </w:rPr>
        <w:t>нерной подготовке:</w:t>
      </w:r>
    </w:p>
    <w:p w:rsidR="000B7714" w:rsidRPr="001F6160" w:rsidRDefault="000B7714" w:rsidP="00B92A17">
      <w:pPr>
        <w:pStyle w:val="af3"/>
        <w:tabs>
          <w:tab w:val="center" w:pos="5244"/>
        </w:tabs>
        <w:ind w:left="709" w:firstLine="0"/>
        <w:rPr>
          <w:szCs w:val="28"/>
        </w:rPr>
      </w:pPr>
      <w:r w:rsidRPr="001F6160">
        <w:rPr>
          <w:szCs w:val="28"/>
        </w:rPr>
        <w:t>вертикальная планировка;</w:t>
      </w:r>
    </w:p>
    <w:p w:rsidR="000B7714" w:rsidRPr="001F6160" w:rsidRDefault="000B7714" w:rsidP="00B92A17">
      <w:pPr>
        <w:pStyle w:val="af3"/>
        <w:ind w:left="709" w:firstLine="0"/>
        <w:rPr>
          <w:szCs w:val="28"/>
        </w:rPr>
      </w:pPr>
      <w:r w:rsidRPr="001F6160">
        <w:rPr>
          <w:szCs w:val="28"/>
        </w:rPr>
        <w:t>водостоки;</w:t>
      </w:r>
    </w:p>
    <w:p w:rsidR="000B7714" w:rsidRDefault="000B7714" w:rsidP="00B92A17">
      <w:pPr>
        <w:pStyle w:val="af3"/>
        <w:ind w:left="709" w:firstLine="0"/>
        <w:rPr>
          <w:szCs w:val="28"/>
        </w:rPr>
      </w:pPr>
      <w:r w:rsidRPr="001F6160">
        <w:rPr>
          <w:szCs w:val="28"/>
        </w:rPr>
        <w:t>очистка поверхностного стока.</w:t>
      </w:r>
    </w:p>
    <w:p w:rsidR="00421880" w:rsidRPr="001F6160" w:rsidRDefault="00421880" w:rsidP="00B92A17">
      <w:pPr>
        <w:pStyle w:val="af3"/>
        <w:ind w:left="709" w:firstLine="0"/>
        <w:rPr>
          <w:szCs w:val="28"/>
        </w:rPr>
      </w:pPr>
    </w:p>
    <w:p w:rsidR="007E3A4D" w:rsidRPr="001F6160" w:rsidRDefault="007E3A4D" w:rsidP="00B92A17">
      <w:pPr>
        <w:pStyle w:val="Textbody"/>
        <w:suppressAutoHyphens w:val="0"/>
        <w:spacing w:after="0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1F6160">
        <w:rPr>
          <w:rFonts w:cs="Times New Roman"/>
          <w:b/>
          <w:sz w:val="28"/>
          <w:szCs w:val="28"/>
          <w:shd w:val="clear" w:color="auto" w:fill="FFFFFF"/>
        </w:rPr>
        <w:t>4.1.1. Вертикальная планировка</w:t>
      </w:r>
    </w:p>
    <w:p w:rsidR="007E3A4D" w:rsidRPr="001F6160" w:rsidRDefault="007E3A4D" w:rsidP="00B92A17">
      <w:pPr>
        <w:pStyle w:val="Textbody"/>
        <w:suppressAutoHyphens w:val="0"/>
        <w:spacing w:after="0"/>
        <w:ind w:firstLine="709"/>
        <w:rPr>
          <w:rFonts w:cs="Times New Roman"/>
          <w:sz w:val="28"/>
          <w:szCs w:val="28"/>
          <w:shd w:val="clear" w:color="auto" w:fill="FFFFFF"/>
        </w:rPr>
      </w:pPr>
    </w:p>
    <w:p w:rsidR="007E3A4D" w:rsidRPr="001F6160" w:rsidRDefault="007E3A4D" w:rsidP="00B92A17">
      <w:pPr>
        <w:pStyle w:val="af3"/>
        <w:ind w:left="0"/>
        <w:rPr>
          <w:szCs w:val="28"/>
        </w:rPr>
      </w:pPr>
      <w:r w:rsidRPr="001F6160">
        <w:rPr>
          <w:bCs/>
          <w:szCs w:val="28"/>
        </w:rPr>
        <w:t>В основу планового и высотного решения</w:t>
      </w:r>
      <w:r w:rsidR="00B77DB8" w:rsidRPr="001F6160">
        <w:rPr>
          <w:shd w:val="clear" w:color="auto" w:fill="FFFFFF"/>
        </w:rPr>
        <w:t xml:space="preserve"> планируемой </w:t>
      </w:r>
      <w:r w:rsidRPr="001F6160">
        <w:rPr>
          <w:bCs/>
          <w:szCs w:val="28"/>
        </w:rPr>
        <w:t>территории пол</w:t>
      </w:r>
      <w:r w:rsidRPr="001F6160">
        <w:rPr>
          <w:bCs/>
          <w:szCs w:val="28"/>
        </w:rPr>
        <w:t>о</w:t>
      </w:r>
      <w:r w:rsidRPr="001F6160">
        <w:rPr>
          <w:bCs/>
          <w:szCs w:val="28"/>
        </w:rPr>
        <w:t xml:space="preserve">жена сеть существующих улиц. Все капитальные покрытия существующих улиц сохраняются. Уклоны по улицам и рельефу достаточны для пропуска и сбора ливневого стока. </w:t>
      </w:r>
      <w:r w:rsidRPr="001F6160">
        <w:rPr>
          <w:szCs w:val="28"/>
        </w:rPr>
        <w:t xml:space="preserve">Плановое и высотное решение </w:t>
      </w:r>
      <w:r w:rsidR="00E03D8E" w:rsidRPr="001F6160">
        <w:rPr>
          <w:shd w:val="clear" w:color="auto" w:fill="FFFFFF"/>
        </w:rPr>
        <w:t xml:space="preserve">планируемой </w:t>
      </w:r>
      <w:r w:rsidRPr="001F6160">
        <w:rPr>
          <w:szCs w:val="28"/>
        </w:rPr>
        <w:t>территории пред</w:t>
      </w:r>
      <w:r w:rsidRPr="001F6160">
        <w:rPr>
          <w:szCs w:val="28"/>
        </w:rPr>
        <w:t>у</w:t>
      </w:r>
      <w:r w:rsidRPr="001F6160">
        <w:rPr>
          <w:szCs w:val="28"/>
        </w:rPr>
        <w:t>сматрива</w:t>
      </w:r>
      <w:r w:rsidR="00E03D8E" w:rsidRPr="001F6160">
        <w:rPr>
          <w:szCs w:val="28"/>
        </w:rPr>
        <w:t>ет воз</w:t>
      </w:r>
      <w:r w:rsidRPr="001F6160">
        <w:rPr>
          <w:szCs w:val="28"/>
        </w:rPr>
        <w:t>вышение микро</w:t>
      </w:r>
      <w:r w:rsidR="00E03D8E" w:rsidRPr="001F6160">
        <w:rPr>
          <w:szCs w:val="28"/>
        </w:rPr>
        <w:t>района над улично-дорожной</w:t>
      </w:r>
      <w:r w:rsidRPr="001F6160">
        <w:rPr>
          <w:szCs w:val="28"/>
        </w:rPr>
        <w:t xml:space="preserve"> сетью для обеспеч</w:t>
      </w:r>
      <w:r w:rsidRPr="001F6160">
        <w:rPr>
          <w:szCs w:val="28"/>
        </w:rPr>
        <w:t>е</w:t>
      </w:r>
      <w:r w:rsidRPr="001F6160">
        <w:rPr>
          <w:szCs w:val="28"/>
        </w:rPr>
        <w:t>ния выпуска с его территории поверхностных стоков в лотки уличных проездов. В основу вертикальной планировки взят принцип отвода поверхностных вод в пр</w:t>
      </w:r>
      <w:r w:rsidRPr="001F6160">
        <w:rPr>
          <w:szCs w:val="28"/>
        </w:rPr>
        <w:t>и</w:t>
      </w:r>
      <w:r w:rsidRPr="001F6160">
        <w:rPr>
          <w:szCs w:val="28"/>
        </w:rPr>
        <w:t>легающие улицы и при</w:t>
      </w:r>
      <w:r w:rsidR="003B50D7">
        <w:rPr>
          <w:szCs w:val="28"/>
        </w:rPr>
        <w:t>е</w:t>
      </w:r>
      <w:r w:rsidRPr="001F6160">
        <w:rPr>
          <w:szCs w:val="28"/>
        </w:rPr>
        <w:t xml:space="preserve">м их в водосточную сеть. </w:t>
      </w:r>
      <w:r w:rsidRPr="001F6160">
        <w:rPr>
          <w:bCs/>
          <w:szCs w:val="28"/>
        </w:rPr>
        <w:t>Вся территория жилой застро</w:t>
      </w:r>
      <w:r w:rsidRPr="001F6160">
        <w:rPr>
          <w:bCs/>
          <w:szCs w:val="28"/>
        </w:rPr>
        <w:t>й</w:t>
      </w:r>
      <w:r w:rsidRPr="001F6160">
        <w:rPr>
          <w:bCs/>
          <w:szCs w:val="28"/>
        </w:rPr>
        <w:t>ки расположена выше отметок затопления паводковыми водами 1</w:t>
      </w:r>
      <w:r w:rsidR="00421880">
        <w:rPr>
          <w:bCs/>
          <w:szCs w:val="28"/>
        </w:rPr>
        <w:t xml:space="preserve"> </w:t>
      </w:r>
      <w:r w:rsidRPr="001F6160">
        <w:rPr>
          <w:bCs/>
          <w:szCs w:val="28"/>
        </w:rPr>
        <w:t>% повторяем</w:t>
      </w:r>
      <w:r w:rsidRPr="001F6160">
        <w:rPr>
          <w:bCs/>
          <w:szCs w:val="28"/>
        </w:rPr>
        <w:t>о</w:t>
      </w:r>
      <w:r w:rsidRPr="001F6160">
        <w:rPr>
          <w:bCs/>
          <w:szCs w:val="28"/>
        </w:rPr>
        <w:t>сти с учетом ветрового нагона волны и запаса по высоте.</w:t>
      </w:r>
    </w:p>
    <w:p w:rsidR="007E3A4D" w:rsidRPr="001F6160" w:rsidRDefault="0027030A" w:rsidP="00B92A17">
      <w:pPr>
        <w:pStyle w:val="af3"/>
        <w:ind w:left="0"/>
        <w:rPr>
          <w:szCs w:val="28"/>
        </w:rPr>
      </w:pPr>
      <w:r w:rsidRPr="001F6160">
        <w:rPr>
          <w:szCs w:val="28"/>
        </w:rPr>
        <w:t>В пределах прибрежной полосы расположены</w:t>
      </w:r>
      <w:r w:rsidR="007E3A4D" w:rsidRPr="001F6160">
        <w:rPr>
          <w:szCs w:val="28"/>
        </w:rPr>
        <w:t xml:space="preserve"> </w:t>
      </w:r>
      <w:r w:rsidRPr="001F6160">
        <w:rPr>
          <w:szCs w:val="28"/>
        </w:rPr>
        <w:t>пляж и парк</w:t>
      </w:r>
      <w:r w:rsidR="007E3A4D" w:rsidRPr="001F6160">
        <w:rPr>
          <w:szCs w:val="28"/>
        </w:rPr>
        <w:t>. Прибрежная п</w:t>
      </w:r>
      <w:r w:rsidR="007E3A4D" w:rsidRPr="001F6160">
        <w:rPr>
          <w:szCs w:val="28"/>
        </w:rPr>
        <w:t>о</w:t>
      </w:r>
      <w:r w:rsidR="007E3A4D" w:rsidRPr="001F6160">
        <w:rPr>
          <w:szCs w:val="28"/>
        </w:rPr>
        <w:t>лоса имеет крутые уклоны от 8 до 12</w:t>
      </w:r>
      <w:r w:rsidR="00421880">
        <w:rPr>
          <w:szCs w:val="28"/>
        </w:rPr>
        <w:t xml:space="preserve"> </w:t>
      </w:r>
      <w:r w:rsidR="007E3A4D" w:rsidRPr="001F6160">
        <w:rPr>
          <w:szCs w:val="28"/>
        </w:rPr>
        <w:t xml:space="preserve">%. Проектом </w:t>
      </w:r>
      <w:r w:rsidR="00E03D8E" w:rsidRPr="001F6160">
        <w:rPr>
          <w:szCs w:val="28"/>
        </w:rPr>
        <w:t xml:space="preserve">планировки </w:t>
      </w:r>
      <w:r w:rsidR="007E3A4D" w:rsidRPr="001F6160">
        <w:rPr>
          <w:szCs w:val="28"/>
        </w:rPr>
        <w:t>предусматривается устройство прибрежного парка с набережной с подсыпкой парковой зоны до нез</w:t>
      </w:r>
      <w:r w:rsidR="007E3A4D" w:rsidRPr="001F6160">
        <w:rPr>
          <w:szCs w:val="28"/>
        </w:rPr>
        <w:t>а</w:t>
      </w:r>
      <w:r w:rsidR="007E3A4D" w:rsidRPr="001F6160">
        <w:rPr>
          <w:szCs w:val="28"/>
        </w:rPr>
        <w:t>топляемых отметок паводковыми водами 10</w:t>
      </w:r>
      <w:r w:rsidR="00421880">
        <w:rPr>
          <w:szCs w:val="28"/>
        </w:rPr>
        <w:t xml:space="preserve"> </w:t>
      </w:r>
      <w:r w:rsidR="007E3A4D" w:rsidRPr="001F6160">
        <w:rPr>
          <w:szCs w:val="28"/>
        </w:rPr>
        <w:t>% повторяемости. Набережная пр</w:t>
      </w:r>
      <w:r w:rsidR="007E3A4D" w:rsidRPr="001F6160">
        <w:rPr>
          <w:szCs w:val="28"/>
        </w:rPr>
        <w:t>е</w:t>
      </w:r>
      <w:r w:rsidR="007E3A4D" w:rsidRPr="001F6160">
        <w:rPr>
          <w:szCs w:val="28"/>
        </w:rPr>
        <w:t xml:space="preserve">дусматривается с использованием вертикальной подпорной стенки и парапета с ограждением. Отметка верха парапета принята </w:t>
      </w:r>
      <w:r w:rsidR="007E3A4D" w:rsidRPr="001F6160">
        <w:t xml:space="preserve">96,10 м. </w:t>
      </w:r>
      <w:r w:rsidR="007E3A4D" w:rsidRPr="001F6160">
        <w:rPr>
          <w:szCs w:val="28"/>
        </w:rPr>
        <w:t>Подпорная стенка выпо</w:t>
      </w:r>
      <w:r w:rsidR="007E3A4D" w:rsidRPr="001F6160">
        <w:rPr>
          <w:szCs w:val="28"/>
        </w:rPr>
        <w:t>л</w:t>
      </w:r>
      <w:r w:rsidR="007E3A4D" w:rsidRPr="001F6160">
        <w:rPr>
          <w:szCs w:val="28"/>
        </w:rPr>
        <w:t>няет функции берегоукрепления на рассматриваемом участке и защищает парк</w:t>
      </w:r>
      <w:r w:rsidR="007E3A4D" w:rsidRPr="001F6160">
        <w:rPr>
          <w:szCs w:val="28"/>
        </w:rPr>
        <w:t>о</w:t>
      </w:r>
      <w:r w:rsidR="007E3A4D" w:rsidRPr="001F6160">
        <w:rPr>
          <w:szCs w:val="28"/>
        </w:rPr>
        <w:t>вую территорию от паводков 10</w:t>
      </w:r>
      <w:r w:rsidR="00421880">
        <w:rPr>
          <w:szCs w:val="28"/>
        </w:rPr>
        <w:t xml:space="preserve"> </w:t>
      </w:r>
      <w:r w:rsidR="007E3A4D" w:rsidRPr="001F6160">
        <w:rPr>
          <w:szCs w:val="28"/>
        </w:rPr>
        <w:t>% повторяемости с уч</w:t>
      </w:r>
      <w:r w:rsidR="003B50D7">
        <w:rPr>
          <w:szCs w:val="28"/>
        </w:rPr>
        <w:t>е</w:t>
      </w:r>
      <w:r w:rsidR="007E3A4D" w:rsidRPr="001F6160">
        <w:rPr>
          <w:szCs w:val="28"/>
        </w:rPr>
        <w:t>том ветрового нагона во</w:t>
      </w:r>
      <w:r w:rsidR="007E3A4D" w:rsidRPr="001F6160">
        <w:rPr>
          <w:szCs w:val="28"/>
        </w:rPr>
        <w:t>л</w:t>
      </w:r>
      <w:r w:rsidR="007E3A4D" w:rsidRPr="001F6160">
        <w:rPr>
          <w:szCs w:val="28"/>
        </w:rPr>
        <w:t xml:space="preserve">ны (0,5 м) и запаса по высоте (0,5 м). </w:t>
      </w:r>
    </w:p>
    <w:p w:rsidR="007E3A4D" w:rsidRPr="001F6160" w:rsidRDefault="007E3A4D" w:rsidP="007956AC">
      <w:pPr>
        <w:pStyle w:val="Standard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7E3A4D" w:rsidRPr="001F6160" w:rsidRDefault="007E3A4D" w:rsidP="007E3A4D">
      <w:pPr>
        <w:pStyle w:val="Textbody"/>
        <w:spacing w:after="0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1F6160">
        <w:rPr>
          <w:rFonts w:cs="Times New Roman"/>
          <w:b/>
          <w:sz w:val="28"/>
          <w:szCs w:val="28"/>
          <w:shd w:val="clear" w:color="auto" w:fill="FFFFFF"/>
        </w:rPr>
        <w:t>4.1.2. Водостоки</w:t>
      </w:r>
    </w:p>
    <w:p w:rsidR="007E3A4D" w:rsidRPr="001F6160" w:rsidRDefault="007E3A4D" w:rsidP="007E3A4D">
      <w:pPr>
        <w:pStyle w:val="Textbody"/>
        <w:spacing w:after="0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7E3A4D" w:rsidRPr="001F6160" w:rsidRDefault="007E3A4D" w:rsidP="00CE72E0">
      <w:pPr>
        <w:ind w:firstLine="567"/>
        <w:rPr>
          <w:bCs/>
          <w:szCs w:val="28"/>
          <w:lang w:eastAsia="ar-SA"/>
        </w:rPr>
      </w:pPr>
      <w:r w:rsidRPr="001F6160">
        <w:t>Планируемая территория расположена на водоразделе двух бассейнов стока. Часть стока с площадки поступает в бассейн стока реки Об</w:t>
      </w:r>
      <w:r w:rsidR="00421880">
        <w:t>и</w:t>
      </w:r>
      <w:r w:rsidRPr="001F6160">
        <w:t xml:space="preserve">, часть </w:t>
      </w:r>
      <w:r w:rsidR="00D276B6" w:rsidRPr="001F6160">
        <w:rPr>
          <w:szCs w:val="28"/>
          <w:shd w:val="clear" w:color="auto" w:fill="FFFFFF"/>
        </w:rPr>
        <w:t xml:space="preserve">– </w:t>
      </w:r>
      <w:r w:rsidRPr="001F6160">
        <w:t>в бассейн стока реки Тул</w:t>
      </w:r>
      <w:r w:rsidR="00421880">
        <w:t>ы</w:t>
      </w:r>
      <w:r w:rsidRPr="001F6160">
        <w:t>.</w:t>
      </w:r>
      <w:r w:rsidRPr="001F6160">
        <w:rPr>
          <w:bCs/>
        </w:rPr>
        <w:t xml:space="preserve"> На данный момент на </w:t>
      </w:r>
      <w:r w:rsidRPr="001F6160">
        <w:t>планируемой</w:t>
      </w:r>
      <w:r w:rsidRPr="001F6160">
        <w:rPr>
          <w:bCs/>
        </w:rPr>
        <w:t xml:space="preserve"> территории имеется ра</w:t>
      </w:r>
      <w:r w:rsidRPr="001F6160">
        <w:rPr>
          <w:bCs/>
        </w:rPr>
        <w:t>з</w:t>
      </w:r>
      <w:r w:rsidRPr="001F6160">
        <w:rPr>
          <w:bCs/>
        </w:rPr>
        <w:t>ветвленная сеть существующей ливневой канализации, ее протяженность соста</w:t>
      </w:r>
      <w:r w:rsidRPr="001F6160">
        <w:rPr>
          <w:bCs/>
        </w:rPr>
        <w:t>в</w:t>
      </w:r>
      <w:r w:rsidRPr="001F6160">
        <w:rPr>
          <w:bCs/>
        </w:rPr>
        <w:t>ляет около 21 км (в том числе с ливневой канализацией мостового перехода).</w:t>
      </w:r>
      <w:r w:rsidRPr="001F6160">
        <w:rPr>
          <w:szCs w:val="28"/>
          <w:lang w:eastAsia="ar-SA"/>
        </w:rPr>
        <w:t xml:space="preserve"> По территории планируемой территории проходит сбросная часть коллектора сеч</w:t>
      </w:r>
      <w:r w:rsidRPr="001F6160">
        <w:rPr>
          <w:szCs w:val="28"/>
          <w:lang w:eastAsia="ar-SA"/>
        </w:rPr>
        <w:t>е</w:t>
      </w:r>
      <w:r w:rsidRPr="001F6160">
        <w:rPr>
          <w:szCs w:val="28"/>
          <w:lang w:eastAsia="ar-SA"/>
        </w:rPr>
        <w:t>нием 2,0×1,5 м с</w:t>
      </w:r>
      <w:r w:rsidR="00D276B6" w:rsidRPr="001F6160">
        <w:rPr>
          <w:szCs w:val="28"/>
          <w:lang w:eastAsia="ar-SA"/>
        </w:rPr>
        <w:t xml:space="preserve"> жилого района «Южно-Чемской»</w:t>
      </w:r>
      <w:r w:rsidRPr="001F6160">
        <w:rPr>
          <w:szCs w:val="28"/>
          <w:lang w:eastAsia="ar-SA"/>
        </w:rPr>
        <w:t>.</w:t>
      </w:r>
    </w:p>
    <w:p w:rsidR="007E3A4D" w:rsidRPr="001F6160" w:rsidRDefault="007E3A4D" w:rsidP="00CE72E0">
      <w:pPr>
        <w:pStyle w:val="a7"/>
        <w:rPr>
          <w:bCs/>
        </w:rPr>
      </w:pPr>
      <w:r w:rsidRPr="001F6160">
        <w:rPr>
          <w:bCs/>
        </w:rPr>
        <w:t xml:space="preserve">В проекте </w:t>
      </w:r>
      <w:r w:rsidR="00143E6A" w:rsidRPr="001F6160">
        <w:rPr>
          <w:bCs/>
        </w:rPr>
        <w:t xml:space="preserve">планировки </w:t>
      </w:r>
      <w:r w:rsidRPr="001F6160">
        <w:rPr>
          <w:bCs/>
        </w:rPr>
        <w:t>намечена разветвленная сеть проектируемых вод</w:t>
      </w:r>
      <w:r w:rsidRPr="001F6160">
        <w:rPr>
          <w:bCs/>
        </w:rPr>
        <w:t>о</w:t>
      </w:r>
      <w:r w:rsidRPr="001F6160">
        <w:rPr>
          <w:bCs/>
        </w:rPr>
        <w:t>стоков, которые вместе с существующими коллекторами включены в общую в</w:t>
      </w:r>
      <w:r w:rsidRPr="001F6160">
        <w:rPr>
          <w:bCs/>
        </w:rPr>
        <w:t>о</w:t>
      </w:r>
      <w:r w:rsidRPr="001F6160">
        <w:rPr>
          <w:bCs/>
        </w:rPr>
        <w:t xml:space="preserve">досточную сеть. </w:t>
      </w:r>
    </w:p>
    <w:p w:rsidR="007E3A4D" w:rsidRPr="001F6160" w:rsidRDefault="007E3A4D" w:rsidP="003A69BE">
      <w:pPr>
        <w:pStyle w:val="a7"/>
        <w:widowControl w:val="0"/>
      </w:pPr>
      <w:r w:rsidRPr="001F6160">
        <w:t>Водосточная сеть запроектирована из закрытых водостоков. Закрытые вод</w:t>
      </w:r>
      <w:r w:rsidRPr="001F6160">
        <w:t>о</w:t>
      </w:r>
      <w:r w:rsidRPr="001F6160">
        <w:t>стоки предусмотрены из железобетонных труб. В связи с высоким уровнем гру</w:t>
      </w:r>
      <w:r w:rsidRPr="001F6160">
        <w:t>н</w:t>
      </w:r>
      <w:r w:rsidRPr="001F6160">
        <w:t xml:space="preserve">товых вод на </w:t>
      </w:r>
      <w:r w:rsidR="007D7DC3" w:rsidRPr="001F6160">
        <w:rPr>
          <w:shd w:val="clear" w:color="auto" w:fill="FFFFFF"/>
        </w:rPr>
        <w:t xml:space="preserve">планируемой территории </w:t>
      </w:r>
      <w:r w:rsidRPr="001F6160">
        <w:t>предусмотрено устройство попутного др</w:t>
      </w:r>
      <w:r w:rsidRPr="001F6160">
        <w:t>е</w:t>
      </w:r>
      <w:r w:rsidRPr="001F6160">
        <w:lastRenderedPageBreak/>
        <w:t>нажа из перфорированных полипропиленовых труб в обмотке из геоткани.</w:t>
      </w:r>
    </w:p>
    <w:p w:rsidR="007E3A4D" w:rsidRPr="001F6160" w:rsidRDefault="007E3A4D" w:rsidP="00CE72E0">
      <w:pPr>
        <w:pStyle w:val="a7"/>
        <w:rPr>
          <w:bCs/>
        </w:rPr>
      </w:pPr>
      <w:r w:rsidRPr="001F6160">
        <w:t>Сброс ливневого стока в реку производится с помощью рассеивающих в</w:t>
      </w:r>
      <w:r w:rsidRPr="001F6160">
        <w:t>ы</w:t>
      </w:r>
      <w:r w:rsidRPr="001F6160">
        <w:t>пусков, длина которых принимается по расч</w:t>
      </w:r>
      <w:r w:rsidR="003B50D7">
        <w:t>е</w:t>
      </w:r>
      <w:r w:rsidRPr="001F6160">
        <w:t>ту. Принятая конструкция рассе</w:t>
      </w:r>
      <w:r w:rsidRPr="001F6160">
        <w:t>и</w:t>
      </w:r>
      <w:r w:rsidRPr="001F6160">
        <w:t>вающих выпусков должна обеспечивать наиболее эффективное слияние дожд</w:t>
      </w:r>
      <w:r w:rsidRPr="001F6160">
        <w:t>е</w:t>
      </w:r>
      <w:r w:rsidRPr="001F6160">
        <w:t>вых вод с водой водо</w:t>
      </w:r>
      <w:r w:rsidR="003B50D7">
        <w:t>е</w:t>
      </w:r>
      <w:r w:rsidRPr="001F6160">
        <w:t xml:space="preserve">ма. </w:t>
      </w:r>
    </w:p>
    <w:p w:rsidR="007E3A4D" w:rsidRPr="001F6160" w:rsidRDefault="007D7DC3" w:rsidP="00CE72E0">
      <w:pPr>
        <w:autoSpaceDE w:val="0"/>
        <w:autoSpaceDN w:val="0"/>
        <w:adjustRightInd w:val="0"/>
        <w:rPr>
          <w:szCs w:val="28"/>
        </w:rPr>
      </w:pPr>
      <w:r w:rsidRPr="001F6160">
        <w:rPr>
          <w:shd w:val="clear" w:color="auto" w:fill="FFFFFF"/>
        </w:rPr>
        <w:t xml:space="preserve">Планируемая территория </w:t>
      </w:r>
      <w:r w:rsidR="007E3A4D" w:rsidRPr="001F6160">
        <w:rPr>
          <w:bCs/>
          <w:szCs w:val="28"/>
        </w:rPr>
        <w:t>разбит</w:t>
      </w:r>
      <w:r w:rsidRPr="001F6160">
        <w:rPr>
          <w:bCs/>
          <w:szCs w:val="28"/>
        </w:rPr>
        <w:t>а</w:t>
      </w:r>
      <w:r w:rsidR="007E3A4D" w:rsidRPr="001F6160">
        <w:rPr>
          <w:bCs/>
          <w:szCs w:val="28"/>
        </w:rPr>
        <w:t xml:space="preserve"> на пять бассейнов стока. В соответствии со </w:t>
      </w:r>
      <w:r w:rsidR="007E3A4D" w:rsidRPr="001F6160">
        <w:rPr>
          <w:szCs w:val="28"/>
        </w:rPr>
        <w:t>Схемой реконструкции, развития и технического перевооружения централиз</w:t>
      </w:r>
      <w:r w:rsidR="007E3A4D" w:rsidRPr="001F6160">
        <w:rPr>
          <w:szCs w:val="28"/>
        </w:rPr>
        <w:t>о</w:t>
      </w:r>
      <w:r w:rsidR="007E3A4D" w:rsidRPr="001F6160">
        <w:rPr>
          <w:szCs w:val="28"/>
        </w:rPr>
        <w:t>ванных ливневых систем водоотведения горо</w:t>
      </w:r>
      <w:r w:rsidRPr="001F6160">
        <w:rPr>
          <w:szCs w:val="28"/>
        </w:rPr>
        <w:t>да Новосибирска на 2017</w:t>
      </w:r>
      <w:r w:rsidR="00421880">
        <w:rPr>
          <w:szCs w:val="28"/>
        </w:rPr>
        <w:t xml:space="preserve"> – </w:t>
      </w:r>
      <w:r w:rsidRPr="001F6160">
        <w:rPr>
          <w:szCs w:val="28"/>
        </w:rPr>
        <w:t>2027</w:t>
      </w:r>
      <w:r w:rsidR="00421880">
        <w:rPr>
          <w:szCs w:val="28"/>
        </w:rPr>
        <w:t xml:space="preserve"> </w:t>
      </w:r>
      <w:r w:rsidRPr="001F6160">
        <w:rPr>
          <w:szCs w:val="28"/>
        </w:rPr>
        <w:t>гг.,</w:t>
      </w:r>
      <w:r w:rsidR="007E3A4D" w:rsidRPr="001F6160">
        <w:rPr>
          <w:szCs w:val="28"/>
        </w:rPr>
        <w:t xml:space="preserve"> </w:t>
      </w:r>
      <w:r w:rsidRPr="001F6160">
        <w:rPr>
          <w:szCs w:val="28"/>
        </w:rPr>
        <w:t>выполненной МУП «УЗСПТС»,</w:t>
      </w:r>
      <w:r w:rsidR="007E3A4D" w:rsidRPr="001F6160">
        <w:rPr>
          <w:szCs w:val="28"/>
        </w:rPr>
        <w:t xml:space="preserve"> и с учетом существующе</w:t>
      </w:r>
      <w:r w:rsidRPr="001F6160">
        <w:rPr>
          <w:szCs w:val="28"/>
        </w:rPr>
        <w:t>й и проектируемой</w:t>
      </w:r>
      <w:r w:rsidR="007E3A4D" w:rsidRPr="001F6160">
        <w:rPr>
          <w:szCs w:val="28"/>
        </w:rPr>
        <w:t xml:space="preserve"> з</w:t>
      </w:r>
      <w:r w:rsidR="007E3A4D" w:rsidRPr="001F6160">
        <w:rPr>
          <w:szCs w:val="28"/>
        </w:rPr>
        <w:t>а</w:t>
      </w:r>
      <w:r w:rsidR="007E3A4D" w:rsidRPr="001F6160">
        <w:rPr>
          <w:szCs w:val="28"/>
        </w:rPr>
        <w:t>стройки намечены места расположения площадок очистных сооружений:</w:t>
      </w:r>
    </w:p>
    <w:p w:rsidR="007E3A4D" w:rsidRPr="001F6160" w:rsidRDefault="007E3A4D" w:rsidP="00CE72E0">
      <w:pPr>
        <w:autoSpaceDE w:val="0"/>
        <w:autoSpaceDN w:val="0"/>
        <w:adjustRightInd w:val="0"/>
        <w:rPr>
          <w:szCs w:val="28"/>
        </w:rPr>
      </w:pPr>
      <w:r w:rsidRPr="001F6160">
        <w:rPr>
          <w:szCs w:val="28"/>
        </w:rPr>
        <w:t>две площадки очистных сооружений расположены в пойме реки Тулы (одна площадка является общей для одного из бассейнов стока планируемой террит</w:t>
      </w:r>
      <w:r w:rsidRPr="001F6160">
        <w:rPr>
          <w:szCs w:val="28"/>
        </w:rPr>
        <w:t>о</w:t>
      </w:r>
      <w:r w:rsidRPr="001F6160">
        <w:rPr>
          <w:szCs w:val="28"/>
        </w:rPr>
        <w:t>рии и очистки загрязненного стока из коллектора по ул. Ватутина с левого берега реки Тулы);</w:t>
      </w:r>
    </w:p>
    <w:p w:rsidR="007E3A4D" w:rsidRPr="001F6160" w:rsidRDefault="007E3A4D" w:rsidP="00CE72E0">
      <w:pPr>
        <w:autoSpaceDE w:val="0"/>
        <w:autoSpaceDN w:val="0"/>
        <w:adjustRightInd w:val="0"/>
        <w:rPr>
          <w:szCs w:val="28"/>
        </w:rPr>
      </w:pPr>
      <w:r w:rsidRPr="001F6160">
        <w:rPr>
          <w:szCs w:val="28"/>
        </w:rPr>
        <w:t xml:space="preserve">две площадки очистных сооружений </w:t>
      </w:r>
      <w:r w:rsidRPr="001F6160">
        <w:t>–</w:t>
      </w:r>
      <w:r w:rsidRPr="001F6160">
        <w:rPr>
          <w:szCs w:val="28"/>
        </w:rPr>
        <w:t xml:space="preserve"> существующие локальные очистные сооружения для очистки загрязненного стока с мостового перехода;</w:t>
      </w:r>
    </w:p>
    <w:p w:rsidR="007E3A4D" w:rsidRPr="001F6160" w:rsidRDefault="007E3A4D" w:rsidP="00CE72E0">
      <w:pPr>
        <w:autoSpaceDE w:val="0"/>
        <w:autoSpaceDN w:val="0"/>
        <w:adjustRightInd w:val="0"/>
        <w:rPr>
          <w:szCs w:val="28"/>
        </w:rPr>
      </w:pPr>
      <w:r w:rsidRPr="001F6160">
        <w:rPr>
          <w:szCs w:val="28"/>
        </w:rPr>
        <w:t>одна площадка очистных сооружений расположена в пойме реки Оби, явл</w:t>
      </w:r>
      <w:r w:rsidRPr="001F6160">
        <w:rPr>
          <w:szCs w:val="28"/>
        </w:rPr>
        <w:t>я</w:t>
      </w:r>
      <w:r w:rsidRPr="001F6160">
        <w:rPr>
          <w:szCs w:val="28"/>
        </w:rPr>
        <w:t>ется общей для одного из бассейнов стока планируемой территории и для одного из бассейнов стока</w:t>
      </w:r>
      <w:r w:rsidR="007D7DC3" w:rsidRPr="001F6160">
        <w:rPr>
          <w:szCs w:val="28"/>
        </w:rPr>
        <w:t xml:space="preserve"> жилого района</w:t>
      </w:r>
      <w:r w:rsidRPr="001F6160">
        <w:rPr>
          <w:szCs w:val="28"/>
        </w:rPr>
        <w:t xml:space="preserve"> «</w:t>
      </w:r>
      <w:r w:rsidR="007D7DC3" w:rsidRPr="001F6160">
        <w:rPr>
          <w:szCs w:val="28"/>
        </w:rPr>
        <w:t>Южно-Чемской»</w:t>
      </w:r>
      <w:r w:rsidRPr="001F6160">
        <w:rPr>
          <w:szCs w:val="28"/>
        </w:rPr>
        <w:t>.</w:t>
      </w:r>
    </w:p>
    <w:p w:rsidR="007956AC" w:rsidRPr="001F6160" w:rsidRDefault="007956AC" w:rsidP="00CE72E0">
      <w:pPr>
        <w:autoSpaceDE w:val="0"/>
        <w:autoSpaceDN w:val="0"/>
        <w:adjustRightInd w:val="0"/>
        <w:rPr>
          <w:szCs w:val="28"/>
        </w:rPr>
      </w:pPr>
    </w:p>
    <w:p w:rsidR="007E3A4D" w:rsidRPr="001F6160" w:rsidRDefault="007E3A4D" w:rsidP="00CE72E0">
      <w:pPr>
        <w:pStyle w:val="Textbody"/>
        <w:suppressAutoHyphens w:val="0"/>
        <w:spacing w:after="0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1F6160">
        <w:rPr>
          <w:rFonts w:cs="Times New Roman"/>
          <w:b/>
          <w:sz w:val="28"/>
          <w:szCs w:val="28"/>
          <w:shd w:val="clear" w:color="auto" w:fill="FFFFFF"/>
        </w:rPr>
        <w:t>4.1.3.</w:t>
      </w:r>
      <w:r w:rsidRPr="001F6160">
        <w:rPr>
          <w:rFonts w:cs="Times New Roman"/>
          <w:sz w:val="28"/>
          <w:szCs w:val="28"/>
          <w:shd w:val="clear" w:color="auto" w:fill="FFFFFF"/>
        </w:rPr>
        <w:t> </w:t>
      </w:r>
      <w:r w:rsidRPr="001F6160">
        <w:rPr>
          <w:rFonts w:cs="Times New Roman"/>
          <w:b/>
          <w:sz w:val="28"/>
          <w:szCs w:val="28"/>
          <w:shd w:val="clear" w:color="auto" w:fill="FFFFFF"/>
        </w:rPr>
        <w:t>Очистка поверхностного стока</w:t>
      </w:r>
    </w:p>
    <w:p w:rsidR="007956AC" w:rsidRPr="001F6160" w:rsidRDefault="007956AC" w:rsidP="00CE72E0">
      <w:pPr>
        <w:pStyle w:val="Textbody"/>
        <w:suppressAutoHyphens w:val="0"/>
        <w:spacing w:after="0"/>
        <w:jc w:val="center"/>
        <w:rPr>
          <w:sz w:val="28"/>
          <w:szCs w:val="28"/>
        </w:rPr>
      </w:pPr>
    </w:p>
    <w:p w:rsidR="007E3A4D" w:rsidRPr="001F6160" w:rsidRDefault="007E3A4D" w:rsidP="00CE72E0">
      <w:pPr>
        <w:pStyle w:val="Standard"/>
        <w:suppressAutoHyphens w:val="0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1F6160">
        <w:rPr>
          <w:rFonts w:cs="Times New Roman"/>
          <w:sz w:val="28"/>
          <w:szCs w:val="28"/>
          <w:shd w:val="clear" w:color="auto" w:fill="FFFFFF"/>
        </w:rPr>
        <w:t>Проектом планировки предусмотрена очистка наиболее загрязненной части поверхностного стока на очистных сооружениях, устраиваемых на устьевых уч</w:t>
      </w:r>
      <w:r w:rsidRPr="001F6160">
        <w:rPr>
          <w:rFonts w:cs="Times New Roman"/>
          <w:sz w:val="28"/>
          <w:szCs w:val="28"/>
          <w:shd w:val="clear" w:color="auto" w:fill="FFFFFF"/>
        </w:rPr>
        <w:t>а</w:t>
      </w:r>
      <w:r w:rsidRPr="001F6160">
        <w:rPr>
          <w:rFonts w:cs="Times New Roman"/>
          <w:sz w:val="28"/>
          <w:szCs w:val="28"/>
          <w:shd w:val="clear" w:color="auto" w:fill="FFFFFF"/>
        </w:rPr>
        <w:t>стках коллекторов ливневой канализации перед выпуском в водоемы.</w:t>
      </w:r>
    </w:p>
    <w:p w:rsidR="007E3A4D" w:rsidRPr="001F6160" w:rsidRDefault="007E3A4D" w:rsidP="00CE72E0">
      <w:pPr>
        <w:pStyle w:val="Textbody"/>
        <w:suppressAutoHyphens w:val="0"/>
        <w:spacing w:after="0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1F6160">
        <w:rPr>
          <w:rFonts w:cs="Times New Roman"/>
          <w:sz w:val="28"/>
          <w:szCs w:val="28"/>
          <w:shd w:val="clear" w:color="auto" w:fill="FFFFFF"/>
        </w:rPr>
        <w:t>Перед сбросом поверхностный сток в распределительной камере разделяе</w:t>
      </w:r>
      <w:r w:rsidRPr="001F6160">
        <w:rPr>
          <w:rFonts w:cs="Times New Roman"/>
          <w:sz w:val="28"/>
          <w:szCs w:val="28"/>
          <w:shd w:val="clear" w:color="auto" w:fill="FFFFFF"/>
        </w:rPr>
        <w:t>т</w:t>
      </w:r>
      <w:r w:rsidRPr="001F6160">
        <w:rPr>
          <w:rFonts w:cs="Times New Roman"/>
          <w:sz w:val="28"/>
          <w:szCs w:val="28"/>
          <w:shd w:val="clear" w:color="auto" w:fill="FFFFFF"/>
        </w:rPr>
        <w:t>ся на загрязн</w:t>
      </w:r>
      <w:r w:rsidR="003B50D7">
        <w:rPr>
          <w:rFonts w:cs="Times New Roman"/>
          <w:sz w:val="28"/>
          <w:szCs w:val="28"/>
          <w:shd w:val="clear" w:color="auto" w:fill="FFFFFF"/>
        </w:rPr>
        <w:t>е</w:t>
      </w:r>
      <w:r w:rsidRPr="001F6160">
        <w:rPr>
          <w:rFonts w:cs="Times New Roman"/>
          <w:sz w:val="28"/>
          <w:szCs w:val="28"/>
          <w:shd w:val="clear" w:color="auto" w:fill="FFFFFF"/>
        </w:rPr>
        <w:t>нный и условно чистый. Загрязн</w:t>
      </w:r>
      <w:r w:rsidR="003B50D7">
        <w:rPr>
          <w:rFonts w:cs="Times New Roman"/>
          <w:sz w:val="28"/>
          <w:szCs w:val="28"/>
          <w:shd w:val="clear" w:color="auto" w:fill="FFFFFF"/>
        </w:rPr>
        <w:t>е</w:t>
      </w:r>
      <w:r w:rsidRPr="001F6160">
        <w:rPr>
          <w:rFonts w:cs="Times New Roman"/>
          <w:sz w:val="28"/>
          <w:szCs w:val="28"/>
          <w:shd w:val="clear" w:color="auto" w:fill="FFFFFF"/>
        </w:rPr>
        <w:t>нная часть стока поступает на оч</w:t>
      </w:r>
      <w:r w:rsidRPr="001F6160">
        <w:rPr>
          <w:rFonts w:cs="Times New Roman"/>
          <w:sz w:val="28"/>
          <w:szCs w:val="28"/>
          <w:shd w:val="clear" w:color="auto" w:fill="FFFFFF"/>
        </w:rPr>
        <w:t>и</w:t>
      </w:r>
      <w:r w:rsidRPr="001F6160">
        <w:rPr>
          <w:rFonts w:cs="Times New Roman"/>
          <w:sz w:val="28"/>
          <w:szCs w:val="28"/>
          <w:shd w:val="clear" w:color="auto" w:fill="FFFFFF"/>
        </w:rPr>
        <w:t>стные сооружения, а остальная часть стока – считается условно чистой и сбрас</w:t>
      </w:r>
      <w:r w:rsidRPr="001F6160">
        <w:rPr>
          <w:rFonts w:cs="Times New Roman"/>
          <w:sz w:val="28"/>
          <w:szCs w:val="28"/>
          <w:shd w:val="clear" w:color="auto" w:fill="FFFFFF"/>
        </w:rPr>
        <w:t>ы</w:t>
      </w:r>
      <w:r w:rsidRPr="001F6160">
        <w:rPr>
          <w:rFonts w:cs="Times New Roman"/>
          <w:sz w:val="28"/>
          <w:szCs w:val="28"/>
          <w:shd w:val="clear" w:color="auto" w:fill="FFFFFF"/>
        </w:rPr>
        <w:t>вается в прилегающий водоприемник.</w:t>
      </w:r>
    </w:p>
    <w:p w:rsidR="007E3A4D" w:rsidRPr="001F6160" w:rsidRDefault="007E3A4D" w:rsidP="00CE72E0">
      <w:pPr>
        <w:pStyle w:val="Standard"/>
        <w:suppressAutoHyphens w:val="0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1F6160">
        <w:rPr>
          <w:rFonts w:cs="Times New Roman"/>
          <w:sz w:val="28"/>
          <w:szCs w:val="28"/>
          <w:shd w:val="clear" w:color="auto" w:fill="FFFFFF"/>
        </w:rPr>
        <w:t>Очистные сооружения приняты закрытого типа для стабилизации темпер</w:t>
      </w:r>
      <w:r w:rsidRPr="001F6160">
        <w:rPr>
          <w:rFonts w:cs="Times New Roman"/>
          <w:sz w:val="28"/>
          <w:szCs w:val="28"/>
          <w:shd w:val="clear" w:color="auto" w:fill="FFFFFF"/>
        </w:rPr>
        <w:t>а</w:t>
      </w:r>
      <w:r w:rsidRPr="001F6160">
        <w:rPr>
          <w:rFonts w:cs="Times New Roman"/>
          <w:sz w:val="28"/>
          <w:szCs w:val="28"/>
          <w:shd w:val="clear" w:color="auto" w:fill="FFFFFF"/>
        </w:rPr>
        <w:t>турного режима. Очистные сооружения предназначены для очистки от плавающ</w:t>
      </w:r>
      <w:r w:rsidRPr="001F6160">
        <w:rPr>
          <w:rFonts w:cs="Times New Roman"/>
          <w:sz w:val="28"/>
          <w:szCs w:val="28"/>
          <w:shd w:val="clear" w:color="auto" w:fill="FFFFFF"/>
        </w:rPr>
        <w:t>е</w:t>
      </w:r>
      <w:r w:rsidRPr="001F6160">
        <w:rPr>
          <w:rFonts w:cs="Times New Roman"/>
          <w:sz w:val="28"/>
          <w:szCs w:val="28"/>
          <w:shd w:val="clear" w:color="auto" w:fill="FFFFFF"/>
        </w:rPr>
        <w:t>го мусора, взвешенных частиц и масло-, нефтепродуктов. Принятая конструкция очистного сооружения обеспечивает очистку поверхностного стока до предельно-допустимой концентрации рыбохозяйственного водоема.</w:t>
      </w:r>
    </w:p>
    <w:p w:rsidR="007E3A4D" w:rsidRPr="001F6160" w:rsidRDefault="007E3A4D" w:rsidP="007E3A4D">
      <w:pPr>
        <w:pStyle w:val="Textbody"/>
        <w:spacing w:after="0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7E3A4D" w:rsidRPr="001F6160" w:rsidRDefault="007E3A4D" w:rsidP="007E3A4D">
      <w:pPr>
        <w:pStyle w:val="Standard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1F6160">
        <w:rPr>
          <w:rFonts w:cs="Times New Roman"/>
          <w:b/>
          <w:sz w:val="28"/>
          <w:szCs w:val="28"/>
          <w:shd w:val="clear" w:color="auto" w:fill="FFFFFF"/>
        </w:rPr>
        <w:t>4.2. Водоснабжение</w:t>
      </w:r>
    </w:p>
    <w:p w:rsidR="007956AC" w:rsidRPr="001F6160" w:rsidRDefault="007956AC" w:rsidP="007E3A4D">
      <w:pPr>
        <w:pStyle w:val="Standard"/>
        <w:jc w:val="center"/>
        <w:rPr>
          <w:rFonts w:cs="Times New Roman"/>
          <w:b/>
          <w:sz w:val="28"/>
          <w:szCs w:val="28"/>
          <w:shd w:val="clear" w:color="auto" w:fill="FFFFFF"/>
        </w:rPr>
      </w:pPr>
    </w:p>
    <w:p w:rsidR="007E3A4D" w:rsidRPr="001F6160" w:rsidRDefault="007E3A4D" w:rsidP="00CE72E0">
      <w:pPr>
        <w:pStyle w:val="Standard"/>
        <w:suppressAutoHyphens w:val="0"/>
        <w:ind w:firstLine="709"/>
        <w:jc w:val="both"/>
      </w:pPr>
      <w:r w:rsidRPr="001F6160">
        <w:rPr>
          <w:rFonts w:cs="Times New Roman"/>
          <w:sz w:val="28"/>
          <w:szCs w:val="28"/>
          <w:shd w:val="clear" w:color="auto" w:fill="FFFFFF"/>
        </w:rPr>
        <w:t>Существующая схема водоснабжения планируемой территории представл</w:t>
      </w:r>
      <w:r w:rsidRPr="001F6160">
        <w:rPr>
          <w:rFonts w:cs="Times New Roman"/>
          <w:sz w:val="28"/>
          <w:szCs w:val="28"/>
          <w:shd w:val="clear" w:color="auto" w:fill="FFFFFF"/>
        </w:rPr>
        <w:t>я</w:t>
      </w:r>
      <w:r w:rsidRPr="001F6160">
        <w:rPr>
          <w:rFonts w:cs="Times New Roman"/>
          <w:sz w:val="28"/>
          <w:szCs w:val="28"/>
          <w:shd w:val="clear" w:color="auto" w:fill="FFFFFF"/>
        </w:rPr>
        <w:t xml:space="preserve">ет собой централизованную систему подачи воды. Основные магистральные сети закольцованы. </w:t>
      </w:r>
    </w:p>
    <w:p w:rsidR="007E3A4D" w:rsidRPr="001F6160" w:rsidRDefault="00035639" w:rsidP="00CE72E0">
      <w:pPr>
        <w:rPr>
          <w:shd w:val="clear" w:color="auto" w:fill="FFFFFF"/>
        </w:rPr>
      </w:pPr>
      <w:r w:rsidRPr="001F6160">
        <w:rPr>
          <w:shd w:val="clear" w:color="auto" w:fill="FFFFFF"/>
        </w:rPr>
        <w:t>Водоснабжение планируемо</w:t>
      </w:r>
      <w:r w:rsidR="007E3A4D" w:rsidRPr="001F6160">
        <w:rPr>
          <w:shd w:val="clear" w:color="auto" w:fill="FFFFFF"/>
        </w:rPr>
        <w:t>й территории осуществляется от магистральн</w:t>
      </w:r>
      <w:r w:rsidR="007E3A4D" w:rsidRPr="001F6160">
        <w:rPr>
          <w:shd w:val="clear" w:color="auto" w:fill="FFFFFF"/>
        </w:rPr>
        <w:t>о</w:t>
      </w:r>
      <w:r w:rsidR="007E3A4D" w:rsidRPr="001F6160">
        <w:rPr>
          <w:shd w:val="clear" w:color="auto" w:fill="FFFFFF"/>
        </w:rPr>
        <w:t>го водовода общегородского значения Д</w:t>
      </w:r>
      <w:r w:rsidR="007E3A4D" w:rsidRPr="001F6160">
        <w:rPr>
          <w:shd w:val="clear" w:color="auto" w:fill="FFFFFF"/>
          <w:lang w:val="en-US"/>
        </w:rPr>
        <w:t> </w:t>
      </w:r>
      <w:r w:rsidR="007E3A4D" w:rsidRPr="001F6160">
        <w:rPr>
          <w:shd w:val="clear" w:color="auto" w:fill="FFFFFF"/>
        </w:rPr>
        <w:t>700 мм, проходящего по ул.</w:t>
      </w:r>
      <w:r w:rsidR="00E31EED">
        <w:rPr>
          <w:shd w:val="clear" w:color="auto" w:fill="FFFFFF"/>
        </w:rPr>
        <w:t xml:space="preserve"> </w:t>
      </w:r>
      <w:r w:rsidR="007E3A4D" w:rsidRPr="001F6160">
        <w:rPr>
          <w:shd w:val="clear" w:color="auto" w:fill="FFFFFF"/>
        </w:rPr>
        <w:t>Комсомол</w:t>
      </w:r>
      <w:r w:rsidR="007E3A4D" w:rsidRPr="001F6160">
        <w:rPr>
          <w:shd w:val="clear" w:color="auto" w:fill="FFFFFF"/>
        </w:rPr>
        <w:t>ь</w:t>
      </w:r>
      <w:r w:rsidR="007E3A4D" w:rsidRPr="001F6160">
        <w:rPr>
          <w:shd w:val="clear" w:color="auto" w:fill="FFFFFF"/>
        </w:rPr>
        <w:t>ской, и от существующего водопровода Д</w:t>
      </w:r>
      <w:r w:rsidR="007E3A4D" w:rsidRPr="001F6160">
        <w:rPr>
          <w:shd w:val="clear" w:color="auto" w:fill="FFFFFF"/>
          <w:lang w:val="en-US"/>
        </w:rPr>
        <w:t> </w:t>
      </w:r>
      <w:r w:rsidR="007E3A4D" w:rsidRPr="001F6160">
        <w:rPr>
          <w:shd w:val="clear" w:color="auto" w:fill="FFFFFF"/>
        </w:rPr>
        <w:t>500 мм по ул. Тюменск</w:t>
      </w:r>
      <w:r w:rsidR="00421880">
        <w:rPr>
          <w:shd w:val="clear" w:color="auto" w:fill="FFFFFF"/>
        </w:rPr>
        <w:t>ой</w:t>
      </w:r>
      <w:r w:rsidR="007E3A4D" w:rsidRPr="001F6160">
        <w:rPr>
          <w:shd w:val="clear" w:color="auto" w:fill="FFFFFF"/>
        </w:rPr>
        <w:t>. Внутри ми</w:t>
      </w:r>
      <w:r w:rsidR="007E3A4D" w:rsidRPr="001F6160">
        <w:rPr>
          <w:shd w:val="clear" w:color="auto" w:fill="FFFFFF"/>
        </w:rPr>
        <w:t>к</w:t>
      </w:r>
      <w:r w:rsidR="007E3A4D" w:rsidRPr="001F6160">
        <w:rPr>
          <w:shd w:val="clear" w:color="auto" w:fill="FFFFFF"/>
        </w:rPr>
        <w:t>рорайонов проложены кольцевые сети водопровода Д</w:t>
      </w:r>
      <w:r w:rsidR="007E3A4D" w:rsidRPr="001F6160">
        <w:rPr>
          <w:shd w:val="clear" w:color="auto" w:fill="FFFFFF"/>
          <w:lang w:val="en-US"/>
        </w:rPr>
        <w:t> </w:t>
      </w:r>
      <w:r w:rsidR="007E3A4D" w:rsidRPr="001F6160">
        <w:rPr>
          <w:shd w:val="clear" w:color="auto" w:fill="FFFFFF"/>
        </w:rPr>
        <w:t>150</w:t>
      </w:r>
      <w:r w:rsidR="00421880">
        <w:rPr>
          <w:shd w:val="clear" w:color="auto" w:fill="FFFFFF"/>
        </w:rPr>
        <w:t xml:space="preserve"> – </w:t>
      </w:r>
      <w:r w:rsidR="007E3A4D" w:rsidRPr="001F6160">
        <w:rPr>
          <w:shd w:val="clear" w:color="auto" w:fill="FFFFFF"/>
        </w:rPr>
        <w:t xml:space="preserve">500 мм. </w:t>
      </w:r>
    </w:p>
    <w:p w:rsidR="007E3A4D" w:rsidRPr="001F6160" w:rsidRDefault="007E3A4D" w:rsidP="00CE72E0">
      <w:pPr>
        <w:rPr>
          <w:shd w:val="clear" w:color="auto" w:fill="FFFFFF"/>
        </w:rPr>
      </w:pPr>
      <w:r w:rsidRPr="001F6160">
        <w:rPr>
          <w:shd w:val="clear" w:color="auto" w:fill="FFFFFF"/>
        </w:rPr>
        <w:t xml:space="preserve">Многоэтажная жилая застройка запитывается через </w:t>
      </w:r>
      <w:r w:rsidRPr="001F6160">
        <w:t>центральные тепловые пункты (далее – ЦТП) и через индивидуальные тепловые пункты (далее – ИТП)</w:t>
      </w:r>
      <w:r w:rsidRPr="001F6160">
        <w:rPr>
          <w:shd w:val="clear" w:color="auto" w:fill="FFFFFF"/>
        </w:rPr>
        <w:t xml:space="preserve"> от </w:t>
      </w:r>
      <w:r w:rsidRPr="001F6160">
        <w:rPr>
          <w:shd w:val="clear" w:color="auto" w:fill="FFFFFF"/>
        </w:rPr>
        <w:lastRenderedPageBreak/>
        <w:t xml:space="preserve">повысительных насосов. Водоснабжение </w:t>
      </w:r>
      <w:r w:rsidR="00035639" w:rsidRPr="001F6160">
        <w:rPr>
          <w:shd w:val="clear" w:color="auto" w:fill="FFFFFF"/>
        </w:rPr>
        <w:t>индивидуаль</w:t>
      </w:r>
      <w:r w:rsidRPr="001F6160">
        <w:rPr>
          <w:shd w:val="clear" w:color="auto" w:fill="FFFFFF"/>
        </w:rPr>
        <w:t>ной жилой застройки ос</w:t>
      </w:r>
      <w:r w:rsidRPr="001F6160">
        <w:rPr>
          <w:shd w:val="clear" w:color="auto" w:fill="FFFFFF"/>
        </w:rPr>
        <w:t>у</w:t>
      </w:r>
      <w:r w:rsidRPr="001F6160">
        <w:rPr>
          <w:shd w:val="clear" w:color="auto" w:fill="FFFFFF"/>
        </w:rPr>
        <w:t>ществляется через водоразборные колонки.</w:t>
      </w:r>
    </w:p>
    <w:p w:rsidR="007E3A4D" w:rsidRPr="001F6160" w:rsidRDefault="007E3A4D" w:rsidP="00CE72E0">
      <w:pPr>
        <w:pStyle w:val="Standard"/>
        <w:suppressAutoHyphens w:val="0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1F6160">
        <w:rPr>
          <w:rFonts w:cs="Times New Roman"/>
          <w:sz w:val="28"/>
          <w:szCs w:val="28"/>
          <w:shd w:val="clear" w:color="auto" w:fill="FFFFFF"/>
        </w:rPr>
        <w:t>По планируемой территории проходит ранее запроектированный водовод Д 800</w:t>
      </w:r>
      <w:r w:rsidR="00421880">
        <w:rPr>
          <w:rFonts w:cs="Times New Roman"/>
          <w:sz w:val="28"/>
          <w:szCs w:val="28"/>
          <w:shd w:val="clear" w:color="auto" w:fill="FFFFFF"/>
        </w:rPr>
        <w:t xml:space="preserve"> – </w:t>
      </w:r>
      <w:r w:rsidRPr="001F6160">
        <w:rPr>
          <w:rFonts w:cs="Times New Roman"/>
          <w:sz w:val="28"/>
          <w:szCs w:val="28"/>
          <w:shd w:val="clear" w:color="auto" w:fill="FFFFFF"/>
        </w:rPr>
        <w:t>1000 мм по ул. Комсомольской и ул. Тюменской.</w:t>
      </w:r>
    </w:p>
    <w:p w:rsidR="007E3A4D" w:rsidRPr="001F6160" w:rsidRDefault="007E3A4D" w:rsidP="00CE72E0">
      <w:pPr>
        <w:pStyle w:val="af6"/>
        <w:ind w:left="0" w:firstLine="709"/>
        <w:rPr>
          <w:sz w:val="28"/>
          <w:szCs w:val="28"/>
          <w:shd w:val="clear" w:color="auto" w:fill="FFFFFF"/>
        </w:rPr>
      </w:pPr>
      <w:r w:rsidRPr="001F6160">
        <w:rPr>
          <w:sz w:val="28"/>
          <w:szCs w:val="28"/>
          <w:shd w:val="clear" w:color="auto" w:fill="FFFFFF"/>
        </w:rPr>
        <w:t>Предусматривается вынос водопровода Д</w:t>
      </w:r>
      <w:r w:rsidRPr="001F6160">
        <w:rPr>
          <w:sz w:val="28"/>
          <w:szCs w:val="28"/>
          <w:shd w:val="clear" w:color="auto" w:fill="FFFFFF"/>
          <w:lang w:val="en-US"/>
        </w:rPr>
        <w:t> </w:t>
      </w:r>
      <w:r w:rsidRPr="001F6160">
        <w:rPr>
          <w:sz w:val="28"/>
          <w:szCs w:val="28"/>
          <w:shd w:val="clear" w:color="auto" w:fill="FFFFFF"/>
        </w:rPr>
        <w:t>900 мм с территории застройки по ул</w:t>
      </w:r>
      <w:r w:rsidR="00035639" w:rsidRPr="001F6160">
        <w:rPr>
          <w:sz w:val="28"/>
          <w:szCs w:val="28"/>
          <w:shd w:val="clear" w:color="auto" w:fill="FFFFFF"/>
        </w:rPr>
        <w:t>. Тюменск</w:t>
      </w:r>
      <w:r w:rsidR="00421880">
        <w:rPr>
          <w:sz w:val="28"/>
          <w:szCs w:val="28"/>
          <w:shd w:val="clear" w:color="auto" w:fill="FFFFFF"/>
        </w:rPr>
        <w:t>ой</w:t>
      </w:r>
      <w:r w:rsidR="00035639" w:rsidRPr="001F6160">
        <w:rPr>
          <w:sz w:val="28"/>
          <w:szCs w:val="28"/>
          <w:shd w:val="clear" w:color="auto" w:fill="FFFFFF"/>
        </w:rPr>
        <w:t xml:space="preserve"> в квартале</w:t>
      </w:r>
      <w:r w:rsidRPr="001F6160">
        <w:rPr>
          <w:sz w:val="28"/>
          <w:szCs w:val="28"/>
          <w:shd w:val="clear" w:color="auto" w:fill="FFFFFF"/>
        </w:rPr>
        <w:t xml:space="preserve"> 160.02.01.02 с заменой на Д 1000 мм.</w:t>
      </w:r>
    </w:p>
    <w:p w:rsidR="007E3A4D" w:rsidRPr="001F6160" w:rsidRDefault="007E3A4D" w:rsidP="00CE72E0">
      <w:pPr>
        <w:rPr>
          <w:shd w:val="clear" w:color="auto" w:fill="FFFFFF"/>
        </w:rPr>
      </w:pPr>
      <w:r w:rsidRPr="001F6160">
        <w:rPr>
          <w:shd w:val="clear" w:color="auto" w:fill="FFFFFF"/>
        </w:rPr>
        <w:t>Пожаротушение решается от пожарных гидрантов, установленных на кол</w:t>
      </w:r>
      <w:r w:rsidRPr="001F6160">
        <w:rPr>
          <w:shd w:val="clear" w:color="auto" w:fill="FFFFFF"/>
        </w:rPr>
        <w:t>ь</w:t>
      </w:r>
      <w:r w:rsidRPr="001F6160">
        <w:rPr>
          <w:shd w:val="clear" w:color="auto" w:fill="FFFFFF"/>
        </w:rPr>
        <w:t>цевых сетях.</w:t>
      </w:r>
    </w:p>
    <w:p w:rsidR="007E3A4D" w:rsidRPr="001F6160" w:rsidRDefault="007E3A4D" w:rsidP="00CE72E0">
      <w:pPr>
        <w:pStyle w:val="Standard"/>
        <w:suppressAutoHyphens w:val="0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1F6160">
        <w:rPr>
          <w:rFonts w:cs="Times New Roman"/>
          <w:sz w:val="28"/>
          <w:szCs w:val="28"/>
          <w:shd w:val="clear" w:color="auto" w:fill="FFFFFF"/>
        </w:rPr>
        <w:t>Расход воды на нужды населения в существующей застройке составляет 11797 куб. м/сутки.</w:t>
      </w:r>
    </w:p>
    <w:p w:rsidR="007E3A4D" w:rsidRPr="001F6160" w:rsidRDefault="007E3A4D" w:rsidP="00CE72E0">
      <w:pPr>
        <w:pStyle w:val="Standard"/>
        <w:suppressAutoHyphens w:val="0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1F6160">
        <w:rPr>
          <w:rFonts w:cs="Times New Roman"/>
          <w:sz w:val="28"/>
          <w:szCs w:val="28"/>
          <w:shd w:val="clear" w:color="auto" w:fill="FFFFFF"/>
        </w:rPr>
        <w:t>Проектируемая схема водоснабжения выполнена на основании технических условий, выданных муниципальным унитарным предприятием (далее – МУП) г</w:t>
      </w:r>
      <w:r w:rsidRPr="001F6160">
        <w:rPr>
          <w:rFonts w:cs="Times New Roman"/>
          <w:sz w:val="28"/>
          <w:szCs w:val="28"/>
          <w:shd w:val="clear" w:color="auto" w:fill="FFFFFF"/>
        </w:rPr>
        <w:t>о</w:t>
      </w:r>
      <w:r w:rsidRPr="001F6160">
        <w:rPr>
          <w:rFonts w:cs="Times New Roman"/>
          <w:sz w:val="28"/>
          <w:szCs w:val="28"/>
          <w:shd w:val="clear" w:color="auto" w:fill="FFFFFF"/>
        </w:rPr>
        <w:t>рода Новосибирска «ГОР</w:t>
      </w:r>
      <w:r w:rsidR="00035639" w:rsidRPr="001F6160">
        <w:rPr>
          <w:rFonts w:cs="Times New Roman"/>
          <w:sz w:val="28"/>
          <w:szCs w:val="28"/>
          <w:shd w:val="clear" w:color="auto" w:fill="FFFFFF"/>
        </w:rPr>
        <w:t>ВОДОКАНАЛ»</w:t>
      </w:r>
      <w:r w:rsidR="00421880">
        <w:rPr>
          <w:rFonts w:cs="Times New Roman"/>
          <w:sz w:val="28"/>
          <w:szCs w:val="28"/>
          <w:shd w:val="clear" w:color="auto" w:fill="FFFFFF"/>
        </w:rPr>
        <w:t>,</w:t>
      </w:r>
      <w:r w:rsidR="00035639" w:rsidRPr="001F6160">
        <w:rPr>
          <w:rFonts w:cs="Times New Roman"/>
          <w:sz w:val="28"/>
          <w:szCs w:val="28"/>
          <w:shd w:val="clear" w:color="auto" w:fill="FFFFFF"/>
        </w:rPr>
        <w:t xml:space="preserve"> от 24.08.2016</w:t>
      </w:r>
      <w:r w:rsidR="00421880">
        <w:rPr>
          <w:rFonts w:cs="Times New Roman"/>
          <w:sz w:val="28"/>
          <w:szCs w:val="28"/>
          <w:shd w:val="clear" w:color="auto" w:fill="FFFFFF"/>
        </w:rPr>
        <w:t xml:space="preserve"> № 5-18982</w:t>
      </w:r>
      <w:r w:rsidRPr="001F6160">
        <w:rPr>
          <w:rFonts w:cs="Times New Roman"/>
          <w:sz w:val="28"/>
          <w:szCs w:val="28"/>
          <w:shd w:val="clear" w:color="auto" w:fill="FFFFFF"/>
        </w:rPr>
        <w:t xml:space="preserve"> и с учетом те</w:t>
      </w:r>
      <w:r w:rsidRPr="001F6160">
        <w:rPr>
          <w:rFonts w:cs="Times New Roman"/>
          <w:sz w:val="28"/>
          <w:szCs w:val="28"/>
          <w:shd w:val="clear" w:color="auto" w:fill="FFFFFF"/>
        </w:rPr>
        <w:t>х</w:t>
      </w:r>
      <w:r w:rsidRPr="001F6160">
        <w:rPr>
          <w:rFonts w:cs="Times New Roman"/>
          <w:sz w:val="28"/>
          <w:szCs w:val="28"/>
          <w:shd w:val="clear" w:color="auto" w:fill="FFFFFF"/>
        </w:rPr>
        <w:t>нико-экономических показателей схем</w:t>
      </w:r>
      <w:r w:rsidR="00035639" w:rsidRPr="001F6160">
        <w:rPr>
          <w:rFonts w:cs="Times New Roman"/>
          <w:sz w:val="28"/>
          <w:szCs w:val="28"/>
          <w:shd w:val="clear" w:color="auto" w:fill="FFFFFF"/>
        </w:rPr>
        <w:t>ы</w:t>
      </w:r>
      <w:r w:rsidRPr="001F6160">
        <w:rPr>
          <w:rFonts w:cs="Times New Roman"/>
          <w:sz w:val="28"/>
          <w:szCs w:val="28"/>
          <w:shd w:val="clear" w:color="auto" w:fill="FFFFFF"/>
        </w:rPr>
        <w:t xml:space="preserve"> водоснабжения и водоотведения города Новосибирска до 2015 и до 2030 годов, утвержденных постановлением мэрии г</w:t>
      </w:r>
      <w:r w:rsidRPr="001F6160">
        <w:rPr>
          <w:rFonts w:cs="Times New Roman"/>
          <w:sz w:val="28"/>
          <w:szCs w:val="28"/>
          <w:shd w:val="clear" w:color="auto" w:fill="FFFFFF"/>
        </w:rPr>
        <w:t>о</w:t>
      </w:r>
      <w:r w:rsidRPr="001F6160">
        <w:rPr>
          <w:rFonts w:cs="Times New Roman"/>
          <w:sz w:val="28"/>
          <w:szCs w:val="28"/>
          <w:shd w:val="clear" w:color="auto" w:fill="FFFFFF"/>
        </w:rPr>
        <w:t>рода Новосибирска от 06.05.2013 № 4303.</w:t>
      </w:r>
    </w:p>
    <w:p w:rsidR="007E3A4D" w:rsidRPr="001F6160" w:rsidRDefault="007E3A4D" w:rsidP="00CE72E0">
      <w:pPr>
        <w:pStyle w:val="Standard"/>
        <w:suppressAutoHyphens w:val="0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1F6160">
        <w:rPr>
          <w:rFonts w:cs="Times New Roman"/>
          <w:sz w:val="28"/>
          <w:szCs w:val="28"/>
          <w:shd w:val="clear" w:color="auto" w:fill="FFFFFF"/>
        </w:rPr>
        <w:t xml:space="preserve">Общие расходы воды в границах </w:t>
      </w:r>
      <w:r w:rsidRPr="001F6160">
        <w:rPr>
          <w:sz w:val="28"/>
          <w:szCs w:val="28"/>
          <w:shd w:val="clear" w:color="auto" w:fill="FFFFFF"/>
        </w:rPr>
        <w:t>планируемой территории</w:t>
      </w:r>
      <w:r w:rsidRPr="001F6160">
        <w:rPr>
          <w:rFonts w:cs="Times New Roman"/>
          <w:sz w:val="28"/>
          <w:szCs w:val="28"/>
          <w:shd w:val="clear" w:color="auto" w:fill="FFFFFF"/>
        </w:rPr>
        <w:t xml:space="preserve"> на расчетный срок составят 21839 куб. м/сутки, в том числе на хозяйственно-питьевые нужды населения – 18180 куб. м/сутки, пожарные расходы – 1134 куб. м/сутки, поливо</w:t>
      </w:r>
      <w:r w:rsidRPr="001F6160">
        <w:rPr>
          <w:rFonts w:cs="Times New Roman"/>
          <w:sz w:val="28"/>
          <w:szCs w:val="28"/>
          <w:shd w:val="clear" w:color="auto" w:fill="FFFFFF"/>
        </w:rPr>
        <w:t>ч</w:t>
      </w:r>
      <w:r w:rsidRPr="001F6160">
        <w:rPr>
          <w:rFonts w:cs="Times New Roman"/>
          <w:sz w:val="28"/>
          <w:szCs w:val="28"/>
          <w:shd w:val="clear" w:color="auto" w:fill="FFFFFF"/>
        </w:rPr>
        <w:t>ные расходы – 2525 куб. м/сутки.</w:t>
      </w:r>
    </w:p>
    <w:p w:rsidR="007E3A4D" w:rsidRPr="001F6160" w:rsidRDefault="007E3A4D" w:rsidP="00CE72E0">
      <w:r w:rsidRPr="001F6160">
        <w:t>Водоснабжение планируемой территории возможно от существующих сетей водопровода Д</w:t>
      </w:r>
      <w:r w:rsidRPr="001F6160">
        <w:rPr>
          <w:lang w:val="en-US"/>
        </w:rPr>
        <w:t> </w:t>
      </w:r>
      <w:r w:rsidRPr="001F6160">
        <w:t>500 мм по ул. Тюменской, Д</w:t>
      </w:r>
      <w:r w:rsidRPr="001F6160">
        <w:rPr>
          <w:lang w:val="en-US"/>
        </w:rPr>
        <w:t> </w:t>
      </w:r>
      <w:r w:rsidRPr="001F6160">
        <w:t>700 мм по ул. Комсомольской и от проектируемых сетей водопровода Д</w:t>
      </w:r>
      <w:r w:rsidRPr="001F6160">
        <w:rPr>
          <w:lang w:val="en-US"/>
        </w:rPr>
        <w:t> </w:t>
      </w:r>
      <w:r w:rsidRPr="001F6160">
        <w:t>1000 мм по ул. Комсомольской, Д</w:t>
      </w:r>
      <w:r w:rsidRPr="001F6160">
        <w:rPr>
          <w:lang w:val="en-US"/>
        </w:rPr>
        <w:t> </w:t>
      </w:r>
      <w:r w:rsidRPr="001F6160">
        <w:t>800 мм, Д</w:t>
      </w:r>
      <w:r w:rsidRPr="001F6160">
        <w:rPr>
          <w:lang w:val="en-US"/>
        </w:rPr>
        <w:t> </w:t>
      </w:r>
      <w:r w:rsidRPr="001F6160">
        <w:t>500 мм по ул. Тюменской.</w:t>
      </w:r>
    </w:p>
    <w:p w:rsidR="007E3A4D" w:rsidRPr="001F6160" w:rsidRDefault="007E3A4D" w:rsidP="00CE72E0">
      <w:pPr>
        <w:pStyle w:val="Standard"/>
        <w:suppressAutoHyphens w:val="0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1F6160">
        <w:rPr>
          <w:rFonts w:cs="Times New Roman"/>
          <w:sz w:val="28"/>
          <w:szCs w:val="28"/>
          <w:shd w:val="clear" w:color="auto" w:fill="FFFFFF"/>
        </w:rPr>
        <w:t>Предусматривается дальнейшее развитие централизованной системы вод</w:t>
      </w:r>
      <w:r w:rsidRPr="001F6160">
        <w:rPr>
          <w:rFonts w:cs="Times New Roman"/>
          <w:sz w:val="28"/>
          <w:szCs w:val="28"/>
          <w:shd w:val="clear" w:color="auto" w:fill="FFFFFF"/>
        </w:rPr>
        <w:t>о</w:t>
      </w:r>
      <w:r w:rsidRPr="001F6160">
        <w:rPr>
          <w:rFonts w:cs="Times New Roman"/>
          <w:sz w:val="28"/>
          <w:szCs w:val="28"/>
          <w:shd w:val="clear" w:color="auto" w:fill="FFFFFF"/>
        </w:rPr>
        <w:t>снабжения, при этом намечается максимальное использование существующих с</w:t>
      </w:r>
      <w:r w:rsidRPr="001F6160">
        <w:rPr>
          <w:rFonts w:cs="Times New Roman"/>
          <w:sz w:val="28"/>
          <w:szCs w:val="28"/>
          <w:shd w:val="clear" w:color="auto" w:fill="FFFFFF"/>
        </w:rPr>
        <w:t>е</w:t>
      </w:r>
      <w:r w:rsidRPr="001F6160">
        <w:rPr>
          <w:rFonts w:cs="Times New Roman"/>
          <w:sz w:val="28"/>
          <w:szCs w:val="28"/>
          <w:shd w:val="clear" w:color="auto" w:fill="FFFFFF"/>
        </w:rPr>
        <w:t xml:space="preserve">тей водопровода </w:t>
      </w:r>
      <w:r w:rsidRPr="001F6160">
        <w:rPr>
          <w:sz w:val="28"/>
          <w:szCs w:val="28"/>
        </w:rPr>
        <w:t>с заменых труб на больший диаметр там, где необходимо</w:t>
      </w:r>
      <w:r w:rsidRPr="001F6160">
        <w:rPr>
          <w:rFonts w:cs="Times New Roman"/>
          <w:sz w:val="28"/>
          <w:szCs w:val="28"/>
          <w:shd w:val="clear" w:color="auto" w:fill="FFFFFF"/>
        </w:rPr>
        <w:t>.</w:t>
      </w:r>
    </w:p>
    <w:p w:rsidR="007E3A4D" w:rsidRPr="001F6160" w:rsidRDefault="007E3A4D" w:rsidP="00CE72E0">
      <w:r w:rsidRPr="001F6160">
        <w:t>Для обеспечения наружного и внутреннего пожаротушения зданий пред</w:t>
      </w:r>
      <w:r w:rsidRPr="001F6160">
        <w:t>у</w:t>
      </w:r>
      <w:r w:rsidRPr="001F6160">
        <w:t>сматривается проектирование кольцевых сетей водопровода Д</w:t>
      </w:r>
      <w:r w:rsidRPr="001F6160">
        <w:rPr>
          <w:lang w:val="en-US"/>
        </w:rPr>
        <w:t> </w:t>
      </w:r>
      <w:r w:rsidRPr="001F6160">
        <w:t>200</w:t>
      </w:r>
      <w:r w:rsidR="00421880">
        <w:t xml:space="preserve"> – </w:t>
      </w:r>
      <w:r w:rsidRPr="001F6160">
        <w:t xml:space="preserve">300 мм. </w:t>
      </w:r>
    </w:p>
    <w:p w:rsidR="007E3A4D" w:rsidRPr="001F6160" w:rsidRDefault="007E3A4D" w:rsidP="00CE72E0">
      <w:r w:rsidRPr="001F6160">
        <w:t>Водопроводы основных колец трассированы в границах улично-дорожной сети с сохранением существующих водопроводных сетей. Для нужд пожаротуш</w:t>
      </w:r>
      <w:r w:rsidRPr="001F6160">
        <w:t>е</w:t>
      </w:r>
      <w:r w:rsidRPr="001F6160">
        <w:t>ния на кольцевой сети устанавливаются пожарные гидранты через 150 м.</w:t>
      </w:r>
    </w:p>
    <w:p w:rsidR="007E3A4D" w:rsidRPr="001F6160" w:rsidRDefault="007E3A4D" w:rsidP="00CE72E0">
      <w:r w:rsidRPr="001F6160">
        <w:t>В многоэтажной застройке для обеспечения нормативного давления пред</w:t>
      </w:r>
      <w:r w:rsidRPr="001F6160">
        <w:t>у</w:t>
      </w:r>
      <w:r w:rsidRPr="001F6160">
        <w:t>сматривается устройство индивидуальных повысительных насосных станций.</w:t>
      </w:r>
    </w:p>
    <w:p w:rsidR="007E3A4D" w:rsidRPr="001F6160" w:rsidRDefault="007E3A4D" w:rsidP="00CE72E0">
      <w:pPr>
        <w:pStyle w:val="Standard"/>
        <w:suppressAutoHyphens w:val="0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1F6160">
        <w:rPr>
          <w:rFonts w:cs="Times New Roman"/>
          <w:sz w:val="28"/>
          <w:szCs w:val="28"/>
          <w:shd w:val="clear" w:color="auto" w:fill="FFFFFF"/>
        </w:rPr>
        <w:t xml:space="preserve">По мере застройки </w:t>
      </w:r>
      <w:r w:rsidRPr="001F6160">
        <w:rPr>
          <w:sz w:val="28"/>
          <w:szCs w:val="28"/>
          <w:shd w:val="clear" w:color="auto" w:fill="FFFFFF"/>
        </w:rPr>
        <w:t>планируемой территории</w:t>
      </w:r>
      <w:r w:rsidRPr="001F6160">
        <w:rPr>
          <w:rFonts w:cs="Times New Roman"/>
          <w:sz w:val="28"/>
          <w:szCs w:val="28"/>
          <w:shd w:val="clear" w:color="auto" w:fill="FFFFFF"/>
        </w:rPr>
        <w:t xml:space="preserve"> и в зависимости от степени и</w:t>
      </w:r>
      <w:r w:rsidRPr="001F6160">
        <w:rPr>
          <w:rFonts w:cs="Times New Roman"/>
          <w:sz w:val="28"/>
          <w:szCs w:val="28"/>
          <w:shd w:val="clear" w:color="auto" w:fill="FFFFFF"/>
        </w:rPr>
        <w:t>з</w:t>
      </w:r>
      <w:r w:rsidRPr="001F6160">
        <w:rPr>
          <w:rFonts w:cs="Times New Roman"/>
          <w:sz w:val="28"/>
          <w:szCs w:val="28"/>
          <w:shd w:val="clear" w:color="auto" w:fill="FFFFFF"/>
        </w:rPr>
        <w:t>носа сетей необходимо выполнить поэтапную замену существующих коммуник</w:t>
      </w:r>
      <w:r w:rsidRPr="001F6160">
        <w:rPr>
          <w:rFonts w:cs="Times New Roman"/>
          <w:sz w:val="28"/>
          <w:szCs w:val="28"/>
          <w:shd w:val="clear" w:color="auto" w:fill="FFFFFF"/>
        </w:rPr>
        <w:t>а</w:t>
      </w:r>
      <w:r w:rsidRPr="001F6160">
        <w:rPr>
          <w:rFonts w:cs="Times New Roman"/>
          <w:sz w:val="28"/>
          <w:szCs w:val="28"/>
          <w:shd w:val="clear" w:color="auto" w:fill="FFFFFF"/>
        </w:rPr>
        <w:t>ций.</w:t>
      </w:r>
    </w:p>
    <w:p w:rsidR="0051548A" w:rsidRPr="00E31EED" w:rsidRDefault="0051548A" w:rsidP="004A597A">
      <w:pPr>
        <w:pStyle w:val="Standard"/>
        <w:jc w:val="both"/>
        <w:rPr>
          <w:rFonts w:cs="Times New Roman"/>
          <w:szCs w:val="28"/>
          <w:shd w:val="clear" w:color="auto" w:fill="FFFFFF"/>
        </w:rPr>
      </w:pPr>
    </w:p>
    <w:p w:rsidR="007E3A4D" w:rsidRPr="001F6160" w:rsidRDefault="007E3A4D" w:rsidP="007E3A4D">
      <w:pPr>
        <w:pStyle w:val="Standard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1F6160">
        <w:rPr>
          <w:rFonts w:cs="Times New Roman"/>
          <w:b/>
          <w:sz w:val="28"/>
          <w:szCs w:val="28"/>
          <w:shd w:val="clear" w:color="auto" w:fill="FFFFFF"/>
        </w:rPr>
        <w:t>4.3. Канализация</w:t>
      </w:r>
    </w:p>
    <w:p w:rsidR="007E3A4D" w:rsidRPr="00E31EED" w:rsidRDefault="007E3A4D" w:rsidP="007E3A4D">
      <w:pPr>
        <w:pStyle w:val="Standard"/>
        <w:ind w:firstLine="709"/>
        <w:jc w:val="both"/>
        <w:rPr>
          <w:rFonts w:cs="Times New Roman"/>
          <w:szCs w:val="28"/>
          <w:shd w:val="clear" w:color="auto" w:fill="FFFFFF"/>
        </w:rPr>
      </w:pPr>
    </w:p>
    <w:p w:rsidR="007E3A4D" w:rsidRPr="001F6160" w:rsidRDefault="007E3A4D" w:rsidP="00E31EED">
      <w:pPr>
        <w:widowControl w:val="0"/>
        <w:shd w:val="clear" w:color="auto" w:fill="FFFFFF"/>
      </w:pPr>
      <w:r w:rsidRPr="001F6160">
        <w:rPr>
          <w:szCs w:val="28"/>
          <w:shd w:val="clear" w:color="auto" w:fill="FFFFFF"/>
        </w:rPr>
        <w:t>Планируемая территор</w:t>
      </w:r>
      <w:r w:rsidR="003D3ADD" w:rsidRPr="001F6160">
        <w:rPr>
          <w:szCs w:val="28"/>
          <w:shd w:val="clear" w:color="auto" w:fill="FFFFFF"/>
        </w:rPr>
        <w:t xml:space="preserve">ия </w:t>
      </w:r>
      <w:r w:rsidRPr="001F6160">
        <w:rPr>
          <w:szCs w:val="28"/>
          <w:shd w:val="clear" w:color="auto" w:fill="FFFFFF"/>
        </w:rPr>
        <w:t xml:space="preserve">имеет централизованную систему канализации </w:t>
      </w:r>
      <w:r w:rsidRPr="001F6160">
        <w:t>в кварталах многоэтажной жилой застройки и индивидуальные выгребы в индив</w:t>
      </w:r>
      <w:r w:rsidRPr="001F6160">
        <w:t>и</w:t>
      </w:r>
      <w:r w:rsidRPr="001F6160">
        <w:t xml:space="preserve">дуальной жилой застройке. </w:t>
      </w:r>
    </w:p>
    <w:p w:rsidR="007E3A4D" w:rsidRPr="001F6160" w:rsidRDefault="007E3A4D" w:rsidP="003A69BE">
      <w:pPr>
        <w:widowControl w:val="0"/>
        <w:shd w:val="clear" w:color="auto" w:fill="FFFFFF"/>
      </w:pPr>
      <w:r w:rsidRPr="001F6160">
        <w:t>Канализование существующей застройки осуществляется системой ули</w:t>
      </w:r>
      <w:r w:rsidRPr="001F6160">
        <w:t>ч</w:t>
      </w:r>
      <w:r w:rsidRPr="001F6160">
        <w:t>ных коллекторов Д</w:t>
      </w:r>
      <w:r w:rsidRPr="001F6160">
        <w:rPr>
          <w:lang w:val="en-US"/>
        </w:rPr>
        <w:t> </w:t>
      </w:r>
      <w:r w:rsidRPr="001F6160">
        <w:t>200</w:t>
      </w:r>
      <w:r w:rsidR="00421880">
        <w:t xml:space="preserve"> – </w:t>
      </w:r>
      <w:r w:rsidRPr="001F6160">
        <w:t>500 мм и насосными станциями перекачки в основном в существующий коллектор Д</w:t>
      </w:r>
      <w:r w:rsidRPr="001F6160">
        <w:rPr>
          <w:lang w:val="en-US"/>
        </w:rPr>
        <w:t> </w:t>
      </w:r>
      <w:r w:rsidRPr="001F6160">
        <w:t xml:space="preserve">1500 мм по ул. Оловозаводской </w:t>
      </w:r>
      <w:r w:rsidRPr="001F6160">
        <w:rPr>
          <w:szCs w:val="28"/>
          <w:shd w:val="clear" w:color="auto" w:fill="FFFFFF"/>
        </w:rPr>
        <w:t>–</w:t>
      </w:r>
      <w:r w:rsidRPr="001F6160">
        <w:t xml:space="preserve"> ул. Тюменской, в </w:t>
      </w:r>
      <w:r w:rsidRPr="001F6160">
        <w:lastRenderedPageBreak/>
        <w:t>коллектор Д</w:t>
      </w:r>
      <w:r w:rsidRPr="001F6160">
        <w:rPr>
          <w:lang w:val="en-US"/>
        </w:rPr>
        <w:t> </w:t>
      </w:r>
      <w:r w:rsidRPr="001F6160">
        <w:t xml:space="preserve">1500 мм по пер. Гэсстроевскому </w:t>
      </w:r>
      <w:r w:rsidRPr="001F6160">
        <w:rPr>
          <w:szCs w:val="28"/>
          <w:shd w:val="clear" w:color="auto" w:fill="FFFFFF"/>
        </w:rPr>
        <w:t>(</w:t>
      </w:r>
      <w:r w:rsidRPr="001F6160">
        <w:t>подводящий коллектор к канализ</w:t>
      </w:r>
      <w:r w:rsidRPr="001F6160">
        <w:t>а</w:t>
      </w:r>
      <w:r w:rsidRPr="001F6160">
        <w:t xml:space="preserve">ционной насосной станции № 20 (далее </w:t>
      </w:r>
      <w:r w:rsidRPr="001F6160">
        <w:rPr>
          <w:szCs w:val="28"/>
          <w:shd w:val="clear" w:color="auto" w:fill="FFFFFF"/>
        </w:rPr>
        <w:t xml:space="preserve">– </w:t>
      </w:r>
      <w:r w:rsidRPr="001F6160">
        <w:t>КНС-20)</w:t>
      </w:r>
      <w:r w:rsidR="00421880">
        <w:t>)</w:t>
      </w:r>
      <w:r w:rsidRPr="001F6160">
        <w:t>.</w:t>
      </w:r>
    </w:p>
    <w:p w:rsidR="007E3A4D" w:rsidRPr="001F6160" w:rsidRDefault="007E3A4D" w:rsidP="007E3A4D">
      <w:pPr>
        <w:shd w:val="clear" w:color="auto" w:fill="FFFFFF"/>
      </w:pPr>
      <w:r w:rsidRPr="001F6160">
        <w:t>КНС-20 стоки по двум напорным линиям 2</w:t>
      </w:r>
      <w:r w:rsidR="00421880">
        <w:t xml:space="preserve"> </w:t>
      </w:r>
      <w:r w:rsidRPr="001F6160">
        <w:t>Д</w:t>
      </w:r>
      <w:r w:rsidRPr="001F6160">
        <w:rPr>
          <w:lang w:val="en-US"/>
        </w:rPr>
        <w:t> </w:t>
      </w:r>
      <w:r w:rsidRPr="001F6160">
        <w:t>800 мм откачиваются в сущ</w:t>
      </w:r>
      <w:r w:rsidRPr="001F6160">
        <w:t>е</w:t>
      </w:r>
      <w:r w:rsidRPr="001F6160">
        <w:t xml:space="preserve">ствующий самотечный коллектор 1500 мм по ул. Оловозаводской </w:t>
      </w:r>
      <w:r w:rsidRPr="001F6160">
        <w:rPr>
          <w:szCs w:val="28"/>
          <w:shd w:val="clear" w:color="auto" w:fill="FFFFFF"/>
        </w:rPr>
        <w:t>и</w:t>
      </w:r>
      <w:r w:rsidRPr="001F6160">
        <w:t xml:space="preserve"> ул.</w:t>
      </w:r>
      <w:r w:rsidR="003A69BE">
        <w:t xml:space="preserve"> </w:t>
      </w:r>
      <w:r w:rsidRPr="001F6160">
        <w:t>Тюме</w:t>
      </w:r>
      <w:r w:rsidRPr="001F6160">
        <w:t>н</w:t>
      </w:r>
      <w:r w:rsidRPr="001F6160">
        <w:t>ской.</w:t>
      </w:r>
    </w:p>
    <w:p w:rsidR="007E3A4D" w:rsidRPr="001F6160" w:rsidRDefault="007E3A4D" w:rsidP="007E3A4D">
      <w:pPr>
        <w:pStyle w:val="Standard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1F6160">
        <w:rPr>
          <w:rFonts w:cs="Times New Roman"/>
          <w:sz w:val="28"/>
          <w:szCs w:val="28"/>
          <w:shd w:val="clear" w:color="auto" w:fill="FFFFFF"/>
        </w:rPr>
        <w:t xml:space="preserve">По планируемой территории проходят ранее запроектированные коллекторы: </w:t>
      </w:r>
    </w:p>
    <w:p w:rsidR="007E3A4D" w:rsidRPr="001F6160" w:rsidRDefault="007E3A4D" w:rsidP="007E3A4D">
      <w:pPr>
        <w:pStyle w:val="Standard"/>
        <w:ind w:firstLine="709"/>
        <w:jc w:val="both"/>
        <w:rPr>
          <w:sz w:val="28"/>
          <w:szCs w:val="28"/>
        </w:rPr>
      </w:pPr>
      <w:r w:rsidRPr="001F6160">
        <w:rPr>
          <w:rFonts w:cs="Times New Roman"/>
          <w:sz w:val="28"/>
          <w:szCs w:val="28"/>
          <w:shd w:val="clear" w:color="auto" w:fill="FFFFFF"/>
        </w:rPr>
        <w:t>самотечный канализационный коллектор Д</w:t>
      </w:r>
      <w:r w:rsidRPr="001F6160">
        <w:rPr>
          <w:rFonts w:cs="Times New Roman"/>
          <w:sz w:val="28"/>
          <w:szCs w:val="28"/>
          <w:shd w:val="clear" w:color="auto" w:fill="FFFFFF"/>
          <w:lang w:val="en-US"/>
        </w:rPr>
        <w:t> </w:t>
      </w:r>
      <w:r w:rsidRPr="001F6160">
        <w:rPr>
          <w:rFonts w:cs="Times New Roman"/>
          <w:sz w:val="28"/>
          <w:szCs w:val="28"/>
          <w:shd w:val="clear" w:color="auto" w:fill="FFFFFF"/>
        </w:rPr>
        <w:t>1400</w:t>
      </w:r>
      <w:r w:rsidR="00421880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1F6160">
        <w:rPr>
          <w:rFonts w:cs="Times New Roman"/>
          <w:sz w:val="28"/>
          <w:szCs w:val="28"/>
          <w:shd w:val="clear" w:color="auto" w:fill="FFFFFF"/>
        </w:rPr>
        <w:t>мм на КНС-20;</w:t>
      </w:r>
      <w:r w:rsidRPr="001F6160">
        <w:rPr>
          <w:sz w:val="28"/>
          <w:szCs w:val="28"/>
        </w:rPr>
        <w:t xml:space="preserve"> </w:t>
      </w:r>
    </w:p>
    <w:p w:rsidR="007E3A4D" w:rsidRPr="001F6160" w:rsidRDefault="007E3A4D" w:rsidP="007E3A4D">
      <w:pPr>
        <w:pStyle w:val="Standard"/>
        <w:ind w:firstLine="709"/>
        <w:jc w:val="both"/>
        <w:rPr>
          <w:sz w:val="28"/>
          <w:szCs w:val="28"/>
        </w:rPr>
      </w:pPr>
      <w:r w:rsidRPr="001F6160">
        <w:rPr>
          <w:sz w:val="28"/>
          <w:szCs w:val="28"/>
        </w:rPr>
        <w:t>коллектор Д</w:t>
      </w:r>
      <w:r w:rsidRPr="001F6160">
        <w:rPr>
          <w:sz w:val="28"/>
          <w:szCs w:val="28"/>
          <w:lang w:val="en-US"/>
        </w:rPr>
        <w:t> </w:t>
      </w:r>
      <w:r w:rsidRPr="001F6160">
        <w:rPr>
          <w:sz w:val="28"/>
          <w:szCs w:val="28"/>
        </w:rPr>
        <w:t xml:space="preserve">1400 мм по ул. Оловозаводской и ул. Тюменской; </w:t>
      </w:r>
    </w:p>
    <w:p w:rsidR="007E3A4D" w:rsidRPr="001F6160" w:rsidRDefault="007E3A4D" w:rsidP="007E3A4D">
      <w:pPr>
        <w:pStyle w:val="Standard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1F6160">
        <w:rPr>
          <w:sz w:val="28"/>
          <w:szCs w:val="28"/>
        </w:rPr>
        <w:t>два напорных 2</w:t>
      </w:r>
      <w:r w:rsidR="00421880">
        <w:rPr>
          <w:sz w:val="28"/>
          <w:szCs w:val="28"/>
        </w:rPr>
        <w:t xml:space="preserve"> </w:t>
      </w:r>
      <w:r w:rsidRPr="001F6160">
        <w:rPr>
          <w:sz w:val="28"/>
          <w:szCs w:val="28"/>
        </w:rPr>
        <w:t>Д</w:t>
      </w:r>
      <w:r w:rsidRPr="001F6160">
        <w:rPr>
          <w:sz w:val="28"/>
          <w:szCs w:val="28"/>
          <w:lang w:val="en-US"/>
        </w:rPr>
        <w:t> </w:t>
      </w:r>
      <w:r w:rsidRPr="001F6160">
        <w:rPr>
          <w:sz w:val="28"/>
          <w:szCs w:val="28"/>
        </w:rPr>
        <w:t>800 мм коллектора от КНС-20 и два напорных коллектора 2</w:t>
      </w:r>
      <w:r w:rsidR="00421880">
        <w:rPr>
          <w:sz w:val="28"/>
          <w:szCs w:val="28"/>
        </w:rPr>
        <w:t> </w:t>
      </w:r>
      <w:r w:rsidRPr="001F6160">
        <w:rPr>
          <w:sz w:val="28"/>
          <w:szCs w:val="28"/>
        </w:rPr>
        <w:t>Д</w:t>
      </w:r>
      <w:r w:rsidRPr="001F6160">
        <w:rPr>
          <w:sz w:val="28"/>
          <w:szCs w:val="28"/>
          <w:lang w:val="en-US"/>
        </w:rPr>
        <w:t> </w:t>
      </w:r>
      <w:r w:rsidRPr="001F6160">
        <w:rPr>
          <w:sz w:val="28"/>
          <w:szCs w:val="28"/>
        </w:rPr>
        <w:t>1200 мм по ул. Тюменской.</w:t>
      </w:r>
    </w:p>
    <w:p w:rsidR="007E3A4D" w:rsidRPr="001F6160" w:rsidRDefault="007E3A4D" w:rsidP="007E3A4D">
      <w:pPr>
        <w:pStyle w:val="Standard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1F6160">
        <w:rPr>
          <w:rFonts w:eastAsia="Times New Roman" w:cs="Times New Roman"/>
          <w:kern w:val="0"/>
          <w:sz w:val="28"/>
          <w:szCs w:val="20"/>
          <w:lang w:eastAsia="ru-RU" w:bidi="ar-SA"/>
        </w:rPr>
        <w:t xml:space="preserve">Суточный расход стоков на существующую застройку </w:t>
      </w:r>
      <w:r w:rsidRPr="001F6160">
        <w:rPr>
          <w:rFonts w:cs="Times New Roman"/>
          <w:sz w:val="28"/>
          <w:szCs w:val="28"/>
          <w:shd w:val="clear" w:color="auto" w:fill="FFFFFF"/>
        </w:rPr>
        <w:t>составит 11797 куб. м/сутки.</w:t>
      </w:r>
    </w:p>
    <w:p w:rsidR="007E3A4D" w:rsidRPr="001F6160" w:rsidRDefault="007E3A4D" w:rsidP="007E3A4D">
      <w:pPr>
        <w:pStyle w:val="Standard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1F6160">
        <w:rPr>
          <w:rFonts w:cs="Times New Roman"/>
          <w:sz w:val="28"/>
          <w:szCs w:val="28"/>
          <w:shd w:val="clear" w:color="auto" w:fill="FFFFFF"/>
        </w:rPr>
        <w:t>Суточный расход бытовых сточных вод на расчетный срок составит 18180 куб. м/сутки.</w:t>
      </w:r>
    </w:p>
    <w:p w:rsidR="007E3A4D" w:rsidRPr="001F6160" w:rsidRDefault="007E3A4D" w:rsidP="007E3A4D">
      <w:pPr>
        <w:rPr>
          <w:szCs w:val="28"/>
        </w:rPr>
      </w:pPr>
      <w:r w:rsidRPr="001F6160">
        <w:rPr>
          <w:szCs w:val="28"/>
        </w:rPr>
        <w:t xml:space="preserve">Канализование </w:t>
      </w:r>
      <w:r w:rsidRPr="001F6160">
        <w:rPr>
          <w:szCs w:val="28"/>
          <w:shd w:val="clear" w:color="auto" w:fill="FFFFFF"/>
        </w:rPr>
        <w:t xml:space="preserve">проектируемой застройки </w:t>
      </w:r>
      <w:r w:rsidRPr="001F6160">
        <w:rPr>
          <w:spacing w:val="-1"/>
          <w:szCs w:val="28"/>
        </w:rPr>
        <w:t xml:space="preserve">в границах проекта планировки </w:t>
      </w:r>
      <w:r w:rsidRPr="001F6160">
        <w:rPr>
          <w:spacing w:val="-2"/>
          <w:szCs w:val="28"/>
        </w:rPr>
        <w:t xml:space="preserve">возможно с использованием существующей системы канализации </w:t>
      </w:r>
      <w:r w:rsidRPr="001F6160">
        <w:rPr>
          <w:szCs w:val="28"/>
        </w:rPr>
        <w:t>в существу</w:t>
      </w:r>
      <w:r w:rsidRPr="001F6160">
        <w:rPr>
          <w:szCs w:val="28"/>
        </w:rPr>
        <w:t>ю</w:t>
      </w:r>
      <w:r w:rsidRPr="001F6160">
        <w:rPr>
          <w:szCs w:val="28"/>
        </w:rPr>
        <w:t>щий коллектор Д</w:t>
      </w:r>
      <w:r w:rsidRPr="001F6160">
        <w:rPr>
          <w:szCs w:val="28"/>
          <w:lang w:val="en-US"/>
        </w:rPr>
        <w:t> </w:t>
      </w:r>
      <w:r w:rsidRPr="001F6160">
        <w:rPr>
          <w:szCs w:val="28"/>
        </w:rPr>
        <w:t>1500 мм и проектируемый коллектор Д</w:t>
      </w:r>
      <w:r w:rsidRPr="001F6160">
        <w:rPr>
          <w:szCs w:val="28"/>
          <w:lang w:val="en-US"/>
        </w:rPr>
        <w:t> </w:t>
      </w:r>
      <w:r w:rsidRPr="001F6160">
        <w:rPr>
          <w:szCs w:val="28"/>
        </w:rPr>
        <w:t>1400 мм по пер.</w:t>
      </w:r>
      <w:r w:rsidR="003A69BE">
        <w:rPr>
          <w:szCs w:val="28"/>
        </w:rPr>
        <w:t xml:space="preserve"> </w:t>
      </w:r>
      <w:r w:rsidRPr="001F6160">
        <w:rPr>
          <w:szCs w:val="28"/>
        </w:rPr>
        <w:t>Гэ</w:t>
      </w:r>
      <w:r w:rsidRPr="001F6160">
        <w:rPr>
          <w:szCs w:val="28"/>
        </w:rPr>
        <w:t>с</w:t>
      </w:r>
      <w:r w:rsidRPr="001F6160">
        <w:rPr>
          <w:szCs w:val="28"/>
        </w:rPr>
        <w:t>строевскому (подводящий коллектор КНС-20), в существующий коллектор Д</w:t>
      </w:r>
      <w:r w:rsidRPr="001F6160">
        <w:rPr>
          <w:szCs w:val="28"/>
          <w:lang w:val="en-US"/>
        </w:rPr>
        <w:t> </w:t>
      </w:r>
      <w:r w:rsidRPr="001F6160">
        <w:rPr>
          <w:szCs w:val="28"/>
        </w:rPr>
        <w:t>1500 мм и проектируемый коллектор Д</w:t>
      </w:r>
      <w:r w:rsidRPr="001F6160">
        <w:rPr>
          <w:szCs w:val="28"/>
          <w:lang w:val="en-US"/>
        </w:rPr>
        <w:t> </w:t>
      </w:r>
      <w:r w:rsidRPr="001F6160">
        <w:rPr>
          <w:szCs w:val="28"/>
        </w:rPr>
        <w:t xml:space="preserve">1400 мм по ул. Оловозаводской </w:t>
      </w:r>
      <w:r w:rsidRPr="001F6160">
        <w:rPr>
          <w:szCs w:val="28"/>
          <w:shd w:val="clear" w:color="auto" w:fill="FFFFFF"/>
        </w:rPr>
        <w:t>и</w:t>
      </w:r>
      <w:r w:rsidRPr="001F6160">
        <w:rPr>
          <w:szCs w:val="28"/>
        </w:rPr>
        <w:t xml:space="preserve"> ул. Тюменской, в существующий коллектор Д</w:t>
      </w:r>
      <w:r w:rsidRPr="001F6160">
        <w:rPr>
          <w:szCs w:val="28"/>
          <w:lang w:val="en-US"/>
        </w:rPr>
        <w:t> </w:t>
      </w:r>
      <w:r w:rsidRPr="001F6160">
        <w:rPr>
          <w:szCs w:val="28"/>
        </w:rPr>
        <w:t>400 мм по ул. 2-</w:t>
      </w:r>
      <w:r w:rsidR="00421880">
        <w:rPr>
          <w:szCs w:val="28"/>
        </w:rPr>
        <w:t>й</w:t>
      </w:r>
      <w:r w:rsidRPr="001F6160">
        <w:rPr>
          <w:szCs w:val="28"/>
        </w:rPr>
        <w:t xml:space="preserve"> Обогатительн</w:t>
      </w:r>
      <w:r w:rsidR="00421880">
        <w:rPr>
          <w:szCs w:val="28"/>
        </w:rPr>
        <w:t>ой</w:t>
      </w:r>
      <w:r w:rsidRPr="001F6160">
        <w:rPr>
          <w:szCs w:val="28"/>
        </w:rPr>
        <w:t xml:space="preserve"> </w:t>
      </w:r>
      <w:r w:rsidRPr="001F6160">
        <w:rPr>
          <w:szCs w:val="28"/>
          <w:shd w:val="clear" w:color="auto" w:fill="FFFFFF"/>
        </w:rPr>
        <w:t>и</w:t>
      </w:r>
      <w:r w:rsidRPr="001F6160">
        <w:rPr>
          <w:szCs w:val="28"/>
        </w:rPr>
        <w:t xml:space="preserve"> ул. Бурденко.</w:t>
      </w:r>
    </w:p>
    <w:p w:rsidR="007E3A4D" w:rsidRPr="001F6160" w:rsidRDefault="007E3A4D" w:rsidP="007E3A4D">
      <w:pPr>
        <w:rPr>
          <w:spacing w:val="-1"/>
          <w:szCs w:val="28"/>
        </w:rPr>
      </w:pPr>
      <w:r w:rsidRPr="001F6160">
        <w:rPr>
          <w:szCs w:val="28"/>
        </w:rPr>
        <w:t>Для канализования проектиру</w:t>
      </w:r>
      <w:r w:rsidR="00A100E3" w:rsidRPr="001F6160">
        <w:rPr>
          <w:szCs w:val="28"/>
        </w:rPr>
        <w:t>емой жилой застройки и объектов</w:t>
      </w:r>
      <w:r w:rsidR="00A100E3" w:rsidRPr="001F6160">
        <w:t xml:space="preserve"> </w:t>
      </w:r>
      <w:r w:rsidR="00A100E3" w:rsidRPr="001F6160">
        <w:rPr>
          <w:szCs w:val="28"/>
          <w:shd w:val="clear" w:color="auto" w:fill="FFFFFF"/>
        </w:rPr>
        <w:t>социально-культурного и коммунально-бытового назначения</w:t>
      </w:r>
      <w:r w:rsidR="00A100E3" w:rsidRPr="001F6160">
        <w:t xml:space="preserve"> </w:t>
      </w:r>
      <w:r w:rsidRPr="001F6160">
        <w:rPr>
          <w:szCs w:val="28"/>
        </w:rPr>
        <w:t>проектируется система ули</w:t>
      </w:r>
      <w:r w:rsidRPr="001F6160">
        <w:rPr>
          <w:szCs w:val="28"/>
        </w:rPr>
        <w:t>ч</w:t>
      </w:r>
      <w:r w:rsidRPr="001F6160">
        <w:rPr>
          <w:szCs w:val="28"/>
        </w:rPr>
        <w:t>ных коллекторов Д</w:t>
      </w:r>
      <w:r w:rsidRPr="001F6160">
        <w:rPr>
          <w:szCs w:val="28"/>
          <w:lang w:val="en-US"/>
        </w:rPr>
        <w:t> </w:t>
      </w:r>
      <w:r w:rsidRPr="001F6160">
        <w:rPr>
          <w:szCs w:val="28"/>
        </w:rPr>
        <w:t>200</w:t>
      </w:r>
      <w:r w:rsidR="00421880">
        <w:rPr>
          <w:szCs w:val="28"/>
        </w:rPr>
        <w:t xml:space="preserve"> – </w:t>
      </w:r>
      <w:r w:rsidRPr="001F6160">
        <w:rPr>
          <w:szCs w:val="28"/>
        </w:rPr>
        <w:t>300 мм, при этом намечается максимальное использов</w:t>
      </w:r>
      <w:r w:rsidRPr="001F6160">
        <w:rPr>
          <w:szCs w:val="28"/>
        </w:rPr>
        <w:t>а</w:t>
      </w:r>
      <w:r w:rsidRPr="001F6160">
        <w:rPr>
          <w:szCs w:val="28"/>
        </w:rPr>
        <w:t>ние существующих сетей канализации.</w:t>
      </w:r>
    </w:p>
    <w:p w:rsidR="007E3A4D" w:rsidRPr="001F6160" w:rsidRDefault="007E3A4D" w:rsidP="007E3A4D">
      <w:pPr>
        <w:rPr>
          <w:szCs w:val="28"/>
        </w:rPr>
      </w:pPr>
      <w:r w:rsidRPr="001F6160">
        <w:rPr>
          <w:szCs w:val="28"/>
        </w:rPr>
        <w:t>Самотечные сети канализации проложены с учетом существующих сетей и рельефа местности.</w:t>
      </w:r>
    </w:p>
    <w:p w:rsidR="007E3A4D" w:rsidRPr="001F6160" w:rsidRDefault="007E3A4D" w:rsidP="007E3A4D">
      <w:pPr>
        <w:pStyle w:val="Standard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7E3A4D" w:rsidRPr="001F6160" w:rsidRDefault="007E3A4D" w:rsidP="007E3A4D">
      <w:pPr>
        <w:pStyle w:val="Standard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1F6160">
        <w:rPr>
          <w:rFonts w:cs="Times New Roman"/>
          <w:b/>
          <w:sz w:val="28"/>
          <w:szCs w:val="28"/>
          <w:shd w:val="clear" w:color="auto" w:fill="FFFFFF"/>
        </w:rPr>
        <w:t>4.4. Теплоснабжение</w:t>
      </w:r>
    </w:p>
    <w:p w:rsidR="007E3A4D" w:rsidRPr="001F6160" w:rsidRDefault="007E3A4D" w:rsidP="007E3A4D">
      <w:pPr>
        <w:pStyle w:val="Standard"/>
        <w:jc w:val="center"/>
        <w:rPr>
          <w:rFonts w:cs="Times New Roman"/>
          <w:sz w:val="28"/>
          <w:szCs w:val="28"/>
          <w:shd w:val="clear" w:color="auto" w:fill="FFFFFF"/>
        </w:rPr>
      </w:pPr>
    </w:p>
    <w:p w:rsidR="007E3A4D" w:rsidRPr="001F6160" w:rsidRDefault="007E3A4D" w:rsidP="007E3A4D">
      <w:r w:rsidRPr="001F6160">
        <w:t>Теплоснабжение планируемой территории осуществляется от Новосиби</w:t>
      </w:r>
      <w:r w:rsidRPr="001F6160">
        <w:t>р</w:t>
      </w:r>
      <w:r w:rsidRPr="001F6160">
        <w:t>ской ТЭЦ-3, от котельной № 36</w:t>
      </w:r>
      <w:r w:rsidR="00EC28B7" w:rsidRPr="001F6160">
        <w:t xml:space="preserve"> открытого акционерного общества</w:t>
      </w:r>
      <w:r w:rsidRPr="001F6160">
        <w:t xml:space="preserve"> </w:t>
      </w:r>
      <w:r w:rsidR="00421880">
        <w:t>«</w:t>
      </w:r>
      <w:r w:rsidR="0002665D" w:rsidRPr="001F6160">
        <w:t>Новосиби</w:t>
      </w:r>
      <w:r w:rsidR="0002665D" w:rsidRPr="001F6160">
        <w:t>р</w:t>
      </w:r>
      <w:r w:rsidR="0002665D" w:rsidRPr="001F6160">
        <w:t xml:space="preserve">ский оловянный комбинат» </w:t>
      </w:r>
      <w:r w:rsidR="00EC28B7" w:rsidRPr="001F6160">
        <w:t xml:space="preserve">(далее </w:t>
      </w:r>
      <w:r w:rsidR="00EC28B7" w:rsidRPr="001F6160">
        <w:rPr>
          <w:szCs w:val="28"/>
        </w:rPr>
        <w:t>–</w:t>
      </w:r>
      <w:r w:rsidR="00EC28B7" w:rsidRPr="001F6160">
        <w:t xml:space="preserve"> </w:t>
      </w:r>
      <w:r w:rsidRPr="001F6160">
        <w:t>ОАО «НОК»</w:t>
      </w:r>
      <w:r w:rsidR="00003810" w:rsidRPr="001F6160">
        <w:t>)</w:t>
      </w:r>
      <w:r w:rsidRPr="001F6160">
        <w:t>. Кроме того, на планируемой территории расположен СТЦ «Мега» с собственной котельной.</w:t>
      </w:r>
    </w:p>
    <w:p w:rsidR="007E3A4D" w:rsidRPr="001F6160" w:rsidRDefault="007E3A4D" w:rsidP="007E3A4D">
      <w:r w:rsidRPr="001F6160">
        <w:t>В настоящее время общая тепловая нагрузка по существующей жилой з</w:t>
      </w:r>
      <w:r w:rsidRPr="001F6160">
        <w:t>а</w:t>
      </w:r>
      <w:r w:rsidRPr="001F6160">
        <w:t xml:space="preserve">стройке и </w:t>
      </w:r>
      <w:r w:rsidR="005F1509" w:rsidRPr="001F6160">
        <w:t xml:space="preserve">объектам </w:t>
      </w:r>
      <w:r w:rsidR="005F1509" w:rsidRPr="001F6160">
        <w:rPr>
          <w:szCs w:val="28"/>
          <w:shd w:val="clear" w:color="auto" w:fill="FFFFFF"/>
        </w:rPr>
        <w:t>социально-культурного и коммунально-бытового назначения</w:t>
      </w:r>
      <w:r w:rsidR="005F1509" w:rsidRPr="001F6160">
        <w:t xml:space="preserve"> </w:t>
      </w:r>
      <w:r w:rsidRPr="001F6160">
        <w:t>в границах проекта планировки ориентировочно составляет 133,639 МВт (114,909 Гкал/час).</w:t>
      </w:r>
    </w:p>
    <w:p w:rsidR="007E3A4D" w:rsidRPr="001F6160" w:rsidRDefault="007E3A4D" w:rsidP="00421880">
      <w:r w:rsidRPr="001F6160">
        <w:t>Потребители тепла в границах проекта планировки обеспечиваются центр</w:t>
      </w:r>
      <w:r w:rsidRPr="001F6160">
        <w:t>а</w:t>
      </w:r>
      <w:r w:rsidRPr="001F6160">
        <w:t>лизованным теплоснабжени</w:t>
      </w:r>
      <w:r w:rsidR="005F1509" w:rsidRPr="001F6160">
        <w:t>ем и горячим водоснабжением от девя</w:t>
      </w:r>
      <w:r w:rsidRPr="001F6160">
        <w:t>ти ЦТП, а также через ИТП.</w:t>
      </w:r>
    </w:p>
    <w:p w:rsidR="007E3A4D" w:rsidRPr="001F6160" w:rsidRDefault="007E3A4D" w:rsidP="00421880">
      <w:r w:rsidRPr="001F6160">
        <w:t>Проектом планировки предусматривается централизованная система тепл</w:t>
      </w:r>
      <w:r w:rsidRPr="001F6160">
        <w:t>о</w:t>
      </w:r>
      <w:r w:rsidRPr="001F6160">
        <w:t>снабжения, горячее водоснабжение для существующих и проектируемых жилых, административных и общественных зданий.</w:t>
      </w:r>
    </w:p>
    <w:p w:rsidR="007E3A4D" w:rsidRPr="001F6160" w:rsidRDefault="007E3A4D" w:rsidP="003A69BE">
      <w:pPr>
        <w:pStyle w:val="a6"/>
        <w:widowControl w:val="0"/>
        <w:ind w:left="0"/>
      </w:pPr>
      <w:r w:rsidRPr="001F6160">
        <w:t xml:space="preserve">На расчетный срок общая тепловая нагрузка по жилым микрорайонам </w:t>
      </w:r>
      <w:r w:rsidRPr="001F6160">
        <w:lastRenderedPageBreak/>
        <w:t xml:space="preserve">(кварталам) с учетом объектов </w:t>
      </w:r>
      <w:r w:rsidRPr="001F6160">
        <w:rPr>
          <w:color w:val="000000"/>
        </w:rPr>
        <w:t>общественно-деловой застройки</w:t>
      </w:r>
      <w:r w:rsidRPr="001F6160">
        <w:t xml:space="preserve"> увеличится на 80,748 МВт (69,429 Гкал/час) и составит 214,387 МВт (184,338 Гкал/час).</w:t>
      </w:r>
    </w:p>
    <w:p w:rsidR="007E3A4D" w:rsidRPr="001F6160" w:rsidRDefault="007E3A4D" w:rsidP="007E3A4D">
      <w:r w:rsidRPr="001F6160">
        <w:t>Основное увеличение тепловой нагрузки в границах планируемой террит</w:t>
      </w:r>
      <w:r w:rsidRPr="001F6160">
        <w:t>о</w:t>
      </w:r>
      <w:r w:rsidRPr="001F6160">
        <w:t>рии связано с предполагаемой много</w:t>
      </w:r>
      <w:r w:rsidR="005F1509" w:rsidRPr="001F6160">
        <w:t>этажной застройкой</w:t>
      </w:r>
      <w:r w:rsidRPr="001F6160">
        <w:t xml:space="preserve"> микрорайонов и кварт</w:t>
      </w:r>
      <w:r w:rsidRPr="001F6160">
        <w:t>а</w:t>
      </w:r>
      <w:r w:rsidRPr="001F6160">
        <w:t>лов, а также строительством второй очереди СТЦ «Мега».</w:t>
      </w:r>
    </w:p>
    <w:p w:rsidR="007E3A4D" w:rsidRPr="001F6160" w:rsidRDefault="007E3A4D" w:rsidP="007E3A4D">
      <w:r w:rsidRPr="001F6160">
        <w:t xml:space="preserve">Предусмотрено сохранение централизованной системы теплоснабжения для сохраняемых и проектируемых зданий планируемой территории от ТЭЦ-3. </w:t>
      </w:r>
    </w:p>
    <w:p w:rsidR="007E3A4D" w:rsidRPr="001F6160" w:rsidRDefault="007E3A4D" w:rsidP="007E3A4D">
      <w:r w:rsidRPr="001F6160">
        <w:t>Для обеспечения надежности теплоснабжения существующих потребителей и подключения проектируемых объектов жилой и общественно-деловой застро</w:t>
      </w:r>
      <w:r w:rsidRPr="001F6160">
        <w:t>й</w:t>
      </w:r>
      <w:r w:rsidRPr="001F6160">
        <w:t xml:space="preserve">ки необходимо завершить реконструкцию повысительно-понизительной насосной станции 2 (далее </w:t>
      </w:r>
      <w:r w:rsidR="005F1509" w:rsidRPr="001F6160">
        <w:rPr>
          <w:szCs w:val="28"/>
        </w:rPr>
        <w:t>–</w:t>
      </w:r>
      <w:r w:rsidR="005F1509" w:rsidRPr="001F6160">
        <w:t xml:space="preserve"> </w:t>
      </w:r>
      <w:r w:rsidRPr="001F6160">
        <w:t>ПНС-2) к 2021 году.</w:t>
      </w:r>
    </w:p>
    <w:p w:rsidR="007E3A4D" w:rsidRPr="001F6160" w:rsidRDefault="007E3A4D" w:rsidP="007E3A4D">
      <w:r w:rsidRPr="001F6160">
        <w:t>Схемой теплоснабжения города Новосибирска до 2031 года (актуализация на 2017 год) после окончания реконструкции ПНС-2 предусмотрен перевод те</w:t>
      </w:r>
      <w:r w:rsidRPr="001F6160">
        <w:t>п</w:t>
      </w:r>
      <w:r w:rsidRPr="001F6160">
        <w:t xml:space="preserve">ловой нагрузки существующих потребителей (ориентировочно – 21,61 Гкал/час) </w:t>
      </w:r>
      <w:r w:rsidR="005F1509" w:rsidRPr="001F6160">
        <w:t>котельной № 36 ОАО «НОК» на обеспечение от</w:t>
      </w:r>
      <w:r w:rsidRPr="001F6160">
        <w:t xml:space="preserve"> ТЭЦ-3. Для реализации мер</w:t>
      </w:r>
      <w:r w:rsidRPr="001F6160">
        <w:t>о</w:t>
      </w:r>
      <w:r w:rsidRPr="001F6160">
        <w:t xml:space="preserve">приятий по перераспределению тепловой нагрузки между источниками тепловой энергии (ТЭЦ-3, котельной № 36) </w:t>
      </w:r>
      <w:r w:rsidR="00D12EA1" w:rsidRPr="001F6160">
        <w:t>с</w:t>
      </w:r>
      <w:r w:rsidRPr="001F6160">
        <w:t>хемой теплоснабжения</w:t>
      </w:r>
      <w:r w:rsidR="005F1509" w:rsidRPr="001F6160">
        <w:t xml:space="preserve"> города Новосибирска</w:t>
      </w:r>
      <w:r w:rsidRPr="001F6160">
        <w:t xml:space="preserve"> </w:t>
      </w:r>
      <w:r w:rsidR="006C7486" w:rsidRPr="001F6160">
        <w:t xml:space="preserve">до 2031 года </w:t>
      </w:r>
      <w:r w:rsidRPr="001F6160">
        <w:t>предусмотрено строительство тепловой сети от ТК 845 до ТК 454 2</w:t>
      </w:r>
      <w:r w:rsidR="007F32DE">
        <w:t> </w:t>
      </w:r>
      <w:r w:rsidRPr="001F6160">
        <w:t>Д 500 мм длиной 300 п</w:t>
      </w:r>
      <w:r w:rsidR="007F32DE">
        <w:t xml:space="preserve">. </w:t>
      </w:r>
      <w:r w:rsidRPr="001F6160">
        <w:t>м, от ТК 461 до ТК 459 2Д 500 мм длиной 368 п</w:t>
      </w:r>
      <w:r w:rsidR="007F32DE">
        <w:t xml:space="preserve">. </w:t>
      </w:r>
      <w:r w:rsidRPr="001F6160">
        <w:t>м, от ТК 846-19 до ТК 461 2</w:t>
      </w:r>
      <w:r w:rsidR="007F32DE">
        <w:t> </w:t>
      </w:r>
      <w:r w:rsidRPr="001F6160">
        <w:t>Д 400 мм длиной 20 п</w:t>
      </w:r>
      <w:r w:rsidR="007F32DE">
        <w:t xml:space="preserve">. </w:t>
      </w:r>
      <w:r w:rsidRPr="001F6160">
        <w:t>м.</w:t>
      </w:r>
    </w:p>
    <w:p w:rsidR="007E3A4D" w:rsidRPr="001F6160" w:rsidRDefault="007E3A4D" w:rsidP="007E3A4D">
      <w:r w:rsidRPr="001F6160">
        <w:t>Для подачи расчетного количества теп</w:t>
      </w:r>
      <w:r w:rsidR="005F1509" w:rsidRPr="001F6160">
        <w:t>ла на расчетный срок к</w:t>
      </w:r>
      <w:r w:rsidRPr="001F6160">
        <w:t xml:space="preserve"> микрора</w:t>
      </w:r>
      <w:r w:rsidRPr="001F6160">
        <w:t>й</w:t>
      </w:r>
      <w:r w:rsidRPr="001F6160">
        <w:t xml:space="preserve">онам и кварталам необходимо в </w:t>
      </w:r>
      <w:r w:rsidR="00CE72E0">
        <w:t>дополнение к существующим сетям</w:t>
      </w:r>
      <w:r w:rsidRPr="001F6160">
        <w:t xml:space="preserve"> построить внеплощадочные и распределительные теплосети.</w:t>
      </w:r>
    </w:p>
    <w:p w:rsidR="007E3A4D" w:rsidRPr="001F6160" w:rsidRDefault="007E3A4D" w:rsidP="007E3A4D">
      <w:r w:rsidRPr="001F6160">
        <w:t>В существующих ЦТП и ИТП к расчетному сроку строительства предлаг</w:t>
      </w:r>
      <w:r w:rsidRPr="001F6160">
        <w:t>а</w:t>
      </w:r>
      <w:r w:rsidRPr="001F6160">
        <w:t>ется установить современное энергосберегающее оборудование (пластинчатые подогреватели, экономичное насосное оборудование, приборы автоматизации, контроля и учета тепловой энергии). Оснащение потребителей регулируемыми индивидуальными тепловыми пунктами существенно снизит затраты на тепл</w:t>
      </w:r>
      <w:r w:rsidRPr="001F6160">
        <w:t>о</w:t>
      </w:r>
      <w:r w:rsidRPr="001F6160">
        <w:t>снабжение и позволит исключить случаи дефицита тепловой энергии, особенно при подключении новых абонентов.</w:t>
      </w:r>
    </w:p>
    <w:p w:rsidR="007E3A4D" w:rsidRPr="001F6160" w:rsidRDefault="007E3A4D" w:rsidP="007E3A4D">
      <w:pPr>
        <w:pStyle w:val="S9"/>
        <w:rPr>
          <w:szCs w:val="28"/>
        </w:rPr>
      </w:pPr>
      <w:r w:rsidRPr="001F6160">
        <w:rPr>
          <w:szCs w:val="28"/>
        </w:rPr>
        <w:t>Система теплоснабжения до ЦТП двухтрубная, после ЦТП – четыр</w:t>
      </w:r>
      <w:r w:rsidR="003B50D7">
        <w:rPr>
          <w:szCs w:val="28"/>
        </w:rPr>
        <w:t>е</w:t>
      </w:r>
      <w:r w:rsidRPr="001F6160">
        <w:rPr>
          <w:szCs w:val="28"/>
        </w:rPr>
        <w:t>хтру</w:t>
      </w:r>
      <w:r w:rsidRPr="001F6160">
        <w:rPr>
          <w:szCs w:val="28"/>
        </w:rPr>
        <w:t>б</w:t>
      </w:r>
      <w:r w:rsidRPr="001F6160">
        <w:rPr>
          <w:szCs w:val="28"/>
        </w:rPr>
        <w:t>ная.</w:t>
      </w:r>
    </w:p>
    <w:p w:rsidR="007E3A4D" w:rsidRPr="001F6160" w:rsidRDefault="007E3A4D" w:rsidP="007E3A4D">
      <w:pPr>
        <w:pStyle w:val="Standard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7E3A4D" w:rsidRPr="001F6160" w:rsidRDefault="007E3A4D" w:rsidP="007E3A4D">
      <w:pPr>
        <w:pStyle w:val="Standard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1F6160">
        <w:rPr>
          <w:rFonts w:cs="Times New Roman"/>
          <w:b/>
          <w:sz w:val="28"/>
          <w:szCs w:val="28"/>
          <w:shd w:val="clear" w:color="auto" w:fill="FFFFFF"/>
        </w:rPr>
        <w:t>4.5. Газоснабжение</w:t>
      </w:r>
    </w:p>
    <w:p w:rsidR="007956AC" w:rsidRPr="001F6160" w:rsidRDefault="007956AC" w:rsidP="007E3A4D">
      <w:pPr>
        <w:pStyle w:val="Standard"/>
        <w:jc w:val="center"/>
        <w:rPr>
          <w:rFonts w:cs="Times New Roman"/>
          <w:b/>
          <w:sz w:val="28"/>
          <w:szCs w:val="28"/>
          <w:shd w:val="clear" w:color="auto" w:fill="FFFFFF"/>
        </w:rPr>
      </w:pPr>
    </w:p>
    <w:p w:rsidR="007E3A4D" w:rsidRPr="001F6160" w:rsidRDefault="007E3A4D" w:rsidP="007E3A4D">
      <w:pPr>
        <w:ind w:firstLine="651"/>
      </w:pPr>
      <w:r w:rsidRPr="001F6160">
        <w:t>В настоящее время планируемая территория частично газифицирована. И</w:t>
      </w:r>
      <w:r w:rsidRPr="001F6160">
        <w:t>с</w:t>
      </w:r>
      <w:r w:rsidRPr="001F6160">
        <w:t>точником газоснабжения является природный газ, транспортируемый по магис</w:t>
      </w:r>
      <w:r w:rsidRPr="001F6160">
        <w:t>т</w:t>
      </w:r>
      <w:r w:rsidRPr="001F6160">
        <w:t>ральному газопроводу Уренгой</w:t>
      </w:r>
      <w:r w:rsidR="007F32DE">
        <w:t xml:space="preserve"> – </w:t>
      </w:r>
      <w:r w:rsidRPr="001F6160">
        <w:t>Омск</w:t>
      </w:r>
      <w:r w:rsidR="007F32DE">
        <w:t xml:space="preserve"> – </w:t>
      </w:r>
      <w:r w:rsidRPr="001F6160">
        <w:t>Новосибирск. Низшая теплотворная сп</w:t>
      </w:r>
      <w:r w:rsidRPr="001F6160">
        <w:t>о</w:t>
      </w:r>
      <w:r w:rsidRPr="001F6160">
        <w:t xml:space="preserve">собность природного газа составляет 7990 ккал/куб. м. </w:t>
      </w:r>
    </w:p>
    <w:p w:rsidR="007E3A4D" w:rsidRPr="001F6160" w:rsidRDefault="007F32DE" w:rsidP="007E3A4D">
      <w:pPr>
        <w:ind w:firstLine="651"/>
      </w:pPr>
      <w:r>
        <w:t>Использование газа</w:t>
      </w:r>
      <w:r w:rsidR="007E3A4D" w:rsidRPr="001F6160">
        <w:t xml:space="preserve"> согласно СП 42-101-2003 «</w:t>
      </w:r>
      <w:r w:rsidR="0033462E" w:rsidRPr="001F6160">
        <w:t>Свод правил по проектиров</w:t>
      </w:r>
      <w:r w:rsidR="0033462E" w:rsidRPr="001F6160">
        <w:t>а</w:t>
      </w:r>
      <w:r w:rsidR="0033462E" w:rsidRPr="001F6160">
        <w:t xml:space="preserve">нию и строительству. </w:t>
      </w:r>
      <w:r w:rsidR="007E3A4D" w:rsidRPr="001F6160">
        <w:t>Общие положения по проектированию и строительству г</w:t>
      </w:r>
      <w:r w:rsidR="007E3A4D" w:rsidRPr="001F6160">
        <w:t>а</w:t>
      </w:r>
      <w:r w:rsidR="007E3A4D" w:rsidRPr="001F6160">
        <w:t>зораспределительных систем из метал</w:t>
      </w:r>
      <w:r>
        <w:t>лических и полиэтиленовых труб»</w:t>
      </w:r>
      <w:r w:rsidR="007E3A4D" w:rsidRPr="001F6160">
        <w:t xml:space="preserve"> пред</w:t>
      </w:r>
      <w:r w:rsidR="007E3A4D" w:rsidRPr="001F6160">
        <w:t>у</w:t>
      </w:r>
      <w:r w:rsidR="007E3A4D" w:rsidRPr="001F6160">
        <w:t xml:space="preserve">сматривается на снабжение котельных, расположенных </w:t>
      </w:r>
      <w:r w:rsidR="00E32034" w:rsidRPr="001F6160">
        <w:t xml:space="preserve">в зонах производственной деятельности и </w:t>
      </w:r>
      <w:r w:rsidR="007E3A4D" w:rsidRPr="001F6160">
        <w:t>коммунальных</w:t>
      </w:r>
      <w:r w:rsidR="00B415A2" w:rsidRPr="001F6160">
        <w:t xml:space="preserve"> и </w:t>
      </w:r>
      <w:r w:rsidR="00C3350B" w:rsidRPr="001F6160">
        <w:t>складских</w:t>
      </w:r>
      <w:r w:rsidR="00E32034" w:rsidRPr="001F6160">
        <w:t xml:space="preserve"> объектов</w:t>
      </w:r>
      <w:r w:rsidR="007E3A4D" w:rsidRPr="001F6160">
        <w:t>. В настоящее время газ</w:t>
      </w:r>
      <w:r w:rsidR="007E3A4D" w:rsidRPr="001F6160">
        <w:t>о</w:t>
      </w:r>
      <w:r w:rsidR="007E3A4D" w:rsidRPr="001F6160">
        <w:t>снабжение осуществляется от городского распределительного газопровода выс</w:t>
      </w:r>
      <w:r w:rsidR="007E3A4D" w:rsidRPr="001F6160">
        <w:t>о</w:t>
      </w:r>
      <w:r w:rsidR="007E3A4D" w:rsidRPr="001F6160">
        <w:t xml:space="preserve">кого давления второй категории Ду 400 мм, принадлежащего </w:t>
      </w:r>
      <w:r w:rsidR="00D276B6" w:rsidRPr="001F6160">
        <w:t>акционерному о</w:t>
      </w:r>
      <w:r w:rsidR="00D276B6" w:rsidRPr="001F6160">
        <w:t>б</w:t>
      </w:r>
      <w:r w:rsidR="00D276B6" w:rsidRPr="001F6160">
        <w:lastRenderedPageBreak/>
        <w:t>ществу</w:t>
      </w:r>
      <w:r w:rsidR="00C3350B" w:rsidRPr="001F6160">
        <w:t xml:space="preserve"> </w:t>
      </w:r>
      <w:r w:rsidR="007E3A4D" w:rsidRPr="001F6160">
        <w:t>«Сибирьгазсервис». К данному газопроводу присоединены подводящие газопроводы предприятий, расположенных в границах планируемой территории.</w:t>
      </w:r>
    </w:p>
    <w:p w:rsidR="007E3A4D" w:rsidRPr="001F6160" w:rsidRDefault="007E3A4D" w:rsidP="007E3A4D">
      <w:pPr>
        <w:ind w:firstLine="651"/>
      </w:pPr>
      <w:r w:rsidRPr="001F6160">
        <w:t>В жилых домах газ используется для приготовления пищи и хозяйственно-бытовых нужд. Газоснабжением охвачено ориентировочно 20 % жилищного фо</w:t>
      </w:r>
      <w:r w:rsidRPr="001F6160">
        <w:t>н</w:t>
      </w:r>
      <w:r w:rsidRPr="001F6160">
        <w:t>да</w:t>
      </w:r>
      <w:r w:rsidR="00C3350B" w:rsidRPr="001F6160">
        <w:t>,</w:t>
      </w:r>
      <w:r w:rsidRPr="001F6160">
        <w:t xml:space="preserve"> в основном в индивидуальной застройке.</w:t>
      </w:r>
    </w:p>
    <w:p w:rsidR="007E3A4D" w:rsidRPr="001F6160" w:rsidRDefault="007E3A4D" w:rsidP="007E3A4D">
      <w:pPr>
        <w:pStyle w:val="Textbody"/>
        <w:spacing w:after="0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7E3A4D" w:rsidRPr="001F6160" w:rsidRDefault="007E3A4D" w:rsidP="007E3A4D">
      <w:pPr>
        <w:pStyle w:val="Standard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1F6160">
        <w:rPr>
          <w:rFonts w:cs="Times New Roman"/>
          <w:b/>
          <w:sz w:val="28"/>
          <w:szCs w:val="28"/>
          <w:shd w:val="clear" w:color="auto" w:fill="FFFFFF"/>
        </w:rPr>
        <w:t>4.6. Электроснабжение</w:t>
      </w:r>
    </w:p>
    <w:p w:rsidR="007E3A4D" w:rsidRPr="001F6160" w:rsidRDefault="007E3A4D" w:rsidP="007E3A4D">
      <w:pPr>
        <w:pStyle w:val="Standard"/>
        <w:jc w:val="center"/>
        <w:rPr>
          <w:rFonts w:cs="Times New Roman"/>
          <w:b/>
          <w:sz w:val="28"/>
          <w:szCs w:val="28"/>
          <w:shd w:val="clear" w:color="auto" w:fill="FFFFFF"/>
        </w:rPr>
      </w:pPr>
    </w:p>
    <w:p w:rsidR="007E3A4D" w:rsidRPr="001F6160" w:rsidRDefault="007E3A4D" w:rsidP="007E3A4D">
      <w:r w:rsidRPr="001F6160">
        <w:t xml:space="preserve">Электроснабжение потребителей </w:t>
      </w:r>
      <w:r w:rsidR="00534BA8" w:rsidRPr="001F6160">
        <w:t>планируемой территории</w:t>
      </w:r>
      <w:r w:rsidRPr="001F6160">
        <w:t xml:space="preserve"> осуществляется с шин 10 кВ ПС 110/10 кВ «Чемская» с трансформаторами 2×20 МВА через </w:t>
      </w:r>
      <w:r w:rsidR="00654A7B" w:rsidRPr="001F6160">
        <w:t>ра</w:t>
      </w:r>
      <w:r w:rsidR="00654A7B" w:rsidRPr="001F6160">
        <w:t>с</w:t>
      </w:r>
      <w:r w:rsidR="00654A7B" w:rsidRPr="001F6160">
        <w:t xml:space="preserve">пределительный пункт (далее </w:t>
      </w:r>
      <w:r w:rsidR="00654A7B" w:rsidRPr="001F6160">
        <w:rPr>
          <w:szCs w:val="28"/>
        </w:rPr>
        <w:t>–</w:t>
      </w:r>
      <w:r w:rsidR="00654A7B" w:rsidRPr="001F6160">
        <w:t xml:space="preserve"> РП) </w:t>
      </w:r>
      <w:r w:rsidRPr="001F6160">
        <w:t>13 и ПС 110/10 кВ «Оловозаводская» с трансформаторами 2×63 МВА через РП-29 и РП-30, ПС 110/6 кВ «Комсомол</w:t>
      </w:r>
      <w:r w:rsidRPr="001F6160">
        <w:t>ь</w:t>
      </w:r>
      <w:r w:rsidRPr="001F6160">
        <w:t xml:space="preserve">ская», расположенных на сопредельных </w:t>
      </w:r>
      <w:r w:rsidR="00654A7B" w:rsidRPr="001F6160">
        <w:t xml:space="preserve">с планируемой </w:t>
      </w:r>
      <w:r w:rsidRPr="001F6160">
        <w:t>территориях.</w:t>
      </w:r>
    </w:p>
    <w:p w:rsidR="007E3A4D" w:rsidRPr="001F6160" w:rsidRDefault="007E3A4D" w:rsidP="007E3A4D">
      <w:r w:rsidRPr="001F6160">
        <w:t>РП подключены к подстанциям взаиморезервируемыми кабельными лини</w:t>
      </w:r>
      <w:r w:rsidRPr="001F6160">
        <w:t>я</w:t>
      </w:r>
      <w:r w:rsidRPr="001F6160">
        <w:t xml:space="preserve">ми. Кабельные линии выполнены кабелями марки ААБ и АСБ сечением </w:t>
      </w:r>
      <w:r w:rsidR="007F32DE">
        <w:br/>
      </w:r>
      <w:r w:rsidRPr="001F6160">
        <w:t>185</w:t>
      </w:r>
      <w:r w:rsidR="007F32DE">
        <w:t xml:space="preserve"> – </w:t>
      </w:r>
      <w:r w:rsidRPr="001F6160">
        <w:t>240 кв. мм.</w:t>
      </w:r>
    </w:p>
    <w:p w:rsidR="007E3A4D" w:rsidRPr="001F6160" w:rsidRDefault="007E3A4D" w:rsidP="007E3A4D">
      <w:r w:rsidRPr="001F6160">
        <w:t>На планируемой территории расположено 49 существующих трансформ</w:t>
      </w:r>
      <w:r w:rsidRPr="001F6160">
        <w:t>а</w:t>
      </w:r>
      <w:r w:rsidRPr="001F6160">
        <w:t>торных подстанций (далее – ТП) ра</w:t>
      </w:r>
      <w:r w:rsidR="00534BA8" w:rsidRPr="001F6160">
        <w:t>зного года ввода в эксплуатацию</w:t>
      </w:r>
      <w:r w:rsidRPr="001F6160">
        <w:t xml:space="preserve"> с трансфо</w:t>
      </w:r>
      <w:r w:rsidRPr="001F6160">
        <w:t>р</w:t>
      </w:r>
      <w:r w:rsidRPr="001F6160">
        <w:t>маторным оборудованием различной мощности и степенью износа.</w:t>
      </w:r>
    </w:p>
    <w:p w:rsidR="007E3A4D" w:rsidRPr="001F6160" w:rsidRDefault="007E3A4D" w:rsidP="007E3A4D">
      <w:r w:rsidRPr="001F6160">
        <w:t xml:space="preserve">ТП запитаны по петлевым схемам кабельными линиями. В районах </w:t>
      </w:r>
      <w:r w:rsidR="00534BA8" w:rsidRPr="001F6160">
        <w:t>индив</w:t>
      </w:r>
      <w:r w:rsidR="00534BA8" w:rsidRPr="001F6160">
        <w:t>и</w:t>
      </w:r>
      <w:r w:rsidR="00534BA8" w:rsidRPr="001F6160">
        <w:t>дуальной мало</w:t>
      </w:r>
      <w:r w:rsidRPr="001F6160">
        <w:t>этажной застройки – воздушными линиями по радиальной схеме.</w:t>
      </w:r>
    </w:p>
    <w:p w:rsidR="007E3A4D" w:rsidRPr="001F6160" w:rsidRDefault="007E3A4D" w:rsidP="007E3A4D">
      <w:r w:rsidRPr="001F6160">
        <w:t>Существующая нагрузка составляет 35,31 МВт (не включая сюда нагрузки промышленных и к</w:t>
      </w:r>
      <w:r w:rsidR="00534BA8" w:rsidRPr="001F6160">
        <w:t>оммунально-складских объектов</w:t>
      </w:r>
      <w:r w:rsidRPr="001F6160">
        <w:t>). Электрическая нагрузка СТЦ «Мега» (комплекса со встр</w:t>
      </w:r>
      <w:r w:rsidR="00534BA8" w:rsidRPr="001F6160">
        <w:t>оенным РП</w:t>
      </w:r>
      <w:r w:rsidRPr="001F6160">
        <w:t>) определена по укрупн</w:t>
      </w:r>
      <w:r w:rsidR="003B50D7">
        <w:t>е</w:t>
      </w:r>
      <w:r w:rsidRPr="001F6160">
        <w:t>нным показ</w:t>
      </w:r>
      <w:r w:rsidRPr="001F6160">
        <w:t>а</w:t>
      </w:r>
      <w:r w:rsidRPr="001F6160">
        <w:t>телям и включена в расч</w:t>
      </w:r>
      <w:r w:rsidR="003B50D7">
        <w:t>е</w:t>
      </w:r>
      <w:r w:rsidRPr="001F6160">
        <w:t xml:space="preserve">тную нагрузку </w:t>
      </w:r>
      <w:r w:rsidR="00534BA8" w:rsidRPr="001F6160">
        <w:t>планируемой территории</w:t>
      </w:r>
      <w:r w:rsidRPr="001F6160">
        <w:t>.</w:t>
      </w:r>
    </w:p>
    <w:p w:rsidR="007E3A4D" w:rsidRPr="001F6160" w:rsidRDefault="007E3A4D" w:rsidP="007F32DE">
      <w:pPr>
        <w:pStyle w:val="S2"/>
        <w:spacing w:line="240" w:lineRule="auto"/>
        <w:rPr>
          <w:sz w:val="28"/>
          <w:szCs w:val="28"/>
        </w:rPr>
      </w:pPr>
      <w:r w:rsidRPr="001F6160">
        <w:rPr>
          <w:sz w:val="28"/>
          <w:szCs w:val="28"/>
        </w:rPr>
        <w:t>В соответствии с письмом № РЭС</w:t>
      </w:r>
      <w:r w:rsidR="00534BA8" w:rsidRPr="001F6160">
        <w:rPr>
          <w:sz w:val="28"/>
          <w:szCs w:val="28"/>
        </w:rPr>
        <w:t>-01/720 от 25.08.2016, полученным от а</w:t>
      </w:r>
      <w:r w:rsidR="00534BA8" w:rsidRPr="001F6160">
        <w:rPr>
          <w:sz w:val="28"/>
          <w:szCs w:val="28"/>
        </w:rPr>
        <w:t>к</w:t>
      </w:r>
      <w:r w:rsidR="00534BA8" w:rsidRPr="001F6160">
        <w:rPr>
          <w:sz w:val="28"/>
          <w:szCs w:val="28"/>
        </w:rPr>
        <w:t>ционерного общества</w:t>
      </w:r>
      <w:r w:rsidRPr="001F6160">
        <w:rPr>
          <w:sz w:val="28"/>
          <w:szCs w:val="28"/>
        </w:rPr>
        <w:t xml:space="preserve"> «Региональные электрические сети» (далее </w:t>
      </w:r>
      <w:r w:rsidR="00201C3E" w:rsidRPr="001F6160">
        <w:rPr>
          <w:szCs w:val="28"/>
        </w:rPr>
        <w:t xml:space="preserve">– </w:t>
      </w:r>
      <w:r w:rsidRPr="001F6160">
        <w:rPr>
          <w:sz w:val="28"/>
          <w:szCs w:val="28"/>
        </w:rPr>
        <w:t xml:space="preserve">АО «РЭС»), инвестиционной программой АО </w:t>
      </w:r>
      <w:r w:rsidR="00201C3E" w:rsidRPr="001F6160">
        <w:rPr>
          <w:sz w:val="28"/>
          <w:szCs w:val="28"/>
        </w:rPr>
        <w:t>«</w:t>
      </w:r>
      <w:r w:rsidRPr="001F6160">
        <w:rPr>
          <w:sz w:val="28"/>
          <w:szCs w:val="28"/>
        </w:rPr>
        <w:t>РЭС</w:t>
      </w:r>
      <w:r w:rsidR="00201C3E" w:rsidRPr="001F6160">
        <w:rPr>
          <w:sz w:val="28"/>
          <w:szCs w:val="28"/>
        </w:rPr>
        <w:t>»</w:t>
      </w:r>
      <w:r w:rsidRPr="001F6160">
        <w:rPr>
          <w:sz w:val="28"/>
          <w:szCs w:val="28"/>
        </w:rPr>
        <w:t xml:space="preserve"> на 2016</w:t>
      </w:r>
      <w:r w:rsidR="007F32DE">
        <w:rPr>
          <w:sz w:val="28"/>
          <w:szCs w:val="28"/>
        </w:rPr>
        <w:t xml:space="preserve"> – </w:t>
      </w:r>
      <w:r w:rsidRPr="001F6160">
        <w:rPr>
          <w:sz w:val="28"/>
          <w:szCs w:val="28"/>
        </w:rPr>
        <w:t>2020 годы предусмотрены сл</w:t>
      </w:r>
      <w:r w:rsidRPr="001F6160">
        <w:rPr>
          <w:sz w:val="28"/>
          <w:szCs w:val="28"/>
        </w:rPr>
        <w:t>е</w:t>
      </w:r>
      <w:r w:rsidRPr="001F6160">
        <w:rPr>
          <w:sz w:val="28"/>
          <w:szCs w:val="28"/>
        </w:rPr>
        <w:t>дующие мероприятия по строительству (реконструкции) электросетевых объектов в границах планируемой территории:</w:t>
      </w:r>
    </w:p>
    <w:p w:rsidR="007E3A4D" w:rsidRPr="001F6160" w:rsidRDefault="007E3A4D" w:rsidP="007E3A4D">
      <w:pPr>
        <w:pStyle w:val="S2"/>
        <w:spacing w:line="240" w:lineRule="auto"/>
        <w:rPr>
          <w:sz w:val="28"/>
          <w:szCs w:val="28"/>
        </w:rPr>
      </w:pPr>
      <w:r w:rsidRPr="001F6160">
        <w:rPr>
          <w:sz w:val="28"/>
          <w:szCs w:val="28"/>
        </w:rPr>
        <w:t xml:space="preserve">реконструкция кабельной линии </w:t>
      </w:r>
      <w:r w:rsidR="00F04FA5" w:rsidRPr="001F6160">
        <w:rPr>
          <w:sz w:val="28"/>
          <w:szCs w:val="28"/>
        </w:rPr>
        <w:t xml:space="preserve">(далее </w:t>
      </w:r>
      <w:r w:rsidR="00F04FA5" w:rsidRPr="001F6160">
        <w:rPr>
          <w:szCs w:val="28"/>
        </w:rPr>
        <w:t xml:space="preserve">– </w:t>
      </w:r>
      <w:r w:rsidR="00F04FA5" w:rsidRPr="001F6160">
        <w:rPr>
          <w:sz w:val="28"/>
          <w:szCs w:val="28"/>
        </w:rPr>
        <w:t xml:space="preserve">КЛ) </w:t>
      </w:r>
      <w:r w:rsidRPr="001F6160">
        <w:rPr>
          <w:sz w:val="28"/>
          <w:szCs w:val="28"/>
        </w:rPr>
        <w:t>10 кВ от РП-13 до ПС 110 кВ «Чемская», прокладка новых КЛ взамен существующих дефектных;</w:t>
      </w:r>
    </w:p>
    <w:p w:rsidR="007E3A4D" w:rsidRPr="001F6160" w:rsidRDefault="007E3A4D" w:rsidP="007E3A4D">
      <w:pPr>
        <w:pStyle w:val="S2"/>
        <w:spacing w:line="240" w:lineRule="auto"/>
        <w:rPr>
          <w:sz w:val="28"/>
          <w:szCs w:val="28"/>
        </w:rPr>
      </w:pPr>
      <w:r w:rsidRPr="001F6160">
        <w:rPr>
          <w:sz w:val="28"/>
          <w:szCs w:val="28"/>
        </w:rPr>
        <w:t>строительство кабельной во</w:t>
      </w:r>
      <w:r w:rsidR="00F04FA5" w:rsidRPr="001F6160">
        <w:rPr>
          <w:sz w:val="28"/>
          <w:szCs w:val="28"/>
        </w:rPr>
        <w:t xml:space="preserve">здушной линии (далее </w:t>
      </w:r>
      <w:r w:rsidR="00F04FA5" w:rsidRPr="001F6160">
        <w:rPr>
          <w:szCs w:val="28"/>
        </w:rPr>
        <w:t>–</w:t>
      </w:r>
      <w:r w:rsidR="00F04FA5" w:rsidRPr="001F6160">
        <w:rPr>
          <w:sz w:val="28"/>
          <w:szCs w:val="28"/>
        </w:rPr>
        <w:t xml:space="preserve"> КВЛ) 10 кВ </w:t>
      </w:r>
      <w:r w:rsidRPr="001F6160">
        <w:rPr>
          <w:sz w:val="28"/>
          <w:szCs w:val="28"/>
        </w:rPr>
        <w:t xml:space="preserve">от РП-30 до распределительного устройства </w:t>
      </w:r>
      <w:r w:rsidR="00F04FA5" w:rsidRPr="001F6160">
        <w:rPr>
          <w:sz w:val="28"/>
          <w:szCs w:val="28"/>
        </w:rPr>
        <w:t xml:space="preserve">(далее </w:t>
      </w:r>
      <w:r w:rsidR="00F04FA5" w:rsidRPr="001F6160">
        <w:rPr>
          <w:szCs w:val="28"/>
        </w:rPr>
        <w:t xml:space="preserve">– </w:t>
      </w:r>
      <w:r w:rsidR="00F04FA5" w:rsidRPr="001F6160">
        <w:rPr>
          <w:sz w:val="28"/>
          <w:szCs w:val="28"/>
        </w:rPr>
        <w:t xml:space="preserve">РУ) </w:t>
      </w:r>
      <w:r w:rsidRPr="001F6160">
        <w:rPr>
          <w:sz w:val="28"/>
          <w:szCs w:val="28"/>
        </w:rPr>
        <w:t>10 кВ ТП-195;</w:t>
      </w:r>
    </w:p>
    <w:p w:rsidR="007E3A4D" w:rsidRPr="001F6160" w:rsidRDefault="007E3A4D" w:rsidP="007E3A4D">
      <w:pPr>
        <w:pStyle w:val="S2"/>
        <w:spacing w:line="240" w:lineRule="auto"/>
        <w:rPr>
          <w:sz w:val="28"/>
          <w:szCs w:val="28"/>
        </w:rPr>
      </w:pPr>
      <w:r w:rsidRPr="001F6160">
        <w:rPr>
          <w:sz w:val="28"/>
          <w:szCs w:val="28"/>
        </w:rPr>
        <w:t>замена трансформаторов на ПС 110 кВ «Оловоза</w:t>
      </w:r>
      <w:r w:rsidR="00F04FA5" w:rsidRPr="001F6160">
        <w:rPr>
          <w:sz w:val="28"/>
          <w:szCs w:val="28"/>
        </w:rPr>
        <w:t>водская» (2×40 МВА на 2×63 МВА)</w:t>
      </w:r>
      <w:r w:rsidR="00C44E31" w:rsidRPr="001F6160">
        <w:rPr>
          <w:sz w:val="28"/>
          <w:szCs w:val="28"/>
        </w:rPr>
        <w:t xml:space="preserve"> реализована в 2016 г.</w:t>
      </w:r>
    </w:p>
    <w:p w:rsidR="007E3A4D" w:rsidRPr="001F6160" w:rsidRDefault="00F04FA5" w:rsidP="007E3A4D">
      <w:pPr>
        <w:pStyle w:val="S2"/>
        <w:spacing w:line="240" w:lineRule="auto"/>
        <w:rPr>
          <w:sz w:val="28"/>
          <w:szCs w:val="28"/>
        </w:rPr>
      </w:pPr>
      <w:r w:rsidRPr="001F6160">
        <w:rPr>
          <w:sz w:val="28"/>
          <w:szCs w:val="28"/>
        </w:rPr>
        <w:t>Р</w:t>
      </w:r>
      <w:r w:rsidR="007E3A4D" w:rsidRPr="001F6160">
        <w:rPr>
          <w:sz w:val="28"/>
          <w:szCs w:val="28"/>
        </w:rPr>
        <w:t xml:space="preserve">аспоряжением Правительства </w:t>
      </w:r>
      <w:r w:rsidRPr="001F6160">
        <w:rPr>
          <w:sz w:val="28"/>
          <w:szCs w:val="28"/>
        </w:rPr>
        <w:t>Р</w:t>
      </w:r>
      <w:r w:rsidR="007F32DE">
        <w:rPr>
          <w:sz w:val="28"/>
          <w:szCs w:val="28"/>
        </w:rPr>
        <w:t xml:space="preserve">оссийской </w:t>
      </w:r>
      <w:r w:rsidRPr="001F6160">
        <w:rPr>
          <w:sz w:val="28"/>
          <w:szCs w:val="28"/>
        </w:rPr>
        <w:t>Ф</w:t>
      </w:r>
      <w:r w:rsidR="007F32DE">
        <w:rPr>
          <w:sz w:val="28"/>
          <w:szCs w:val="28"/>
        </w:rPr>
        <w:t>едерации</w:t>
      </w:r>
      <w:r w:rsidRPr="001F6160">
        <w:rPr>
          <w:sz w:val="28"/>
          <w:szCs w:val="28"/>
        </w:rPr>
        <w:t xml:space="preserve"> от 01.08.2016 №</w:t>
      </w:r>
      <w:r w:rsidR="007F32DE">
        <w:rPr>
          <w:sz w:val="28"/>
          <w:szCs w:val="28"/>
        </w:rPr>
        <w:t> </w:t>
      </w:r>
      <w:r w:rsidRPr="001F6160">
        <w:rPr>
          <w:sz w:val="28"/>
          <w:szCs w:val="28"/>
        </w:rPr>
        <w:t>1634-р</w:t>
      </w:r>
      <w:r w:rsidR="007E3A4D" w:rsidRPr="001F6160">
        <w:rPr>
          <w:sz w:val="28"/>
          <w:szCs w:val="28"/>
        </w:rPr>
        <w:t xml:space="preserve"> «Об утверждении схемы территориального планирования Российской Федерации в области энергетики» предусмотрены мероприятия по строительству ЛЭП-220 кВ (202) КЛ 220 кВ Тулинская – Стартовая (проектируемая ПС), трасса которой проходит в границах планируемой территории (по ул. Аникина).</w:t>
      </w:r>
    </w:p>
    <w:p w:rsidR="007E3A4D" w:rsidRPr="001F6160" w:rsidRDefault="007E3A4D" w:rsidP="007E3A4D">
      <w:pPr>
        <w:pStyle w:val="S2"/>
        <w:spacing w:line="240" w:lineRule="auto"/>
        <w:rPr>
          <w:sz w:val="28"/>
          <w:szCs w:val="28"/>
        </w:rPr>
      </w:pPr>
      <w:r w:rsidRPr="001F6160">
        <w:rPr>
          <w:sz w:val="28"/>
          <w:szCs w:val="28"/>
        </w:rPr>
        <w:t>Мероприятия по строительству прочих распределительных сетей 10/0,4 кВ инвестиционной программой АО «РЭС» не предусмотрены, поэтому развитие системы электроснабжения кварталов, в которых предусматр</w:t>
      </w:r>
      <w:r w:rsidR="00F04FA5" w:rsidRPr="001F6160">
        <w:rPr>
          <w:sz w:val="28"/>
          <w:szCs w:val="28"/>
        </w:rPr>
        <w:t>ивается новое стро</w:t>
      </w:r>
      <w:r w:rsidR="00F04FA5" w:rsidRPr="001F6160">
        <w:rPr>
          <w:sz w:val="28"/>
          <w:szCs w:val="28"/>
        </w:rPr>
        <w:t>и</w:t>
      </w:r>
      <w:r w:rsidR="00F04FA5" w:rsidRPr="001F6160">
        <w:rPr>
          <w:sz w:val="28"/>
          <w:szCs w:val="28"/>
        </w:rPr>
        <w:t>тельство, может быть реализовано</w:t>
      </w:r>
      <w:r w:rsidRPr="001F6160">
        <w:rPr>
          <w:sz w:val="28"/>
          <w:szCs w:val="28"/>
        </w:rPr>
        <w:t xml:space="preserve"> до 2030 года.</w:t>
      </w:r>
    </w:p>
    <w:p w:rsidR="007E3A4D" w:rsidRPr="001F6160" w:rsidRDefault="007E3A4D" w:rsidP="003A69BE">
      <w:pPr>
        <w:widowControl w:val="0"/>
        <w:rPr>
          <w:szCs w:val="28"/>
        </w:rPr>
      </w:pPr>
      <w:r w:rsidRPr="001F6160">
        <w:rPr>
          <w:szCs w:val="28"/>
        </w:rPr>
        <w:t>Подсчет электрических нагрузок выполнен раздельно – для жилых и общ</w:t>
      </w:r>
      <w:r w:rsidRPr="001F6160">
        <w:rPr>
          <w:szCs w:val="28"/>
        </w:rPr>
        <w:t>е</w:t>
      </w:r>
      <w:r w:rsidRPr="001F6160">
        <w:rPr>
          <w:szCs w:val="28"/>
        </w:rPr>
        <w:lastRenderedPageBreak/>
        <w:t>ственно-торговых потребителей. Нагрузки потребителей первой группы опред</w:t>
      </w:r>
      <w:r w:rsidRPr="001F6160">
        <w:rPr>
          <w:szCs w:val="28"/>
        </w:rPr>
        <w:t>е</w:t>
      </w:r>
      <w:r w:rsidRPr="001F6160">
        <w:rPr>
          <w:szCs w:val="28"/>
        </w:rPr>
        <w:t>лялись по удельным нагрузкам, отнесенным к 1 кв. м общей площади и соста</w:t>
      </w:r>
      <w:r w:rsidRPr="001F6160">
        <w:rPr>
          <w:szCs w:val="28"/>
        </w:rPr>
        <w:t>в</w:t>
      </w:r>
      <w:r w:rsidRPr="001F6160">
        <w:rPr>
          <w:szCs w:val="28"/>
        </w:rPr>
        <w:t>ляющим 20,8 Вт/кв. м – для малоэтажной застройки и 21,8 Вт/кв. м – для мног</w:t>
      </w:r>
      <w:r w:rsidRPr="001F6160">
        <w:rPr>
          <w:szCs w:val="28"/>
        </w:rPr>
        <w:t>о</w:t>
      </w:r>
      <w:r w:rsidRPr="001F6160">
        <w:rPr>
          <w:szCs w:val="28"/>
        </w:rPr>
        <w:t>этажной застройки с электроплитами. Нагрузки общественно-торговых потребителей определялись по укрупн</w:t>
      </w:r>
      <w:r w:rsidR="003B50D7">
        <w:rPr>
          <w:szCs w:val="28"/>
        </w:rPr>
        <w:t>е</w:t>
      </w:r>
      <w:r w:rsidRPr="001F6160">
        <w:rPr>
          <w:szCs w:val="28"/>
        </w:rPr>
        <w:t>нным показателям. При подсч</w:t>
      </w:r>
      <w:r w:rsidR="003B50D7">
        <w:rPr>
          <w:szCs w:val="28"/>
        </w:rPr>
        <w:t>е</w:t>
      </w:r>
      <w:r w:rsidRPr="001F6160">
        <w:rPr>
          <w:szCs w:val="28"/>
        </w:rPr>
        <w:t>те прин</w:t>
      </w:r>
      <w:r w:rsidRPr="001F6160">
        <w:rPr>
          <w:szCs w:val="28"/>
        </w:rPr>
        <w:t>и</w:t>
      </w:r>
      <w:r w:rsidRPr="001F6160">
        <w:rPr>
          <w:szCs w:val="28"/>
        </w:rPr>
        <w:t>малось, что пищеблоки общественных зданий оборудованы стационарными эле</w:t>
      </w:r>
      <w:r w:rsidRPr="001F6160">
        <w:rPr>
          <w:szCs w:val="28"/>
        </w:rPr>
        <w:t>к</w:t>
      </w:r>
      <w:r w:rsidRPr="001F6160">
        <w:rPr>
          <w:szCs w:val="28"/>
        </w:rPr>
        <w:t xml:space="preserve">троплитами. </w:t>
      </w:r>
    </w:p>
    <w:p w:rsidR="007E3A4D" w:rsidRPr="001F6160" w:rsidRDefault="007E3A4D" w:rsidP="007E3A4D">
      <w:pPr>
        <w:pStyle w:val="S2"/>
        <w:tabs>
          <w:tab w:val="left" w:pos="8064"/>
        </w:tabs>
        <w:spacing w:line="240" w:lineRule="auto"/>
        <w:rPr>
          <w:sz w:val="28"/>
          <w:szCs w:val="28"/>
        </w:rPr>
      </w:pPr>
      <w:r w:rsidRPr="001F6160">
        <w:rPr>
          <w:sz w:val="28"/>
          <w:szCs w:val="28"/>
        </w:rPr>
        <w:t>Расчетная мощность проектируемых объектов составляет 21,225 МВт.</w:t>
      </w:r>
    </w:p>
    <w:p w:rsidR="007E3A4D" w:rsidRPr="001F6160" w:rsidRDefault="007E3A4D" w:rsidP="007E3A4D">
      <w:pPr>
        <w:pStyle w:val="S2"/>
        <w:tabs>
          <w:tab w:val="left" w:pos="8064"/>
        </w:tabs>
        <w:spacing w:line="240" w:lineRule="auto"/>
        <w:rPr>
          <w:sz w:val="28"/>
          <w:szCs w:val="28"/>
        </w:rPr>
      </w:pPr>
      <w:r w:rsidRPr="001F6160">
        <w:rPr>
          <w:sz w:val="28"/>
          <w:szCs w:val="28"/>
        </w:rPr>
        <w:t>Так как по инвестиционной программе будет произведена замена тран</w:t>
      </w:r>
      <w:r w:rsidRPr="001F6160">
        <w:rPr>
          <w:sz w:val="28"/>
          <w:szCs w:val="28"/>
        </w:rPr>
        <w:t>с</w:t>
      </w:r>
      <w:r w:rsidRPr="001F6160">
        <w:rPr>
          <w:sz w:val="28"/>
          <w:szCs w:val="28"/>
        </w:rPr>
        <w:t>форматоров на более мощные (ПС 110/10 кВ «Оловозаводская»), то подключение проектных потребителей предлагается реализовать за счет строительства нового РП в квартале 160.01.01.09, от которого можно запитать часть вновь возводимых ТП, а также использовать построенный РП в квартале 160.01.01.08.</w:t>
      </w:r>
    </w:p>
    <w:p w:rsidR="007E3A4D" w:rsidRPr="001F6160" w:rsidRDefault="007E3A4D" w:rsidP="007E3A4D">
      <w:pPr>
        <w:pStyle w:val="S2"/>
        <w:spacing w:line="240" w:lineRule="auto"/>
        <w:rPr>
          <w:sz w:val="28"/>
          <w:szCs w:val="28"/>
        </w:rPr>
      </w:pPr>
      <w:r w:rsidRPr="001F6160">
        <w:rPr>
          <w:sz w:val="28"/>
          <w:szCs w:val="28"/>
        </w:rPr>
        <w:t>Для подключения вновь строящихся объектов необходимо строительство 21</w:t>
      </w:r>
      <w:r w:rsidR="003A69BE">
        <w:rPr>
          <w:sz w:val="28"/>
          <w:szCs w:val="28"/>
        </w:rPr>
        <w:t> </w:t>
      </w:r>
      <w:r w:rsidRPr="001F6160">
        <w:rPr>
          <w:sz w:val="28"/>
          <w:szCs w:val="28"/>
        </w:rPr>
        <w:t>ТП проходного типа.</w:t>
      </w:r>
    </w:p>
    <w:p w:rsidR="007E3A4D" w:rsidRPr="001F6160" w:rsidRDefault="007E3A4D" w:rsidP="007E3A4D">
      <w:pPr>
        <w:pStyle w:val="S2"/>
        <w:spacing w:line="240" w:lineRule="auto"/>
        <w:rPr>
          <w:sz w:val="28"/>
          <w:szCs w:val="28"/>
        </w:rPr>
      </w:pPr>
      <w:r w:rsidRPr="001F6160">
        <w:rPr>
          <w:sz w:val="28"/>
          <w:szCs w:val="28"/>
        </w:rPr>
        <w:t xml:space="preserve">Все кабельные линии среднего напряжения 10 кВ на </w:t>
      </w:r>
      <w:r w:rsidR="004B4500" w:rsidRPr="001F6160">
        <w:rPr>
          <w:sz w:val="28"/>
          <w:szCs w:val="28"/>
        </w:rPr>
        <w:t xml:space="preserve">планируемой </w:t>
      </w:r>
      <w:r w:rsidRPr="001F6160">
        <w:rPr>
          <w:sz w:val="28"/>
          <w:szCs w:val="28"/>
        </w:rPr>
        <w:t>т</w:t>
      </w:r>
      <w:r w:rsidR="0002122C" w:rsidRPr="001F6160">
        <w:rPr>
          <w:sz w:val="28"/>
          <w:szCs w:val="28"/>
        </w:rPr>
        <w:t>еррит</w:t>
      </w:r>
      <w:r w:rsidR="0002122C" w:rsidRPr="001F6160">
        <w:rPr>
          <w:sz w:val="28"/>
          <w:szCs w:val="28"/>
        </w:rPr>
        <w:t>о</w:t>
      </w:r>
      <w:r w:rsidR="0002122C" w:rsidRPr="001F6160">
        <w:rPr>
          <w:sz w:val="28"/>
          <w:szCs w:val="28"/>
        </w:rPr>
        <w:t>рии планируется</w:t>
      </w:r>
      <w:r w:rsidR="007F32DE">
        <w:rPr>
          <w:sz w:val="28"/>
          <w:szCs w:val="28"/>
        </w:rPr>
        <w:t xml:space="preserve"> выполнить подземно</w:t>
      </w:r>
      <w:r w:rsidRPr="001F6160">
        <w:rPr>
          <w:sz w:val="28"/>
          <w:szCs w:val="28"/>
        </w:rPr>
        <w:t xml:space="preserve"> с применением кабелей с изоляцией из сшитого полиэтилена. </w:t>
      </w:r>
    </w:p>
    <w:p w:rsidR="007E3A4D" w:rsidRPr="001F6160" w:rsidRDefault="007E3A4D" w:rsidP="007E3A4D">
      <w:pPr>
        <w:pStyle w:val="S2"/>
        <w:spacing w:line="240" w:lineRule="auto"/>
        <w:rPr>
          <w:sz w:val="28"/>
          <w:szCs w:val="28"/>
        </w:rPr>
      </w:pPr>
      <w:r w:rsidRPr="001F6160">
        <w:rPr>
          <w:sz w:val="28"/>
          <w:szCs w:val="28"/>
        </w:rPr>
        <w:t>Передачу потребителям электрической мощности выполнить через распр</w:t>
      </w:r>
      <w:r w:rsidRPr="001F6160">
        <w:rPr>
          <w:sz w:val="28"/>
          <w:szCs w:val="28"/>
        </w:rPr>
        <w:t>е</w:t>
      </w:r>
      <w:r w:rsidRPr="001F6160">
        <w:rPr>
          <w:sz w:val="28"/>
          <w:szCs w:val="28"/>
        </w:rPr>
        <w:t>делительные сети 0,4 кВ от проектных трансформаторных подстанций.</w:t>
      </w:r>
    </w:p>
    <w:p w:rsidR="007E3A4D" w:rsidRPr="001F6160" w:rsidRDefault="007E3A4D" w:rsidP="007E3A4D">
      <w:pPr>
        <w:pStyle w:val="S2"/>
        <w:spacing w:line="240" w:lineRule="auto"/>
        <w:rPr>
          <w:sz w:val="28"/>
          <w:szCs w:val="28"/>
        </w:rPr>
      </w:pPr>
      <w:r w:rsidRPr="001F6160">
        <w:rPr>
          <w:sz w:val="28"/>
          <w:szCs w:val="28"/>
        </w:rPr>
        <w:t xml:space="preserve">Суммарная электрическая нагрузка планируемой территории на расчетный срок составит 56,05 МВт (в т. ч. 22,53 МВт приходится на </w:t>
      </w:r>
      <w:r w:rsidR="007F32DE">
        <w:rPr>
          <w:sz w:val="28"/>
          <w:szCs w:val="28"/>
        </w:rPr>
        <w:t>СТ</w:t>
      </w:r>
      <w:r w:rsidRPr="001F6160">
        <w:rPr>
          <w:sz w:val="28"/>
          <w:szCs w:val="28"/>
        </w:rPr>
        <w:t>Ц «Мега»).</w:t>
      </w:r>
    </w:p>
    <w:p w:rsidR="00F53812" w:rsidRPr="001F6160" w:rsidRDefault="00F53812" w:rsidP="00F53812">
      <w:r w:rsidRPr="001F6160">
        <w:t>Объем свободной для технологического присоединения потребителей трансформаторной мощнос</w:t>
      </w:r>
      <w:r w:rsidR="007F32DE">
        <w:t>ти по состоянию на 01.01.2018</w:t>
      </w:r>
      <w:r w:rsidRPr="001F6160">
        <w:t xml:space="preserve"> по ПС 110/10 кВ «Ол</w:t>
      </w:r>
      <w:r w:rsidRPr="001F6160">
        <w:t>о</w:t>
      </w:r>
      <w:r w:rsidRPr="001F6160">
        <w:t>возаводская» составляет 17,62 МВт, по ПС 110/6 кВ «Комсомольская»</w:t>
      </w:r>
      <w:r w:rsidRPr="001F6160">
        <w:rPr>
          <w:szCs w:val="28"/>
        </w:rPr>
        <w:t xml:space="preserve"> –</w:t>
      </w:r>
      <w:r w:rsidRPr="001F6160">
        <w:t xml:space="preserve"> 8,22 МВт, что покрывает проектируемый прирост энергопотребления.</w:t>
      </w:r>
    </w:p>
    <w:p w:rsidR="007027BA" w:rsidRPr="001F6160" w:rsidRDefault="007027BA" w:rsidP="007956AC"/>
    <w:p w:rsidR="007E3A4D" w:rsidRPr="001F6160" w:rsidRDefault="007E3A4D" w:rsidP="007E3A4D">
      <w:pPr>
        <w:pStyle w:val="Standard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1F6160">
        <w:rPr>
          <w:rFonts w:cs="Times New Roman"/>
          <w:b/>
          <w:sz w:val="28"/>
          <w:szCs w:val="28"/>
          <w:shd w:val="clear" w:color="auto" w:fill="FFFFFF"/>
        </w:rPr>
        <w:t>4.7. Санитарная очистка</w:t>
      </w:r>
    </w:p>
    <w:p w:rsidR="007E3A4D" w:rsidRPr="001F6160" w:rsidRDefault="007E3A4D" w:rsidP="007E3A4D">
      <w:pPr>
        <w:pStyle w:val="Standard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7E3A4D" w:rsidRPr="001F6160" w:rsidRDefault="007E3A4D" w:rsidP="00CE72E0">
      <w:pPr>
        <w:pStyle w:val="Standard"/>
        <w:suppressAutoHyphens w:val="0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1F6160">
        <w:rPr>
          <w:rFonts w:cs="Times New Roman"/>
          <w:sz w:val="28"/>
          <w:szCs w:val="28"/>
          <w:shd w:val="clear" w:color="auto" w:fill="FFFFFF"/>
        </w:rPr>
        <w:t>Объектами санитарной очистки являются:</w:t>
      </w:r>
    </w:p>
    <w:p w:rsidR="007E3A4D" w:rsidRPr="001F6160" w:rsidRDefault="007E3A4D" w:rsidP="00CE72E0">
      <w:pPr>
        <w:pStyle w:val="Standard"/>
        <w:suppressAutoHyphens w:val="0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1F6160">
        <w:rPr>
          <w:rFonts w:cs="Times New Roman"/>
          <w:sz w:val="28"/>
          <w:szCs w:val="28"/>
          <w:shd w:val="clear" w:color="auto" w:fill="FFFFFF"/>
        </w:rPr>
        <w:t>придомовые территории;</w:t>
      </w:r>
    </w:p>
    <w:p w:rsidR="007E3A4D" w:rsidRPr="001F6160" w:rsidRDefault="007E3A4D" w:rsidP="00CE72E0">
      <w:pPr>
        <w:pStyle w:val="Standard"/>
        <w:suppressAutoHyphens w:val="0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1F6160">
        <w:rPr>
          <w:rFonts w:cs="Times New Roman"/>
          <w:sz w:val="28"/>
          <w:szCs w:val="28"/>
          <w:shd w:val="clear" w:color="auto" w:fill="FFFFFF"/>
        </w:rPr>
        <w:t>территории, застроенные индивидуальными жилыми домами;</w:t>
      </w:r>
    </w:p>
    <w:p w:rsidR="007E3A4D" w:rsidRPr="001F6160" w:rsidRDefault="007027BA" w:rsidP="00CE72E0">
      <w:pPr>
        <w:pStyle w:val="Standard"/>
        <w:suppressAutoHyphens w:val="0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1F6160">
        <w:rPr>
          <w:rFonts w:cs="Times New Roman"/>
          <w:sz w:val="28"/>
          <w:szCs w:val="28"/>
          <w:shd w:val="clear" w:color="auto" w:fill="FFFFFF"/>
        </w:rPr>
        <w:t>магистрал</w:t>
      </w:r>
      <w:r w:rsidR="004B4500" w:rsidRPr="001F6160">
        <w:rPr>
          <w:rFonts w:cs="Times New Roman"/>
          <w:sz w:val="28"/>
          <w:szCs w:val="28"/>
          <w:shd w:val="clear" w:color="auto" w:fill="FFFFFF"/>
        </w:rPr>
        <w:t>ьные</w:t>
      </w:r>
      <w:r w:rsidRPr="001F6160">
        <w:rPr>
          <w:rFonts w:cs="Times New Roman"/>
          <w:sz w:val="28"/>
          <w:szCs w:val="28"/>
          <w:shd w:val="clear" w:color="auto" w:fill="FFFFFF"/>
        </w:rPr>
        <w:t>, улицы и дороги,</w:t>
      </w:r>
      <w:r w:rsidR="007E3A4D" w:rsidRPr="001F6160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1F6160">
        <w:rPr>
          <w:rFonts w:cs="Times New Roman"/>
          <w:sz w:val="28"/>
          <w:szCs w:val="28"/>
          <w:shd w:val="clear" w:color="auto" w:fill="FFFFFF"/>
        </w:rPr>
        <w:t xml:space="preserve">основные </w:t>
      </w:r>
      <w:r w:rsidR="007E3A4D" w:rsidRPr="001F6160">
        <w:rPr>
          <w:rFonts w:cs="Times New Roman"/>
          <w:sz w:val="28"/>
          <w:szCs w:val="28"/>
          <w:shd w:val="clear" w:color="auto" w:fill="FFFFFF"/>
        </w:rPr>
        <w:t>проезды</w:t>
      </w:r>
      <w:r w:rsidR="003C236B" w:rsidRPr="001F6160">
        <w:rPr>
          <w:rFonts w:cs="Times New Roman"/>
          <w:sz w:val="28"/>
          <w:szCs w:val="28"/>
          <w:shd w:val="clear" w:color="auto" w:fill="FFFFFF"/>
        </w:rPr>
        <w:t xml:space="preserve"> в микрорайонах и </w:t>
      </w:r>
      <w:r w:rsidRPr="001F6160">
        <w:rPr>
          <w:rFonts w:cs="Times New Roman"/>
          <w:sz w:val="28"/>
          <w:szCs w:val="28"/>
          <w:shd w:val="clear" w:color="auto" w:fill="FFFFFF"/>
        </w:rPr>
        <w:t>ква</w:t>
      </w:r>
      <w:r w:rsidRPr="001F6160">
        <w:rPr>
          <w:rFonts w:cs="Times New Roman"/>
          <w:sz w:val="28"/>
          <w:szCs w:val="28"/>
          <w:shd w:val="clear" w:color="auto" w:fill="FFFFFF"/>
        </w:rPr>
        <w:t>р</w:t>
      </w:r>
      <w:r w:rsidRPr="001F6160">
        <w:rPr>
          <w:rFonts w:cs="Times New Roman"/>
          <w:sz w:val="28"/>
          <w:szCs w:val="28"/>
          <w:shd w:val="clear" w:color="auto" w:fill="FFFFFF"/>
        </w:rPr>
        <w:t>талах</w:t>
      </w:r>
      <w:r w:rsidR="007E3A4D" w:rsidRPr="001F6160">
        <w:rPr>
          <w:rFonts w:cs="Times New Roman"/>
          <w:sz w:val="28"/>
          <w:szCs w:val="28"/>
          <w:shd w:val="clear" w:color="auto" w:fill="FFFFFF"/>
        </w:rPr>
        <w:t>;</w:t>
      </w:r>
    </w:p>
    <w:p w:rsidR="007E3A4D" w:rsidRPr="001F6160" w:rsidRDefault="007E3A4D" w:rsidP="00CE72E0">
      <w:pPr>
        <w:pStyle w:val="Standard"/>
        <w:suppressAutoHyphens w:val="0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1F6160">
        <w:rPr>
          <w:rFonts w:cs="Times New Roman"/>
          <w:sz w:val="28"/>
          <w:szCs w:val="28"/>
          <w:shd w:val="clear" w:color="auto" w:fill="FFFFFF"/>
        </w:rPr>
        <w:t xml:space="preserve">объекты </w:t>
      </w:r>
      <w:r w:rsidR="007027BA" w:rsidRPr="001F6160">
        <w:rPr>
          <w:rFonts w:cs="Times New Roman"/>
          <w:sz w:val="28"/>
          <w:szCs w:val="28"/>
          <w:shd w:val="clear" w:color="auto" w:fill="FFFFFF"/>
        </w:rPr>
        <w:t>социально-культурного и коммунально-</w:t>
      </w:r>
      <w:r w:rsidRPr="001F6160">
        <w:rPr>
          <w:rFonts w:cs="Times New Roman"/>
          <w:sz w:val="28"/>
          <w:szCs w:val="28"/>
          <w:shd w:val="clear" w:color="auto" w:fill="FFFFFF"/>
        </w:rPr>
        <w:t>бытового назначения;</w:t>
      </w:r>
    </w:p>
    <w:p w:rsidR="007E3A4D" w:rsidRPr="001F6160" w:rsidRDefault="007E3A4D" w:rsidP="00CE72E0">
      <w:pPr>
        <w:pStyle w:val="Standard"/>
        <w:suppressAutoHyphens w:val="0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1F6160">
        <w:rPr>
          <w:rFonts w:cs="Times New Roman"/>
          <w:sz w:val="28"/>
          <w:szCs w:val="28"/>
          <w:shd w:val="clear" w:color="auto" w:fill="FFFFFF"/>
        </w:rPr>
        <w:t>территории различных предприятий;</w:t>
      </w:r>
    </w:p>
    <w:p w:rsidR="007E3A4D" w:rsidRPr="001F6160" w:rsidRDefault="007027BA" w:rsidP="00CE72E0">
      <w:pPr>
        <w:pStyle w:val="Standard"/>
        <w:suppressAutoHyphens w:val="0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1F6160">
        <w:rPr>
          <w:rFonts w:cs="Times New Roman"/>
          <w:sz w:val="28"/>
          <w:szCs w:val="28"/>
          <w:shd w:val="clear" w:color="auto" w:fill="FFFFFF"/>
        </w:rPr>
        <w:t>территории</w:t>
      </w:r>
      <w:r w:rsidR="007E3A4D" w:rsidRPr="001F6160">
        <w:rPr>
          <w:rFonts w:cs="Times New Roman"/>
          <w:sz w:val="28"/>
          <w:szCs w:val="28"/>
          <w:shd w:val="clear" w:color="auto" w:fill="FFFFFF"/>
        </w:rPr>
        <w:t xml:space="preserve"> организаций;</w:t>
      </w:r>
    </w:p>
    <w:p w:rsidR="007E3A4D" w:rsidRPr="001F6160" w:rsidRDefault="007E3A4D" w:rsidP="00CE72E0">
      <w:pPr>
        <w:pStyle w:val="Standard"/>
        <w:suppressAutoHyphens w:val="0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1F6160">
        <w:rPr>
          <w:rFonts w:cs="Times New Roman"/>
          <w:sz w:val="28"/>
          <w:szCs w:val="28"/>
          <w:shd w:val="clear" w:color="auto" w:fill="FFFFFF"/>
        </w:rPr>
        <w:t xml:space="preserve">парки, скверы, площади, </w:t>
      </w:r>
      <w:r w:rsidR="007027BA" w:rsidRPr="001F6160">
        <w:rPr>
          <w:rFonts w:cs="Times New Roman"/>
          <w:sz w:val="28"/>
          <w:szCs w:val="28"/>
          <w:shd w:val="clear" w:color="auto" w:fill="FFFFFF"/>
        </w:rPr>
        <w:t>территории обще</w:t>
      </w:r>
      <w:r w:rsidRPr="001F6160">
        <w:rPr>
          <w:rFonts w:cs="Times New Roman"/>
          <w:sz w:val="28"/>
          <w:szCs w:val="28"/>
          <w:shd w:val="clear" w:color="auto" w:fill="FFFFFF"/>
        </w:rPr>
        <w:t>го пользования, места отдыха.</w:t>
      </w:r>
    </w:p>
    <w:p w:rsidR="007E3A4D" w:rsidRPr="001F6160" w:rsidRDefault="007E3A4D" w:rsidP="00CE72E0">
      <w:pPr>
        <w:pStyle w:val="Standard"/>
        <w:suppressAutoHyphens w:val="0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1F6160">
        <w:rPr>
          <w:rFonts w:cs="Times New Roman"/>
          <w:sz w:val="28"/>
          <w:szCs w:val="28"/>
          <w:shd w:val="clear" w:color="auto" w:fill="FFFFFF"/>
        </w:rPr>
        <w:t>В настоящее время система сбора твердых бытовых отходов в городе от ж</w:t>
      </w:r>
      <w:r w:rsidRPr="001F6160">
        <w:rPr>
          <w:rFonts w:cs="Times New Roman"/>
          <w:sz w:val="28"/>
          <w:szCs w:val="28"/>
          <w:shd w:val="clear" w:color="auto" w:fill="FFFFFF"/>
        </w:rPr>
        <w:t>и</w:t>
      </w:r>
      <w:r w:rsidRPr="001F6160">
        <w:rPr>
          <w:rFonts w:cs="Times New Roman"/>
          <w:sz w:val="28"/>
          <w:szCs w:val="28"/>
          <w:shd w:val="clear" w:color="auto" w:fill="FFFFFF"/>
        </w:rPr>
        <w:t>лых многоквартирных домов планово-регулярная, от индивидуальных жилых д</w:t>
      </w:r>
      <w:r w:rsidRPr="001F6160">
        <w:rPr>
          <w:rFonts w:cs="Times New Roman"/>
          <w:sz w:val="28"/>
          <w:szCs w:val="28"/>
          <w:shd w:val="clear" w:color="auto" w:fill="FFFFFF"/>
        </w:rPr>
        <w:t>о</w:t>
      </w:r>
      <w:r w:rsidRPr="001F6160">
        <w:rPr>
          <w:rFonts w:cs="Times New Roman"/>
          <w:sz w:val="28"/>
          <w:szCs w:val="28"/>
          <w:shd w:val="clear" w:color="auto" w:fill="FFFFFF"/>
        </w:rPr>
        <w:t>мов – контейнерная. Плановой очисткой охвачено 100 % улиц.</w:t>
      </w:r>
    </w:p>
    <w:p w:rsidR="007E3A4D" w:rsidRPr="001F6160" w:rsidRDefault="007E3A4D" w:rsidP="00CE72E0">
      <w:pPr>
        <w:pStyle w:val="Standard"/>
        <w:suppressAutoHyphens w:val="0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1F6160">
        <w:rPr>
          <w:rFonts w:cs="Times New Roman"/>
          <w:sz w:val="28"/>
          <w:szCs w:val="28"/>
          <w:shd w:val="clear" w:color="auto" w:fill="FFFFFF"/>
        </w:rPr>
        <w:t>Годовое количество отходов в границах проекта планировки на расчетный срок будет составлять:</w:t>
      </w:r>
    </w:p>
    <w:p w:rsidR="007E3A4D" w:rsidRPr="001F6160" w:rsidRDefault="007E3A4D" w:rsidP="00CE72E0">
      <w:pPr>
        <w:pStyle w:val="Standard"/>
        <w:suppressAutoHyphens w:val="0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1F6160">
        <w:rPr>
          <w:rFonts w:cs="Times New Roman"/>
          <w:sz w:val="28"/>
          <w:szCs w:val="28"/>
          <w:shd w:val="clear" w:color="auto" w:fill="FFFFFF"/>
        </w:rPr>
        <w:t>твердые бытовые отходы – 15,15 тыс. т;</w:t>
      </w:r>
    </w:p>
    <w:p w:rsidR="007E3A4D" w:rsidRPr="001F6160" w:rsidRDefault="007E3A4D" w:rsidP="00CE72E0">
      <w:pPr>
        <w:pStyle w:val="Standard"/>
        <w:suppressAutoHyphens w:val="0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1F6160">
        <w:rPr>
          <w:rFonts w:cs="Times New Roman"/>
          <w:sz w:val="28"/>
          <w:szCs w:val="28"/>
          <w:shd w:val="clear" w:color="auto" w:fill="FFFFFF"/>
        </w:rPr>
        <w:t>смет с улиц – 6,29 тыс. т;</w:t>
      </w:r>
    </w:p>
    <w:p w:rsidR="007E3A4D" w:rsidRPr="001F6160" w:rsidRDefault="007E3A4D" w:rsidP="00CE72E0">
      <w:pPr>
        <w:pStyle w:val="Standard"/>
        <w:suppressAutoHyphens w:val="0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1F6160">
        <w:rPr>
          <w:rFonts w:cs="Times New Roman"/>
          <w:sz w:val="28"/>
          <w:szCs w:val="28"/>
          <w:shd w:val="clear" w:color="auto" w:fill="FFFFFF"/>
        </w:rPr>
        <w:t>жидкие нечистоты – 1,6 тыс. куб. м.</w:t>
      </w:r>
    </w:p>
    <w:p w:rsidR="007E3A4D" w:rsidRPr="001F6160" w:rsidRDefault="007E3A4D" w:rsidP="00CE72E0">
      <w:pPr>
        <w:pStyle w:val="Standard"/>
        <w:suppressAutoHyphens w:val="0"/>
        <w:ind w:firstLine="709"/>
        <w:jc w:val="both"/>
      </w:pPr>
      <w:r w:rsidRPr="001F6160">
        <w:rPr>
          <w:rFonts w:cs="Times New Roman"/>
          <w:sz w:val="28"/>
          <w:szCs w:val="28"/>
          <w:shd w:val="clear" w:color="auto" w:fill="FFFFFF"/>
        </w:rPr>
        <w:lastRenderedPageBreak/>
        <w:t>Собственники отходов обеспечивают сбор и вывоз отходов в соответствии с постановлением мэрии города Новосибирска от 06.07.2016 № 3002 «О системах мусороудаления в городе Новосибирске и признании утратившими силу отдел</w:t>
      </w:r>
      <w:r w:rsidRPr="001F6160">
        <w:rPr>
          <w:rFonts w:cs="Times New Roman"/>
          <w:sz w:val="28"/>
          <w:szCs w:val="28"/>
          <w:shd w:val="clear" w:color="auto" w:fill="FFFFFF"/>
        </w:rPr>
        <w:t>ь</w:t>
      </w:r>
      <w:r w:rsidRPr="001F6160">
        <w:rPr>
          <w:rFonts w:cs="Times New Roman"/>
          <w:sz w:val="28"/>
          <w:szCs w:val="28"/>
          <w:shd w:val="clear" w:color="auto" w:fill="FFFFFF"/>
        </w:rPr>
        <w:t>ных постановлений мэрии города Новосибирска»</w:t>
      </w:r>
      <w:r w:rsidRPr="001F6160">
        <w:rPr>
          <w:rFonts w:cs="Times New Roman"/>
          <w:spacing w:val="2"/>
          <w:sz w:val="28"/>
          <w:szCs w:val="28"/>
          <w:shd w:val="clear" w:color="auto" w:fill="FFFFFF"/>
        </w:rPr>
        <w:t>,</w:t>
      </w:r>
      <w:r w:rsidRPr="001F6160">
        <w:rPr>
          <w:rFonts w:cs="Times New Roman"/>
          <w:sz w:val="28"/>
          <w:szCs w:val="28"/>
          <w:shd w:val="clear" w:color="auto" w:fill="FFFFFF"/>
        </w:rPr>
        <w:t xml:space="preserve"> Генеральной схемой очистки территории города Новосибирска, утвержденной постановлением мэрии города Новосибирска от 17.05.2010 № 137.</w:t>
      </w:r>
    </w:p>
    <w:p w:rsidR="007E3A4D" w:rsidRPr="001F6160" w:rsidRDefault="007E3A4D" w:rsidP="00CE72E0">
      <w:pPr>
        <w:pStyle w:val="Standard"/>
        <w:suppressAutoHyphens w:val="0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1F6160">
        <w:rPr>
          <w:rFonts w:cs="Times New Roman"/>
          <w:sz w:val="28"/>
          <w:szCs w:val="28"/>
          <w:shd w:val="clear" w:color="auto" w:fill="FFFFFF"/>
        </w:rPr>
        <w:t>Сбор и вывоз отходов с городских территорий общего пользования осущ</w:t>
      </w:r>
      <w:r w:rsidRPr="001F6160">
        <w:rPr>
          <w:rFonts w:cs="Times New Roman"/>
          <w:sz w:val="28"/>
          <w:szCs w:val="28"/>
          <w:shd w:val="clear" w:color="auto" w:fill="FFFFFF"/>
        </w:rPr>
        <w:t>е</w:t>
      </w:r>
      <w:r w:rsidRPr="001F6160">
        <w:rPr>
          <w:rFonts w:cs="Times New Roman"/>
          <w:sz w:val="28"/>
          <w:szCs w:val="28"/>
          <w:shd w:val="clear" w:color="auto" w:fill="FFFFFF"/>
        </w:rPr>
        <w:t>ствляется в соответствии с Правилами благоустройства территории города Нов</w:t>
      </w:r>
      <w:r w:rsidRPr="001F6160">
        <w:rPr>
          <w:rFonts w:cs="Times New Roman"/>
          <w:sz w:val="28"/>
          <w:szCs w:val="28"/>
          <w:shd w:val="clear" w:color="auto" w:fill="FFFFFF"/>
        </w:rPr>
        <w:t>о</w:t>
      </w:r>
      <w:r w:rsidRPr="001F6160">
        <w:rPr>
          <w:rFonts w:cs="Times New Roman"/>
          <w:sz w:val="28"/>
          <w:szCs w:val="28"/>
          <w:shd w:val="clear" w:color="auto" w:fill="FFFFFF"/>
        </w:rPr>
        <w:t>сибирска, утвержденными решением Совета депута</w:t>
      </w:r>
      <w:r w:rsidR="007027BA" w:rsidRPr="001F6160">
        <w:rPr>
          <w:rFonts w:cs="Times New Roman"/>
          <w:sz w:val="28"/>
          <w:szCs w:val="28"/>
          <w:shd w:val="clear" w:color="auto" w:fill="FFFFFF"/>
        </w:rPr>
        <w:t>тов города Новосибирска от 27.09.2017</w:t>
      </w:r>
      <w:r w:rsidRPr="001F6160">
        <w:rPr>
          <w:rFonts w:cs="Times New Roman"/>
          <w:sz w:val="28"/>
          <w:szCs w:val="28"/>
          <w:shd w:val="clear" w:color="auto" w:fill="FFFFFF"/>
        </w:rPr>
        <w:t xml:space="preserve"> № </w:t>
      </w:r>
      <w:r w:rsidR="007027BA" w:rsidRPr="001F6160">
        <w:rPr>
          <w:rFonts w:cs="Times New Roman"/>
          <w:sz w:val="28"/>
          <w:szCs w:val="28"/>
          <w:shd w:val="clear" w:color="auto" w:fill="FFFFFF"/>
        </w:rPr>
        <w:t>4</w:t>
      </w:r>
      <w:r w:rsidRPr="001F6160">
        <w:rPr>
          <w:rFonts w:cs="Times New Roman"/>
          <w:sz w:val="28"/>
          <w:szCs w:val="28"/>
          <w:shd w:val="clear" w:color="auto" w:fill="FFFFFF"/>
        </w:rPr>
        <w:t>6</w:t>
      </w:r>
      <w:r w:rsidR="007027BA" w:rsidRPr="001F6160">
        <w:rPr>
          <w:rFonts w:cs="Times New Roman"/>
          <w:sz w:val="28"/>
          <w:szCs w:val="28"/>
          <w:shd w:val="clear" w:color="auto" w:fill="FFFFFF"/>
        </w:rPr>
        <w:t>9</w:t>
      </w:r>
      <w:r w:rsidRPr="001F6160">
        <w:rPr>
          <w:rFonts w:cs="Times New Roman"/>
          <w:sz w:val="28"/>
          <w:szCs w:val="28"/>
          <w:shd w:val="clear" w:color="auto" w:fill="FFFFFF"/>
        </w:rPr>
        <w:t>.</w:t>
      </w:r>
    </w:p>
    <w:p w:rsidR="007E3A4D" w:rsidRPr="001F6160" w:rsidRDefault="007E3A4D" w:rsidP="00CE72E0">
      <w:pPr>
        <w:pStyle w:val="Standard"/>
        <w:suppressAutoHyphens w:val="0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1F6160">
        <w:rPr>
          <w:rFonts w:cs="Times New Roman"/>
          <w:sz w:val="28"/>
          <w:szCs w:val="28"/>
          <w:shd w:val="clear" w:color="auto" w:fill="FFFFFF"/>
        </w:rPr>
        <w:t>Для вывоза твердых бытовых отходов, механизированной уборки тротуаров и дорог предусмотрен парк автотранспорта: мусоровозы, уборочные, снегоочист</w:t>
      </w:r>
      <w:r w:rsidRPr="001F6160">
        <w:rPr>
          <w:rFonts w:cs="Times New Roman"/>
          <w:sz w:val="28"/>
          <w:szCs w:val="28"/>
          <w:shd w:val="clear" w:color="auto" w:fill="FFFFFF"/>
        </w:rPr>
        <w:t>и</w:t>
      </w:r>
      <w:r w:rsidRPr="001F6160">
        <w:rPr>
          <w:rFonts w:cs="Times New Roman"/>
          <w:sz w:val="28"/>
          <w:szCs w:val="28"/>
          <w:shd w:val="clear" w:color="auto" w:fill="FFFFFF"/>
        </w:rPr>
        <w:t>тели, снегопогрузчики, тракторы – 12 машин на расчетный срок.</w:t>
      </w:r>
    </w:p>
    <w:p w:rsidR="007E3A4D" w:rsidRPr="001F6160" w:rsidRDefault="007E3A4D" w:rsidP="007E3A4D">
      <w:pPr>
        <w:pStyle w:val="Standard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7F32DE" w:rsidRDefault="007E3A4D" w:rsidP="007E3A4D">
      <w:pPr>
        <w:pStyle w:val="Standard"/>
        <w:jc w:val="center"/>
        <w:rPr>
          <w:b/>
          <w:sz w:val="28"/>
          <w:szCs w:val="28"/>
          <w:shd w:val="clear" w:color="auto" w:fill="FFFFFF"/>
        </w:rPr>
      </w:pPr>
      <w:r w:rsidRPr="001F6160">
        <w:rPr>
          <w:b/>
          <w:sz w:val="28"/>
          <w:szCs w:val="28"/>
          <w:shd w:val="clear" w:color="auto" w:fill="FFFFFF"/>
        </w:rPr>
        <w:t xml:space="preserve">5. Мероприятия по защите планируемой территории от воздействия чрезвычайных ситуаций природного и техногенного характера, </w:t>
      </w:r>
    </w:p>
    <w:p w:rsidR="007E3A4D" w:rsidRPr="001F6160" w:rsidRDefault="007E3A4D" w:rsidP="007E3A4D">
      <w:pPr>
        <w:pStyle w:val="Standard"/>
        <w:jc w:val="center"/>
        <w:rPr>
          <w:b/>
          <w:sz w:val="28"/>
          <w:szCs w:val="28"/>
          <w:shd w:val="clear" w:color="auto" w:fill="FFFFFF"/>
        </w:rPr>
      </w:pPr>
      <w:r w:rsidRPr="001F6160">
        <w:rPr>
          <w:b/>
          <w:sz w:val="28"/>
          <w:szCs w:val="28"/>
          <w:shd w:val="clear" w:color="auto" w:fill="FFFFFF"/>
        </w:rPr>
        <w:t>мероприятия по гражданской обороне</w:t>
      </w:r>
    </w:p>
    <w:p w:rsidR="007E3A4D" w:rsidRPr="001F6160" w:rsidRDefault="007E3A4D" w:rsidP="007E3A4D">
      <w:pPr>
        <w:pStyle w:val="Standard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657A88" w:rsidRPr="001F6160" w:rsidRDefault="00657A88" w:rsidP="00CE72E0">
      <w:pPr>
        <w:pStyle w:val="Standard"/>
        <w:shd w:val="clear" w:color="auto" w:fill="FFFFFF"/>
        <w:suppressAutoHyphens w:val="0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1F6160">
        <w:rPr>
          <w:rFonts w:cs="Times New Roman"/>
          <w:sz w:val="28"/>
          <w:szCs w:val="28"/>
          <w:shd w:val="clear" w:color="auto" w:fill="FFFFFF"/>
        </w:rPr>
        <w:t xml:space="preserve">Федеральным законом от 12.02.1998 № 28-ФЗ «О гражданской обороне» </w:t>
      </w:r>
      <w:r w:rsidRPr="001F6160">
        <w:rPr>
          <w:rFonts w:cs="Times New Roman"/>
          <w:color w:val="000000"/>
          <w:sz w:val="28"/>
          <w:szCs w:val="28"/>
        </w:rPr>
        <w:t>о</w:t>
      </w:r>
      <w:r w:rsidRPr="001F6160">
        <w:rPr>
          <w:rFonts w:cs="Times New Roman"/>
          <w:color w:val="000000"/>
          <w:sz w:val="28"/>
          <w:szCs w:val="28"/>
        </w:rPr>
        <w:t>п</w:t>
      </w:r>
      <w:r w:rsidRPr="001F6160">
        <w:rPr>
          <w:rFonts w:cs="Times New Roman"/>
          <w:color w:val="000000"/>
          <w:sz w:val="28"/>
          <w:szCs w:val="28"/>
        </w:rPr>
        <w:t>ределяются задачи, правовые основы их осуществления и полномочия органов г</w:t>
      </w:r>
      <w:r w:rsidRPr="001F6160">
        <w:rPr>
          <w:rFonts w:cs="Times New Roman"/>
          <w:color w:val="000000"/>
          <w:sz w:val="28"/>
          <w:szCs w:val="28"/>
        </w:rPr>
        <w:t>о</w:t>
      </w:r>
      <w:r w:rsidRPr="001F6160">
        <w:rPr>
          <w:rFonts w:cs="Times New Roman"/>
          <w:color w:val="000000"/>
          <w:sz w:val="28"/>
          <w:szCs w:val="28"/>
        </w:rPr>
        <w:t>сударственной власти Российской Федерации, органов исполнительной власти субъектов Российской Федерации, органов местного самоуправления и организ</w:t>
      </w:r>
      <w:r w:rsidRPr="001F6160">
        <w:rPr>
          <w:rFonts w:cs="Times New Roman"/>
          <w:color w:val="000000"/>
          <w:sz w:val="28"/>
          <w:szCs w:val="28"/>
        </w:rPr>
        <w:t>а</w:t>
      </w:r>
      <w:r w:rsidRPr="001F6160">
        <w:rPr>
          <w:rFonts w:cs="Times New Roman"/>
          <w:color w:val="000000"/>
          <w:sz w:val="28"/>
          <w:szCs w:val="28"/>
        </w:rPr>
        <w:t>ций в области гражданской обороны.</w:t>
      </w:r>
    </w:p>
    <w:p w:rsidR="007E3A4D" w:rsidRPr="001F6160" w:rsidRDefault="00E53F41" w:rsidP="00CE72E0">
      <w:pPr>
        <w:rPr>
          <w:szCs w:val="28"/>
        </w:rPr>
      </w:pPr>
      <w:r w:rsidRPr="001F6160">
        <w:rPr>
          <w:szCs w:val="28"/>
        </w:rPr>
        <w:t>В настоящее время планиру</w:t>
      </w:r>
      <w:r w:rsidR="007E3A4D" w:rsidRPr="001F6160">
        <w:rPr>
          <w:szCs w:val="28"/>
        </w:rPr>
        <w:t>емая территория находится в зоне приемлемого риска. Существующие и п</w:t>
      </w:r>
      <w:r w:rsidRPr="001F6160">
        <w:rPr>
          <w:szCs w:val="28"/>
        </w:rPr>
        <w:t>роектируемые здания</w:t>
      </w:r>
      <w:r w:rsidR="007E3A4D" w:rsidRPr="001F6160">
        <w:rPr>
          <w:szCs w:val="28"/>
        </w:rPr>
        <w:t xml:space="preserve"> на </w:t>
      </w:r>
      <w:r w:rsidRPr="001F6160">
        <w:rPr>
          <w:szCs w:val="28"/>
        </w:rPr>
        <w:t xml:space="preserve">планируемой </w:t>
      </w:r>
      <w:r w:rsidR="007E3A4D" w:rsidRPr="001F6160">
        <w:rPr>
          <w:szCs w:val="28"/>
        </w:rPr>
        <w:t>террито</w:t>
      </w:r>
      <w:r w:rsidRPr="001F6160">
        <w:rPr>
          <w:szCs w:val="28"/>
        </w:rPr>
        <w:t>рии</w:t>
      </w:r>
      <w:r w:rsidR="007E3A4D" w:rsidRPr="001F6160">
        <w:rPr>
          <w:szCs w:val="28"/>
        </w:rPr>
        <w:t xml:space="preserve"> п</w:t>
      </w:r>
      <w:r w:rsidR="007E3A4D" w:rsidRPr="001F6160">
        <w:rPr>
          <w:szCs w:val="28"/>
        </w:rPr>
        <w:t>о</w:t>
      </w:r>
      <w:r w:rsidR="007E3A4D" w:rsidRPr="001F6160">
        <w:rPr>
          <w:szCs w:val="28"/>
        </w:rPr>
        <w:t>строены и будут строиться с учетом возможных природных чрезвычайных ситу</w:t>
      </w:r>
      <w:r w:rsidR="007E3A4D" w:rsidRPr="001F6160">
        <w:rPr>
          <w:szCs w:val="28"/>
        </w:rPr>
        <w:t>а</w:t>
      </w:r>
      <w:r w:rsidR="007E3A4D" w:rsidRPr="001F6160">
        <w:rPr>
          <w:szCs w:val="28"/>
        </w:rPr>
        <w:t>ций.</w:t>
      </w:r>
    </w:p>
    <w:p w:rsidR="007E3A4D" w:rsidRPr="001F6160" w:rsidRDefault="007E3A4D" w:rsidP="00CE72E0">
      <w:pPr>
        <w:autoSpaceDE w:val="0"/>
        <w:autoSpaceDN w:val="0"/>
        <w:adjustRightInd w:val="0"/>
        <w:contextualSpacing/>
        <w:rPr>
          <w:color w:val="000000"/>
          <w:szCs w:val="28"/>
        </w:rPr>
      </w:pPr>
      <w:r w:rsidRPr="001F6160">
        <w:rPr>
          <w:color w:val="000000"/>
          <w:szCs w:val="28"/>
        </w:rPr>
        <w:t>Оповещение населения об опасностях, возникающих при ведении военных действий или вследствие этих действий, а также при возникновении чрезвыча</w:t>
      </w:r>
      <w:r w:rsidRPr="001F6160">
        <w:rPr>
          <w:color w:val="000000"/>
          <w:szCs w:val="28"/>
        </w:rPr>
        <w:t>й</w:t>
      </w:r>
      <w:r w:rsidRPr="001F6160">
        <w:rPr>
          <w:color w:val="000000"/>
          <w:szCs w:val="28"/>
        </w:rPr>
        <w:t xml:space="preserve">ных ситуаций природного и техногенного характера, </w:t>
      </w:r>
      <w:r w:rsidRPr="001F6160">
        <w:rPr>
          <w:szCs w:val="28"/>
        </w:rPr>
        <w:t>проводится с использован</w:t>
      </w:r>
      <w:r w:rsidRPr="001F6160">
        <w:rPr>
          <w:szCs w:val="28"/>
        </w:rPr>
        <w:t>и</w:t>
      </w:r>
      <w:r w:rsidR="007F32DE">
        <w:rPr>
          <w:szCs w:val="28"/>
        </w:rPr>
        <w:t>ем электросирен</w:t>
      </w:r>
      <w:r w:rsidRPr="001F6160">
        <w:rPr>
          <w:szCs w:val="28"/>
        </w:rPr>
        <w:t xml:space="preserve"> как централизованного, так и местного включения, для п</w:t>
      </w:r>
      <w:r w:rsidR="00E53F41" w:rsidRPr="001F6160">
        <w:rPr>
          <w:szCs w:val="28"/>
        </w:rPr>
        <w:t>одачи сигнала «Внимание всем»</w:t>
      </w:r>
      <w:r w:rsidRPr="001F6160">
        <w:rPr>
          <w:szCs w:val="28"/>
        </w:rPr>
        <w:t xml:space="preserve"> по радиотрансляционной сети, а также через телеви</w:t>
      </w:r>
      <w:r w:rsidR="00E53F41" w:rsidRPr="001F6160">
        <w:rPr>
          <w:szCs w:val="28"/>
        </w:rPr>
        <w:t>д</w:t>
      </w:r>
      <w:r w:rsidR="00E53F41" w:rsidRPr="001F6160">
        <w:rPr>
          <w:szCs w:val="28"/>
        </w:rPr>
        <w:t>е</w:t>
      </w:r>
      <w:r w:rsidR="00E53F41" w:rsidRPr="001F6160">
        <w:rPr>
          <w:szCs w:val="28"/>
        </w:rPr>
        <w:t>ние</w:t>
      </w:r>
      <w:r w:rsidRPr="001F6160">
        <w:rPr>
          <w:szCs w:val="28"/>
        </w:rPr>
        <w:t>.</w:t>
      </w:r>
    </w:p>
    <w:p w:rsidR="007E3A4D" w:rsidRPr="001F6160" w:rsidRDefault="00657A88" w:rsidP="00CE72E0">
      <w:pPr>
        <w:pStyle w:val="Standard"/>
        <w:shd w:val="clear" w:color="auto" w:fill="FFFFFF"/>
        <w:suppressAutoHyphens w:val="0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1F6160">
        <w:rPr>
          <w:rFonts w:cs="Times New Roman"/>
          <w:sz w:val="28"/>
          <w:szCs w:val="28"/>
          <w:shd w:val="clear" w:color="auto" w:fill="FFFFFF"/>
        </w:rPr>
        <w:t>В</w:t>
      </w:r>
      <w:r w:rsidR="007E3A4D" w:rsidRPr="001F6160">
        <w:rPr>
          <w:rFonts w:cs="Times New Roman"/>
          <w:sz w:val="28"/>
          <w:szCs w:val="28"/>
          <w:shd w:val="clear" w:color="auto" w:fill="FFFFFF"/>
        </w:rPr>
        <w:t xml:space="preserve"> целях защиты населения от опасностей, возникающих при ведении вое</w:t>
      </w:r>
      <w:r w:rsidR="007E3A4D" w:rsidRPr="001F6160">
        <w:rPr>
          <w:rFonts w:cs="Times New Roman"/>
          <w:sz w:val="28"/>
          <w:szCs w:val="28"/>
          <w:shd w:val="clear" w:color="auto" w:fill="FFFFFF"/>
        </w:rPr>
        <w:t>н</w:t>
      </w:r>
      <w:r w:rsidR="007E3A4D" w:rsidRPr="001F6160">
        <w:rPr>
          <w:rFonts w:cs="Times New Roman"/>
          <w:sz w:val="28"/>
          <w:szCs w:val="28"/>
          <w:shd w:val="clear" w:color="auto" w:fill="FFFFFF"/>
        </w:rPr>
        <w:t>ных действий или вследствие этих действий, проектом планировки предусматр</w:t>
      </w:r>
      <w:r w:rsidR="007E3A4D" w:rsidRPr="001F6160">
        <w:rPr>
          <w:rFonts w:cs="Times New Roman"/>
          <w:sz w:val="28"/>
          <w:szCs w:val="28"/>
          <w:shd w:val="clear" w:color="auto" w:fill="FFFFFF"/>
        </w:rPr>
        <w:t>и</w:t>
      </w:r>
      <w:r w:rsidR="007E3A4D" w:rsidRPr="001F6160">
        <w:rPr>
          <w:rFonts w:cs="Times New Roman"/>
          <w:sz w:val="28"/>
          <w:szCs w:val="28"/>
          <w:shd w:val="clear" w:color="auto" w:fill="FFFFFF"/>
        </w:rPr>
        <w:t>вается устройство противорадиационных укрытий в технических этажах жилых и общественных зданий. Укрытия необходимо оборудовать всеми необходимыми средствами (вентиляция, фильтры, резервное электроснабжение, пост радиодоз</w:t>
      </w:r>
      <w:r w:rsidR="007E3A4D" w:rsidRPr="001F6160">
        <w:rPr>
          <w:rFonts w:cs="Times New Roman"/>
          <w:sz w:val="28"/>
          <w:szCs w:val="28"/>
          <w:shd w:val="clear" w:color="auto" w:fill="FFFFFF"/>
        </w:rPr>
        <w:t>и</w:t>
      </w:r>
      <w:r w:rsidR="007E3A4D" w:rsidRPr="001F6160">
        <w:rPr>
          <w:rFonts w:cs="Times New Roman"/>
          <w:sz w:val="28"/>
          <w:szCs w:val="28"/>
          <w:shd w:val="clear" w:color="auto" w:fill="FFFFFF"/>
        </w:rPr>
        <w:t>метрического контроля) в соответствии с утвержденными техническими регл</w:t>
      </w:r>
      <w:r w:rsidR="007E3A4D" w:rsidRPr="001F6160">
        <w:rPr>
          <w:rFonts w:cs="Times New Roman"/>
          <w:sz w:val="28"/>
          <w:szCs w:val="28"/>
          <w:shd w:val="clear" w:color="auto" w:fill="FFFFFF"/>
        </w:rPr>
        <w:t>а</w:t>
      </w:r>
      <w:r w:rsidR="007E3A4D" w:rsidRPr="001F6160">
        <w:rPr>
          <w:rFonts w:cs="Times New Roman"/>
          <w:sz w:val="28"/>
          <w:szCs w:val="28"/>
          <w:shd w:val="clear" w:color="auto" w:fill="FFFFFF"/>
        </w:rPr>
        <w:t>ментами.</w:t>
      </w:r>
    </w:p>
    <w:p w:rsidR="007E3A4D" w:rsidRPr="001F6160" w:rsidRDefault="007E3A4D" w:rsidP="00CE72E0">
      <w:pPr>
        <w:pStyle w:val="Standard"/>
        <w:shd w:val="clear" w:color="auto" w:fill="FFFFFF"/>
        <w:suppressAutoHyphens w:val="0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1F6160">
        <w:rPr>
          <w:rFonts w:cs="Times New Roman"/>
          <w:sz w:val="28"/>
          <w:szCs w:val="28"/>
          <w:shd w:val="clear" w:color="auto" w:fill="FFFFFF"/>
        </w:rPr>
        <w:t xml:space="preserve">В условиях неполной обеспеченности защитными сооружениями рабочих, служащих и остального населения </w:t>
      </w:r>
      <w:r w:rsidRPr="001F6160">
        <w:rPr>
          <w:sz w:val="28"/>
          <w:szCs w:val="28"/>
          <w:shd w:val="clear" w:color="auto" w:fill="FFFFFF"/>
        </w:rPr>
        <w:t>в границах планируемой территории</w:t>
      </w:r>
      <w:r w:rsidRPr="001F6160">
        <w:rPr>
          <w:rFonts w:cs="Times New Roman"/>
          <w:sz w:val="28"/>
          <w:szCs w:val="28"/>
          <w:shd w:val="clear" w:color="auto" w:fill="FFFFFF"/>
        </w:rPr>
        <w:t>, входящей в состав территории города Новосибирска, категорированного по гражданской обороне, проведение эвакуационных мероприятий по вывозу (выводу) населения города и размещению его в загородной зоне является основным способом его з</w:t>
      </w:r>
      <w:r w:rsidRPr="001F6160">
        <w:rPr>
          <w:rFonts w:cs="Times New Roman"/>
          <w:sz w:val="28"/>
          <w:szCs w:val="28"/>
          <w:shd w:val="clear" w:color="auto" w:fill="FFFFFF"/>
        </w:rPr>
        <w:t>а</w:t>
      </w:r>
      <w:r w:rsidRPr="001F6160">
        <w:rPr>
          <w:rFonts w:cs="Times New Roman"/>
          <w:sz w:val="28"/>
          <w:szCs w:val="28"/>
          <w:shd w:val="clear" w:color="auto" w:fill="FFFFFF"/>
        </w:rPr>
        <w:t>щиты от современных средств поражения.</w:t>
      </w:r>
    </w:p>
    <w:p w:rsidR="007E3A4D" w:rsidRPr="001F6160" w:rsidRDefault="007E3A4D" w:rsidP="00CE72E0">
      <w:pPr>
        <w:pStyle w:val="Standard"/>
        <w:shd w:val="clear" w:color="auto" w:fill="FFFFFF"/>
        <w:suppressAutoHyphens w:val="0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1F6160">
        <w:rPr>
          <w:rFonts w:cs="Times New Roman"/>
          <w:sz w:val="28"/>
          <w:szCs w:val="28"/>
          <w:shd w:val="clear" w:color="auto" w:fill="FFFFFF"/>
        </w:rPr>
        <w:lastRenderedPageBreak/>
        <w:t>Эвакуация населения планируется, организуется и осуществляется по пр</w:t>
      </w:r>
      <w:r w:rsidRPr="001F6160">
        <w:rPr>
          <w:rFonts w:cs="Times New Roman"/>
          <w:sz w:val="28"/>
          <w:szCs w:val="28"/>
          <w:shd w:val="clear" w:color="auto" w:fill="FFFFFF"/>
        </w:rPr>
        <w:t>о</w:t>
      </w:r>
      <w:r w:rsidRPr="001F6160">
        <w:rPr>
          <w:rFonts w:cs="Times New Roman"/>
          <w:sz w:val="28"/>
          <w:szCs w:val="28"/>
          <w:shd w:val="clear" w:color="auto" w:fill="FFFFFF"/>
        </w:rPr>
        <w:t>изводственно-территориальному принципу, который предполагает, что вывоз (в</w:t>
      </w:r>
      <w:r w:rsidRPr="001F6160">
        <w:rPr>
          <w:rFonts w:cs="Times New Roman"/>
          <w:sz w:val="28"/>
          <w:szCs w:val="28"/>
          <w:shd w:val="clear" w:color="auto" w:fill="FFFFFF"/>
        </w:rPr>
        <w:t>ы</w:t>
      </w:r>
      <w:r w:rsidRPr="001F6160">
        <w:rPr>
          <w:rFonts w:cs="Times New Roman"/>
          <w:sz w:val="28"/>
          <w:szCs w:val="28"/>
          <w:shd w:val="clear" w:color="auto" w:fill="FFFFFF"/>
        </w:rPr>
        <w:t>вод) рабочих, служащих, студентов, учащихся средних специальных учебных з</w:t>
      </w:r>
      <w:r w:rsidRPr="001F6160">
        <w:rPr>
          <w:rFonts w:cs="Times New Roman"/>
          <w:sz w:val="28"/>
          <w:szCs w:val="28"/>
          <w:shd w:val="clear" w:color="auto" w:fill="FFFFFF"/>
        </w:rPr>
        <w:t>а</w:t>
      </w:r>
      <w:r w:rsidRPr="001F6160">
        <w:rPr>
          <w:rFonts w:cs="Times New Roman"/>
          <w:sz w:val="28"/>
          <w:szCs w:val="28"/>
          <w:shd w:val="clear" w:color="auto" w:fill="FFFFFF"/>
        </w:rPr>
        <w:t>ведений и профессионально-технических училищ организуется по предприятиям, организациям, учреждениям и учебным заведениям, эвакуация остального нас</w:t>
      </w:r>
      <w:r w:rsidRPr="001F6160">
        <w:rPr>
          <w:rFonts w:cs="Times New Roman"/>
          <w:sz w:val="28"/>
          <w:szCs w:val="28"/>
          <w:shd w:val="clear" w:color="auto" w:fill="FFFFFF"/>
        </w:rPr>
        <w:t>е</w:t>
      </w:r>
      <w:r w:rsidRPr="001F6160">
        <w:rPr>
          <w:rFonts w:cs="Times New Roman"/>
          <w:sz w:val="28"/>
          <w:szCs w:val="28"/>
          <w:shd w:val="clear" w:color="auto" w:fill="FFFFFF"/>
        </w:rPr>
        <w:t>ления, не занятого в производстве и сфере обслуживания, – по месту жительства через жилищно-эксплуатационные органы и сборно-эвакуационные пункты (д</w:t>
      </w:r>
      <w:r w:rsidRPr="001F6160">
        <w:rPr>
          <w:rFonts w:cs="Times New Roman"/>
          <w:sz w:val="28"/>
          <w:szCs w:val="28"/>
          <w:shd w:val="clear" w:color="auto" w:fill="FFFFFF"/>
        </w:rPr>
        <w:t>а</w:t>
      </w:r>
      <w:r w:rsidRPr="001F6160">
        <w:rPr>
          <w:rFonts w:cs="Times New Roman"/>
          <w:sz w:val="28"/>
          <w:szCs w:val="28"/>
          <w:shd w:val="clear" w:color="auto" w:fill="FFFFFF"/>
        </w:rPr>
        <w:t>лее</w:t>
      </w:r>
      <w:r w:rsidR="00E31EED">
        <w:rPr>
          <w:rFonts w:cs="Times New Roman"/>
          <w:sz w:val="28"/>
          <w:szCs w:val="28"/>
          <w:shd w:val="clear" w:color="auto" w:fill="FFFFFF"/>
        </w:rPr>
        <w:t> </w:t>
      </w:r>
      <w:r w:rsidRPr="001F6160">
        <w:rPr>
          <w:rFonts w:cs="Times New Roman"/>
          <w:sz w:val="28"/>
          <w:szCs w:val="28"/>
          <w:shd w:val="clear" w:color="auto" w:fill="FFFFFF"/>
        </w:rPr>
        <w:t>– СЭП).</w:t>
      </w:r>
    </w:p>
    <w:p w:rsidR="007E3A4D" w:rsidRPr="001F6160" w:rsidRDefault="007E3A4D" w:rsidP="00CE72E0">
      <w:pPr>
        <w:pStyle w:val="Standard"/>
        <w:shd w:val="clear" w:color="auto" w:fill="FFFFFF"/>
        <w:suppressAutoHyphens w:val="0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1F6160">
        <w:rPr>
          <w:rFonts w:cs="Times New Roman"/>
          <w:sz w:val="28"/>
          <w:szCs w:val="28"/>
          <w:shd w:val="clear" w:color="auto" w:fill="FFFFFF"/>
        </w:rPr>
        <w:t>СЭП размещаются вблизи маршрутов эвакуации, вблизи маршрутов пешей эвакуации, в местах, обеспечивающих условия для сбора людей. Количество СЭП и их пропускная способность определяется с учетом численности эвакуируемого населения, количества маршрутов эвакуации, пунктов посадки на транспорт и и</w:t>
      </w:r>
      <w:r w:rsidRPr="001F6160">
        <w:rPr>
          <w:rFonts w:cs="Times New Roman"/>
          <w:sz w:val="28"/>
          <w:szCs w:val="28"/>
          <w:shd w:val="clear" w:color="auto" w:fill="FFFFFF"/>
        </w:rPr>
        <w:t>н</w:t>
      </w:r>
      <w:r w:rsidRPr="001F6160">
        <w:rPr>
          <w:rFonts w:cs="Times New Roman"/>
          <w:sz w:val="28"/>
          <w:szCs w:val="28"/>
          <w:shd w:val="clear" w:color="auto" w:fill="FFFFFF"/>
        </w:rPr>
        <w:t>тенсивности отправления с них автоколонн, эшелонов.</w:t>
      </w:r>
    </w:p>
    <w:p w:rsidR="007E3A4D" w:rsidRPr="001F6160" w:rsidRDefault="007E3A4D" w:rsidP="00CE72E0">
      <w:pPr>
        <w:pStyle w:val="Standard"/>
        <w:suppressAutoHyphens w:val="0"/>
        <w:ind w:firstLine="709"/>
        <w:jc w:val="both"/>
      </w:pPr>
      <w:r w:rsidRPr="001F6160">
        <w:rPr>
          <w:rFonts w:cs="Times New Roman"/>
          <w:sz w:val="28"/>
          <w:szCs w:val="28"/>
          <w:shd w:val="clear" w:color="auto" w:fill="FFFFFF"/>
        </w:rPr>
        <w:t>Санитарно-обмывочные пункты и станции обеззараживания одежды нео</w:t>
      </w:r>
      <w:r w:rsidRPr="001F6160">
        <w:rPr>
          <w:rFonts w:cs="Times New Roman"/>
          <w:sz w:val="28"/>
          <w:szCs w:val="28"/>
          <w:shd w:val="clear" w:color="auto" w:fill="FFFFFF"/>
        </w:rPr>
        <w:t>б</w:t>
      </w:r>
      <w:r w:rsidRPr="001F6160">
        <w:rPr>
          <w:rFonts w:cs="Times New Roman"/>
          <w:sz w:val="28"/>
          <w:szCs w:val="28"/>
          <w:shd w:val="clear" w:color="auto" w:fill="FFFFFF"/>
        </w:rPr>
        <w:t>ходимо оборудовать в зданиях общественных бань путем устройства дополн</w:t>
      </w:r>
      <w:r w:rsidRPr="001F6160">
        <w:rPr>
          <w:rFonts w:cs="Times New Roman"/>
          <w:sz w:val="28"/>
          <w:szCs w:val="28"/>
          <w:shd w:val="clear" w:color="auto" w:fill="FFFFFF"/>
        </w:rPr>
        <w:t>и</w:t>
      </w:r>
      <w:r w:rsidRPr="001F6160">
        <w:rPr>
          <w:rFonts w:cs="Times New Roman"/>
          <w:sz w:val="28"/>
          <w:szCs w:val="28"/>
          <w:shd w:val="clear" w:color="auto" w:fill="FFFFFF"/>
        </w:rPr>
        <w:t>тельных входов-выходов для предотвращения контакта «грязных» и «чистых» п</w:t>
      </w:r>
      <w:r w:rsidRPr="001F6160">
        <w:rPr>
          <w:rFonts w:cs="Times New Roman"/>
          <w:sz w:val="28"/>
          <w:szCs w:val="28"/>
          <w:shd w:val="clear" w:color="auto" w:fill="FFFFFF"/>
        </w:rPr>
        <w:t>о</w:t>
      </w:r>
      <w:r w:rsidRPr="001F6160">
        <w:rPr>
          <w:rFonts w:cs="Times New Roman"/>
          <w:sz w:val="28"/>
          <w:szCs w:val="28"/>
          <w:shd w:val="clear" w:color="auto" w:fill="FFFFFF"/>
        </w:rPr>
        <w:t>токов людей. Пункты очистки автотранспорта организовать на территории автомоек с соблюдением условий по сбору загрязненных стоков и их последу</w:t>
      </w:r>
      <w:r w:rsidRPr="001F6160">
        <w:rPr>
          <w:rFonts w:cs="Times New Roman"/>
          <w:sz w:val="28"/>
          <w:szCs w:val="28"/>
          <w:shd w:val="clear" w:color="auto" w:fill="FFFFFF"/>
        </w:rPr>
        <w:t>ю</w:t>
      </w:r>
      <w:r w:rsidRPr="001F6160">
        <w:rPr>
          <w:rFonts w:cs="Times New Roman"/>
          <w:sz w:val="28"/>
          <w:szCs w:val="28"/>
          <w:shd w:val="clear" w:color="auto" w:fill="FFFFFF"/>
        </w:rPr>
        <w:t>щей утилизации.</w:t>
      </w:r>
    </w:p>
    <w:p w:rsidR="007E3A4D" w:rsidRPr="001F6160" w:rsidRDefault="007E3A4D" w:rsidP="00CE72E0">
      <w:pPr>
        <w:pStyle w:val="Standard"/>
        <w:shd w:val="clear" w:color="auto" w:fill="FFFFFF"/>
        <w:suppressAutoHyphens w:val="0"/>
        <w:ind w:firstLine="709"/>
        <w:jc w:val="both"/>
      </w:pPr>
      <w:r w:rsidRPr="001F6160">
        <w:rPr>
          <w:rFonts w:cs="Times New Roman"/>
          <w:sz w:val="28"/>
          <w:szCs w:val="28"/>
          <w:shd w:val="clear" w:color="auto" w:fill="FFFFFF"/>
        </w:rPr>
        <w:t>Планируемая территория попадает в зону возможного воздействия чрезв</w:t>
      </w:r>
      <w:r w:rsidRPr="001F6160">
        <w:rPr>
          <w:rFonts w:cs="Times New Roman"/>
          <w:sz w:val="28"/>
          <w:szCs w:val="28"/>
          <w:shd w:val="clear" w:color="auto" w:fill="FFFFFF"/>
        </w:rPr>
        <w:t>ы</w:t>
      </w:r>
      <w:r w:rsidRPr="001F6160">
        <w:rPr>
          <w:rFonts w:cs="Times New Roman"/>
          <w:sz w:val="28"/>
          <w:szCs w:val="28"/>
          <w:shd w:val="clear" w:color="auto" w:fill="FFFFFF"/>
        </w:rPr>
        <w:t>чайных ситуаций техногенного характера.</w:t>
      </w:r>
      <w:r w:rsidRPr="001F6160">
        <w:rPr>
          <w:rFonts w:ascii="Arial" w:hAnsi="Arial" w:cs="Arial"/>
          <w:shd w:val="clear" w:color="auto" w:fill="FFFFFF"/>
        </w:rPr>
        <w:t xml:space="preserve"> </w:t>
      </w:r>
      <w:r w:rsidRPr="001F6160">
        <w:rPr>
          <w:rFonts w:cs="Times New Roman"/>
          <w:sz w:val="28"/>
          <w:szCs w:val="28"/>
          <w:shd w:val="clear" w:color="auto" w:fill="FFFFFF"/>
        </w:rPr>
        <w:t>Техногенные чрезвычайные ситуации возникают в результате нерегламентированного хранения и транспортирования взрывчатых веществ и легковоспламеняющихся жидкостей. Следствием наруш</w:t>
      </w:r>
      <w:r w:rsidRPr="001F6160">
        <w:rPr>
          <w:rFonts w:cs="Times New Roman"/>
          <w:sz w:val="28"/>
          <w:szCs w:val="28"/>
          <w:shd w:val="clear" w:color="auto" w:fill="FFFFFF"/>
        </w:rPr>
        <w:t>е</w:t>
      </w:r>
      <w:r w:rsidRPr="001F6160">
        <w:rPr>
          <w:rFonts w:cs="Times New Roman"/>
          <w:sz w:val="28"/>
          <w:szCs w:val="28"/>
          <w:shd w:val="clear" w:color="auto" w:fill="FFFFFF"/>
        </w:rPr>
        <w:t>ния регламента операций являются взрывы, пожары, проливы химически акти</w:t>
      </w:r>
      <w:r w:rsidRPr="001F6160">
        <w:rPr>
          <w:rFonts w:cs="Times New Roman"/>
          <w:sz w:val="28"/>
          <w:szCs w:val="28"/>
          <w:shd w:val="clear" w:color="auto" w:fill="FFFFFF"/>
        </w:rPr>
        <w:t>в</w:t>
      </w:r>
      <w:r w:rsidRPr="001F6160">
        <w:rPr>
          <w:rFonts w:cs="Times New Roman"/>
          <w:sz w:val="28"/>
          <w:szCs w:val="28"/>
          <w:shd w:val="clear" w:color="auto" w:fill="FFFFFF"/>
        </w:rPr>
        <w:t>ных жидкостей, выбросы газовых смесей.</w:t>
      </w:r>
    </w:p>
    <w:p w:rsidR="007E3A4D" w:rsidRPr="001F6160" w:rsidRDefault="00C2624E" w:rsidP="00CE72E0">
      <w:pPr>
        <w:pStyle w:val="ae"/>
        <w:spacing w:before="0" w:beforeAutospacing="0" w:after="0" w:afterAutospacing="0" w:line="0" w:lineRule="atLeast"/>
        <w:rPr>
          <w:sz w:val="28"/>
          <w:szCs w:val="28"/>
          <w:shd w:val="clear" w:color="auto" w:fill="FFFFFF"/>
        </w:rPr>
      </w:pPr>
      <w:r w:rsidRPr="001F6160">
        <w:rPr>
          <w:sz w:val="28"/>
          <w:szCs w:val="28"/>
          <w:shd w:val="clear" w:color="auto" w:fill="FFFFFF"/>
        </w:rPr>
        <w:t>Застраиваемые</w:t>
      </w:r>
      <w:r w:rsidR="007E3A4D" w:rsidRPr="001F6160">
        <w:rPr>
          <w:sz w:val="28"/>
          <w:szCs w:val="28"/>
          <w:shd w:val="clear" w:color="auto" w:fill="FFFFFF"/>
        </w:rPr>
        <w:t xml:space="preserve"> кварталы планируемой территории обеспечиваются кольц</w:t>
      </w:r>
      <w:r w:rsidR="007E3A4D" w:rsidRPr="001F6160">
        <w:rPr>
          <w:sz w:val="28"/>
          <w:szCs w:val="28"/>
          <w:shd w:val="clear" w:color="auto" w:fill="FFFFFF"/>
        </w:rPr>
        <w:t>е</w:t>
      </w:r>
      <w:r w:rsidR="007E3A4D" w:rsidRPr="001F6160">
        <w:rPr>
          <w:sz w:val="28"/>
          <w:szCs w:val="28"/>
          <w:shd w:val="clear" w:color="auto" w:fill="FFFFFF"/>
        </w:rPr>
        <w:t>выми участками городского водопровода, оборудованными пожарными гидра</w:t>
      </w:r>
      <w:r w:rsidR="007E3A4D" w:rsidRPr="001F6160">
        <w:rPr>
          <w:sz w:val="28"/>
          <w:szCs w:val="28"/>
          <w:shd w:val="clear" w:color="auto" w:fill="FFFFFF"/>
        </w:rPr>
        <w:t>н</w:t>
      </w:r>
      <w:r w:rsidR="007E3A4D" w:rsidRPr="001F6160">
        <w:rPr>
          <w:sz w:val="28"/>
          <w:szCs w:val="28"/>
          <w:shd w:val="clear" w:color="auto" w:fill="FFFFFF"/>
        </w:rPr>
        <w:t xml:space="preserve">тами. </w:t>
      </w:r>
    </w:p>
    <w:p w:rsidR="007E3A4D" w:rsidRPr="001F6160" w:rsidRDefault="007E3A4D" w:rsidP="00CE72E0">
      <w:pPr>
        <w:pStyle w:val="ae"/>
        <w:spacing w:before="0" w:beforeAutospacing="0" w:after="0" w:afterAutospacing="0" w:line="0" w:lineRule="atLeast"/>
        <w:rPr>
          <w:sz w:val="28"/>
          <w:szCs w:val="28"/>
          <w:shd w:val="clear" w:color="auto" w:fill="FFFFFF"/>
        </w:rPr>
      </w:pPr>
      <w:r w:rsidRPr="001F6160">
        <w:rPr>
          <w:sz w:val="28"/>
          <w:szCs w:val="28"/>
          <w:shd w:val="clear" w:color="auto" w:fill="FFFFFF"/>
        </w:rPr>
        <w:t>Вся территория в границах проекта планировки входит в зону обслужив</w:t>
      </w:r>
      <w:r w:rsidRPr="001F6160">
        <w:rPr>
          <w:sz w:val="28"/>
          <w:szCs w:val="28"/>
          <w:shd w:val="clear" w:color="auto" w:fill="FFFFFF"/>
        </w:rPr>
        <w:t>а</w:t>
      </w:r>
      <w:r w:rsidRPr="001F6160">
        <w:rPr>
          <w:sz w:val="28"/>
          <w:szCs w:val="28"/>
          <w:shd w:val="clear" w:color="auto" w:fill="FFFFFF"/>
        </w:rPr>
        <w:t>ния существующих и планируемых к размещению служб экстренного реагиров</w:t>
      </w:r>
      <w:r w:rsidRPr="001F6160">
        <w:rPr>
          <w:sz w:val="28"/>
          <w:szCs w:val="28"/>
          <w:shd w:val="clear" w:color="auto" w:fill="FFFFFF"/>
        </w:rPr>
        <w:t>а</w:t>
      </w:r>
      <w:r w:rsidRPr="001F6160">
        <w:rPr>
          <w:sz w:val="28"/>
          <w:szCs w:val="28"/>
          <w:shd w:val="clear" w:color="auto" w:fill="FFFFFF"/>
        </w:rPr>
        <w:t xml:space="preserve">ния города. </w:t>
      </w:r>
      <w:r w:rsidRPr="001F6160">
        <w:rPr>
          <w:sz w:val="28"/>
        </w:rPr>
        <w:t>На планируемой территории предполагается размещение новой п</w:t>
      </w:r>
      <w:r w:rsidRPr="001F6160">
        <w:rPr>
          <w:sz w:val="28"/>
        </w:rPr>
        <w:t>о</w:t>
      </w:r>
      <w:r w:rsidRPr="001F6160">
        <w:rPr>
          <w:sz w:val="28"/>
        </w:rPr>
        <w:t>ж</w:t>
      </w:r>
      <w:r w:rsidR="00C2624E" w:rsidRPr="001F6160">
        <w:rPr>
          <w:sz w:val="28"/>
        </w:rPr>
        <w:t>арной части на четыре</w:t>
      </w:r>
      <w:r w:rsidRPr="001F6160">
        <w:rPr>
          <w:sz w:val="28"/>
        </w:rPr>
        <w:t xml:space="preserve"> пожарных автомобиля в квартале 160.01.03.00. Размещение пожарного депо предусматривается из условия прибытия первого пожарного подразделения к горящему объекту не более чем в течение 10 минут с момента получения сигнала о пожаре.</w:t>
      </w:r>
    </w:p>
    <w:p w:rsidR="007E3A4D" w:rsidRPr="001F6160" w:rsidRDefault="007E3A4D" w:rsidP="00CE72E0">
      <w:pPr>
        <w:pStyle w:val="Standard"/>
        <w:suppressAutoHyphens w:val="0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1F6160">
        <w:rPr>
          <w:rFonts w:cs="Times New Roman"/>
          <w:sz w:val="28"/>
          <w:szCs w:val="28"/>
          <w:shd w:val="clear" w:color="auto" w:fill="FFFFFF"/>
        </w:rPr>
        <w:t>Ближайшие существующие станции скорой медицинской помощи находятся по адрес</w:t>
      </w:r>
      <w:r w:rsidR="00E31EED">
        <w:rPr>
          <w:rFonts w:cs="Times New Roman"/>
          <w:sz w:val="28"/>
          <w:szCs w:val="28"/>
          <w:shd w:val="clear" w:color="auto" w:fill="FFFFFF"/>
        </w:rPr>
        <w:t>ам</w:t>
      </w:r>
      <w:r w:rsidRPr="001F6160">
        <w:rPr>
          <w:rFonts w:cs="Times New Roman"/>
          <w:sz w:val="28"/>
          <w:szCs w:val="28"/>
          <w:shd w:val="clear" w:color="auto" w:fill="FFFFFF"/>
        </w:rPr>
        <w:t>:</w:t>
      </w:r>
      <w:r w:rsidR="007F32DE">
        <w:rPr>
          <w:rFonts w:cs="Times New Roman"/>
          <w:sz w:val="28"/>
          <w:szCs w:val="28"/>
          <w:shd w:val="clear" w:color="auto" w:fill="FFFFFF"/>
        </w:rPr>
        <w:t xml:space="preserve"> Российская Федерация, Новосибирская область,</w:t>
      </w:r>
      <w:r w:rsidRPr="001F6160">
        <w:rPr>
          <w:rFonts w:cs="Times New Roman"/>
          <w:sz w:val="28"/>
          <w:szCs w:val="28"/>
          <w:shd w:val="clear" w:color="auto" w:fill="FFFFFF"/>
        </w:rPr>
        <w:t xml:space="preserve"> город Новосибирск, ул. Сибиряков-Гвардейцев, 80 и ул. Троллейная, 29. Планируемая станция скорой медицинской помощи находится в соседней планируемой территории </w:t>
      </w:r>
      <w:r w:rsidRPr="001F6160">
        <w:rPr>
          <w:sz w:val="28"/>
          <w:szCs w:val="28"/>
        </w:rPr>
        <w:t>по ул. Бронной</w:t>
      </w:r>
      <w:r w:rsidRPr="001F6160">
        <w:rPr>
          <w:rFonts w:cs="Times New Roman"/>
          <w:sz w:val="28"/>
          <w:szCs w:val="28"/>
          <w:shd w:val="clear" w:color="auto" w:fill="FFFFFF"/>
        </w:rPr>
        <w:t xml:space="preserve"> в соответствии с решениями проекта планировки территории</w:t>
      </w:r>
      <w:r w:rsidR="007F32DE" w:rsidRPr="007F32DE">
        <w:rPr>
          <w:rFonts w:cs="Times New Roman"/>
          <w:sz w:val="28"/>
          <w:szCs w:val="28"/>
          <w:shd w:val="clear" w:color="auto" w:fill="FFFFFF"/>
        </w:rPr>
        <w:t>, огр</w:t>
      </w:r>
      <w:r w:rsidR="007F32DE" w:rsidRPr="007F32DE">
        <w:rPr>
          <w:rFonts w:cs="Times New Roman"/>
          <w:sz w:val="28"/>
          <w:szCs w:val="28"/>
          <w:shd w:val="clear" w:color="auto" w:fill="FFFFFF"/>
        </w:rPr>
        <w:t>а</w:t>
      </w:r>
      <w:r w:rsidR="007F32DE" w:rsidRPr="007F32DE">
        <w:rPr>
          <w:rFonts w:cs="Times New Roman"/>
          <w:sz w:val="28"/>
          <w:szCs w:val="28"/>
          <w:shd w:val="clear" w:color="auto" w:fill="FFFFFF"/>
        </w:rPr>
        <w:t>ниченной Советским шоссе, полосой отвода железной дороги, береговой полосой реки Оби и границей города Новосибирска, в Кировском районе</w:t>
      </w:r>
      <w:r w:rsidRPr="001F6160">
        <w:rPr>
          <w:rFonts w:cs="Times New Roman"/>
          <w:sz w:val="28"/>
          <w:szCs w:val="28"/>
          <w:shd w:val="clear" w:color="auto" w:fill="FFFFFF"/>
        </w:rPr>
        <w:t xml:space="preserve">, </w:t>
      </w:r>
      <w:r w:rsidR="00C2624E" w:rsidRPr="001F6160">
        <w:rPr>
          <w:rFonts w:cs="Times New Roman"/>
          <w:sz w:val="28"/>
          <w:szCs w:val="28"/>
          <w:shd w:val="clear" w:color="auto" w:fill="FFFFFF"/>
        </w:rPr>
        <w:t xml:space="preserve">утвержденного постановлением мэрии города Новосибирска от </w:t>
      </w:r>
      <w:r w:rsidR="004B4500" w:rsidRPr="001F6160">
        <w:rPr>
          <w:rFonts w:cs="Times New Roman"/>
          <w:sz w:val="28"/>
          <w:szCs w:val="28"/>
          <w:shd w:val="clear" w:color="auto" w:fill="FFFFFF"/>
        </w:rPr>
        <w:t>0</w:t>
      </w:r>
      <w:r w:rsidR="00C2624E" w:rsidRPr="001F6160">
        <w:rPr>
          <w:rFonts w:cs="Times New Roman"/>
          <w:sz w:val="28"/>
          <w:szCs w:val="28"/>
          <w:shd w:val="clear" w:color="auto" w:fill="FFFFFF"/>
        </w:rPr>
        <w:t>6.02.2017 № 516.</w:t>
      </w:r>
    </w:p>
    <w:p w:rsidR="007E3A4D" w:rsidRPr="001F6160" w:rsidRDefault="007E3A4D" w:rsidP="00CE72E0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1F6160">
        <w:rPr>
          <w:rFonts w:cs="Times New Roman"/>
          <w:sz w:val="28"/>
          <w:szCs w:val="28"/>
          <w:shd w:val="clear" w:color="auto" w:fill="FFFFFF"/>
        </w:rPr>
        <w:t>Объекты застройки должны обеспечиваться беспрепятственным доступом для проезда пожарной и другой специальной техники по проезжей части улиц и местных проездов.</w:t>
      </w:r>
    </w:p>
    <w:p w:rsidR="007E3A4D" w:rsidRPr="001F6160" w:rsidRDefault="007E3A4D" w:rsidP="00CE72E0">
      <w:pPr>
        <w:ind w:firstLine="567"/>
        <w:rPr>
          <w:szCs w:val="28"/>
        </w:rPr>
      </w:pPr>
      <w:r w:rsidRPr="001F6160">
        <w:rPr>
          <w:szCs w:val="28"/>
        </w:rPr>
        <w:lastRenderedPageBreak/>
        <w:t>Учитывая близость проектируемой жилой застройки к реке Оби, разработаны мероприятия по предотвращению опасности подтопления и затопления план</w:t>
      </w:r>
      <w:r w:rsidRPr="001F6160">
        <w:rPr>
          <w:szCs w:val="28"/>
        </w:rPr>
        <w:t>и</w:t>
      </w:r>
      <w:r w:rsidRPr="001F6160">
        <w:rPr>
          <w:szCs w:val="28"/>
        </w:rPr>
        <w:t>руемой территории.</w:t>
      </w:r>
    </w:p>
    <w:p w:rsidR="007E3A4D" w:rsidRPr="001F6160" w:rsidRDefault="007E3A4D" w:rsidP="00CE72E0">
      <w:pPr>
        <w:ind w:firstLine="567"/>
        <w:rPr>
          <w:szCs w:val="28"/>
        </w:rPr>
      </w:pPr>
      <w:r w:rsidRPr="001F6160">
        <w:rPr>
          <w:szCs w:val="28"/>
        </w:rPr>
        <w:t>В соответствии с данными Верхне-Обского бассейнового водного управл</w:t>
      </w:r>
      <w:r w:rsidRPr="001F6160">
        <w:rPr>
          <w:szCs w:val="28"/>
        </w:rPr>
        <w:t>е</w:t>
      </w:r>
      <w:r w:rsidRPr="001F6160">
        <w:rPr>
          <w:szCs w:val="28"/>
        </w:rPr>
        <w:t xml:space="preserve">ния граница 1 % обеспеченности паводка проходит по отметке </w:t>
      </w:r>
      <w:smartTag w:uri="urn:schemas-microsoft-com:office:smarttags" w:element="metricconverter">
        <w:smartTagPr>
          <w:attr w:name="ProductID" w:val="96,3 м"/>
        </w:smartTagPr>
        <w:r w:rsidRPr="001F6160">
          <w:rPr>
            <w:szCs w:val="28"/>
          </w:rPr>
          <w:t>96,3 м</w:t>
        </w:r>
      </w:smartTag>
      <w:r w:rsidRPr="001F6160">
        <w:rPr>
          <w:szCs w:val="28"/>
        </w:rPr>
        <w:t>, граница к</w:t>
      </w:r>
      <w:r w:rsidRPr="001F6160">
        <w:rPr>
          <w:szCs w:val="28"/>
        </w:rPr>
        <w:t>а</w:t>
      </w:r>
      <w:r w:rsidRPr="001F6160">
        <w:rPr>
          <w:szCs w:val="28"/>
        </w:rPr>
        <w:t>тастрофического затопления, вызванного событиями техногенного характера</w:t>
      </w:r>
      <w:r w:rsidR="003A074D" w:rsidRPr="001F6160">
        <w:rPr>
          <w:szCs w:val="28"/>
        </w:rPr>
        <w:t>,</w:t>
      </w:r>
      <w:r w:rsidRPr="001F6160">
        <w:rPr>
          <w:szCs w:val="28"/>
        </w:rPr>
        <w:t xml:space="preserve"> пройдет по отметке </w:t>
      </w:r>
      <w:smartTag w:uri="urn:schemas-microsoft-com:office:smarttags" w:element="metricconverter">
        <w:smartTagPr>
          <w:attr w:name="ProductID" w:val="103,04 м"/>
        </w:smartTagPr>
        <w:r w:rsidRPr="001F6160">
          <w:rPr>
            <w:szCs w:val="28"/>
          </w:rPr>
          <w:t>103,04 м</w:t>
        </w:r>
      </w:smartTag>
      <w:r w:rsidRPr="001F6160">
        <w:rPr>
          <w:szCs w:val="28"/>
        </w:rPr>
        <w:t xml:space="preserve">. </w:t>
      </w:r>
    </w:p>
    <w:p w:rsidR="00516D07" w:rsidRPr="007F32DE" w:rsidRDefault="007E3A4D" w:rsidP="00CE72E0">
      <w:pPr>
        <w:ind w:firstLine="567"/>
        <w:rPr>
          <w:szCs w:val="28"/>
        </w:rPr>
      </w:pPr>
      <w:r w:rsidRPr="001F6160">
        <w:rPr>
          <w:szCs w:val="28"/>
        </w:rPr>
        <w:t>На планируемой территории границы 1 % и катастрофического паводков з</w:t>
      </w:r>
      <w:r w:rsidRPr="001F6160">
        <w:rPr>
          <w:szCs w:val="28"/>
        </w:rPr>
        <w:t>а</w:t>
      </w:r>
      <w:r w:rsidRPr="001F6160">
        <w:rPr>
          <w:szCs w:val="28"/>
        </w:rPr>
        <w:t>хватывают территорию набережной и доходят до ул. Саввы Кожевникова. Сущ</w:t>
      </w:r>
      <w:r w:rsidRPr="001F6160">
        <w:rPr>
          <w:szCs w:val="28"/>
        </w:rPr>
        <w:t>е</w:t>
      </w:r>
      <w:r w:rsidRPr="001F6160">
        <w:rPr>
          <w:szCs w:val="28"/>
        </w:rPr>
        <w:t>ствующая и проектируемая застройка в границы 1 % и катастрофического паво</w:t>
      </w:r>
      <w:r w:rsidRPr="001F6160">
        <w:rPr>
          <w:szCs w:val="28"/>
        </w:rPr>
        <w:t>д</w:t>
      </w:r>
      <w:r w:rsidRPr="001F6160">
        <w:rPr>
          <w:szCs w:val="28"/>
        </w:rPr>
        <w:t>ков не попадает.</w:t>
      </w:r>
    </w:p>
    <w:p w:rsidR="00516D07" w:rsidRDefault="00516D07" w:rsidP="007E3A4D">
      <w:pPr>
        <w:pStyle w:val="Standard"/>
        <w:spacing w:line="240" w:lineRule="atLeast"/>
        <w:jc w:val="center"/>
        <w:rPr>
          <w:rFonts w:cs="Times New Roman"/>
          <w:b/>
          <w:sz w:val="28"/>
          <w:szCs w:val="28"/>
          <w:shd w:val="clear" w:color="auto" w:fill="FFFFFF"/>
        </w:rPr>
      </w:pPr>
    </w:p>
    <w:p w:rsidR="007E3A4D" w:rsidRPr="001F6160" w:rsidRDefault="007E3A4D" w:rsidP="007E3A4D">
      <w:pPr>
        <w:pStyle w:val="Standard"/>
        <w:spacing w:line="240" w:lineRule="atLeast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1F6160">
        <w:rPr>
          <w:rFonts w:cs="Times New Roman"/>
          <w:b/>
          <w:sz w:val="28"/>
          <w:szCs w:val="28"/>
          <w:shd w:val="clear" w:color="auto" w:fill="FFFFFF"/>
        </w:rPr>
        <w:t>6. Положение о размещении объектов капитального строительства</w:t>
      </w:r>
    </w:p>
    <w:p w:rsidR="007E3A4D" w:rsidRPr="001F6160" w:rsidRDefault="007E3A4D" w:rsidP="007E3A4D">
      <w:pPr>
        <w:pStyle w:val="Standard"/>
        <w:spacing w:line="240" w:lineRule="atLeast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1F6160">
        <w:rPr>
          <w:rFonts w:cs="Times New Roman"/>
          <w:b/>
          <w:sz w:val="28"/>
          <w:szCs w:val="28"/>
          <w:shd w:val="clear" w:color="auto" w:fill="FFFFFF"/>
        </w:rPr>
        <w:t>федерального, регионального и местного значения</w:t>
      </w:r>
    </w:p>
    <w:p w:rsidR="007E3A4D" w:rsidRPr="001F6160" w:rsidRDefault="007E3A4D" w:rsidP="007E3A4D">
      <w:pPr>
        <w:pStyle w:val="Standard"/>
        <w:spacing w:line="240" w:lineRule="atLeast"/>
        <w:ind w:firstLine="709"/>
        <w:jc w:val="center"/>
        <w:rPr>
          <w:rFonts w:cs="Times New Roman"/>
          <w:b/>
          <w:sz w:val="28"/>
          <w:szCs w:val="28"/>
          <w:shd w:val="clear" w:color="auto" w:fill="FFFFFF"/>
        </w:rPr>
      </w:pPr>
    </w:p>
    <w:p w:rsidR="007E3A4D" w:rsidRPr="001F6160" w:rsidRDefault="007E3A4D" w:rsidP="007E3A4D">
      <w:pPr>
        <w:pStyle w:val="1"/>
        <w:keepNext w:val="0"/>
        <w:widowControl w:val="0"/>
        <w:spacing w:before="0" w:after="0" w:line="240" w:lineRule="atLeast"/>
        <w:ind w:firstLine="0"/>
      </w:pPr>
      <w:r w:rsidRPr="001F6160">
        <w:t xml:space="preserve">6.1. Размещение объектов капитального строительства </w:t>
      </w:r>
    </w:p>
    <w:p w:rsidR="007E3A4D" w:rsidRPr="001F6160" w:rsidRDefault="007E3A4D" w:rsidP="007E3A4D">
      <w:pPr>
        <w:pStyle w:val="1"/>
        <w:keepNext w:val="0"/>
        <w:widowControl w:val="0"/>
        <w:spacing w:before="0" w:after="0" w:line="240" w:lineRule="atLeast"/>
        <w:ind w:firstLine="0"/>
      </w:pPr>
      <w:r w:rsidRPr="001F6160">
        <w:t xml:space="preserve">федерального значения </w:t>
      </w:r>
    </w:p>
    <w:p w:rsidR="007E3A4D" w:rsidRPr="001F6160" w:rsidRDefault="007E3A4D" w:rsidP="007E3A4D">
      <w:pPr>
        <w:pStyle w:val="Standard"/>
        <w:spacing w:line="240" w:lineRule="atLeast"/>
        <w:ind w:firstLine="709"/>
        <w:jc w:val="center"/>
        <w:rPr>
          <w:rFonts w:cs="Times New Roman"/>
          <w:b/>
          <w:sz w:val="28"/>
          <w:szCs w:val="28"/>
          <w:shd w:val="clear" w:color="auto" w:fill="FFFFFF"/>
        </w:rPr>
      </w:pPr>
    </w:p>
    <w:p w:rsidR="007E3A4D" w:rsidRPr="001F6160" w:rsidRDefault="007E3A4D" w:rsidP="00CE72E0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1F6160">
        <w:rPr>
          <w:rFonts w:cs="Times New Roman"/>
          <w:sz w:val="28"/>
          <w:szCs w:val="28"/>
          <w:shd w:val="clear" w:color="auto" w:fill="FFFFFF"/>
        </w:rPr>
        <w:t>Существующие на планируемой территории объекты капитального стро</w:t>
      </w:r>
      <w:r w:rsidRPr="001F6160">
        <w:rPr>
          <w:rFonts w:cs="Times New Roman"/>
          <w:sz w:val="28"/>
          <w:szCs w:val="28"/>
          <w:shd w:val="clear" w:color="auto" w:fill="FFFFFF"/>
        </w:rPr>
        <w:t>и</w:t>
      </w:r>
      <w:r w:rsidRPr="001F6160">
        <w:rPr>
          <w:rFonts w:cs="Times New Roman"/>
          <w:sz w:val="28"/>
          <w:szCs w:val="28"/>
          <w:shd w:val="clear" w:color="auto" w:fill="FFFFFF"/>
        </w:rPr>
        <w:t>тельства федерального значения на расчетный срок сохраняются. Предусматрив</w:t>
      </w:r>
      <w:r w:rsidRPr="001F6160">
        <w:rPr>
          <w:rFonts w:cs="Times New Roman"/>
          <w:sz w:val="28"/>
          <w:szCs w:val="28"/>
          <w:shd w:val="clear" w:color="auto" w:fill="FFFFFF"/>
        </w:rPr>
        <w:t>а</w:t>
      </w:r>
      <w:r w:rsidRPr="001F6160">
        <w:rPr>
          <w:rFonts w:cs="Times New Roman"/>
          <w:sz w:val="28"/>
          <w:szCs w:val="28"/>
          <w:shd w:val="clear" w:color="auto" w:fill="FFFFFF"/>
        </w:rPr>
        <w:t>ется размещение на расчетный срок новых объектов:</w:t>
      </w:r>
    </w:p>
    <w:p w:rsidR="007E3A4D" w:rsidRPr="001F6160" w:rsidRDefault="00B87C02" w:rsidP="00CE72E0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1F6160">
        <w:rPr>
          <w:rFonts w:cs="Times New Roman"/>
          <w:sz w:val="28"/>
          <w:szCs w:val="28"/>
          <w:shd w:val="clear" w:color="auto" w:fill="FFFFFF"/>
        </w:rPr>
        <w:t>опорного пункта охраны порядка</w:t>
      </w:r>
      <w:r w:rsidR="007E3A4D" w:rsidRPr="001F6160">
        <w:rPr>
          <w:rFonts w:cs="Times New Roman"/>
          <w:sz w:val="28"/>
          <w:szCs w:val="28"/>
          <w:shd w:val="clear" w:color="auto" w:fill="FFFFFF"/>
        </w:rPr>
        <w:t xml:space="preserve"> во встроенном помещении общественно-жилой застройки в квартале 160.05.00.00;</w:t>
      </w:r>
    </w:p>
    <w:p w:rsidR="007E3A4D" w:rsidRPr="001F6160" w:rsidRDefault="00B87C02" w:rsidP="00CE72E0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1F6160">
        <w:rPr>
          <w:rFonts w:cs="Times New Roman"/>
          <w:sz w:val="28"/>
          <w:szCs w:val="28"/>
          <w:shd w:val="clear" w:color="auto" w:fill="FFFFFF"/>
        </w:rPr>
        <w:t>почтовое</w:t>
      </w:r>
      <w:r w:rsidR="007E3A4D" w:rsidRPr="001F6160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1F6160">
        <w:rPr>
          <w:rFonts w:cs="Times New Roman"/>
          <w:sz w:val="28"/>
          <w:szCs w:val="28"/>
          <w:shd w:val="clear" w:color="auto" w:fill="FFFFFF"/>
        </w:rPr>
        <w:t>отделение</w:t>
      </w:r>
      <w:r w:rsidR="007E3A4D" w:rsidRPr="001F6160">
        <w:rPr>
          <w:rFonts w:cs="Times New Roman"/>
          <w:sz w:val="28"/>
          <w:szCs w:val="28"/>
          <w:shd w:val="clear" w:color="auto" w:fill="FFFFFF"/>
        </w:rPr>
        <w:t xml:space="preserve"> во встроенном помещении общественно-жилой з</w:t>
      </w:r>
      <w:r w:rsidR="007E3A4D" w:rsidRPr="001F6160">
        <w:rPr>
          <w:rFonts w:cs="Times New Roman"/>
          <w:sz w:val="28"/>
          <w:szCs w:val="28"/>
          <w:shd w:val="clear" w:color="auto" w:fill="FFFFFF"/>
        </w:rPr>
        <w:t>а</w:t>
      </w:r>
      <w:r w:rsidR="007E3A4D" w:rsidRPr="001F6160">
        <w:rPr>
          <w:rFonts w:cs="Times New Roman"/>
          <w:sz w:val="28"/>
          <w:szCs w:val="28"/>
          <w:shd w:val="clear" w:color="auto" w:fill="FFFFFF"/>
        </w:rPr>
        <w:t>стройки в квартале 160.05.00.00;</w:t>
      </w:r>
    </w:p>
    <w:p w:rsidR="007E3A4D" w:rsidRPr="001F6160" w:rsidRDefault="00B87C02" w:rsidP="00CE72E0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1F6160">
        <w:rPr>
          <w:rFonts w:cs="Times New Roman"/>
          <w:sz w:val="28"/>
          <w:szCs w:val="28"/>
          <w:shd w:val="clear" w:color="auto" w:fill="FFFFFF"/>
        </w:rPr>
        <w:t>пожарного депо на четыре</w:t>
      </w:r>
      <w:r w:rsidR="007E3A4D" w:rsidRPr="001F6160">
        <w:rPr>
          <w:rFonts w:cs="Times New Roman"/>
          <w:sz w:val="28"/>
          <w:szCs w:val="28"/>
          <w:shd w:val="clear" w:color="auto" w:fill="FFFFFF"/>
        </w:rPr>
        <w:t xml:space="preserve"> пожарных автомобиля в квартале 160.01.03.00</w:t>
      </w:r>
      <w:r w:rsidRPr="001F6160">
        <w:rPr>
          <w:rFonts w:cs="Times New Roman"/>
          <w:sz w:val="28"/>
          <w:szCs w:val="28"/>
          <w:shd w:val="clear" w:color="auto" w:fill="FFFFFF"/>
        </w:rPr>
        <w:t>.</w:t>
      </w:r>
    </w:p>
    <w:p w:rsidR="007956AC" w:rsidRPr="001F6160" w:rsidRDefault="007956AC" w:rsidP="00CE72E0">
      <w:pPr>
        <w:pStyle w:val="Standard"/>
        <w:suppressAutoHyphens w:val="0"/>
        <w:spacing w:line="240" w:lineRule="atLeast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7E3A4D" w:rsidRPr="001F6160" w:rsidRDefault="007E3A4D" w:rsidP="00CE72E0">
      <w:pPr>
        <w:pStyle w:val="1"/>
        <w:keepNext w:val="0"/>
        <w:spacing w:before="0" w:after="0"/>
        <w:ind w:firstLine="0"/>
      </w:pPr>
      <w:r w:rsidRPr="001F6160">
        <w:t>6.2. Размещение объектов капитального строительства</w:t>
      </w:r>
    </w:p>
    <w:p w:rsidR="007E3A4D" w:rsidRPr="001F6160" w:rsidRDefault="007E3A4D" w:rsidP="00CE72E0">
      <w:pPr>
        <w:pStyle w:val="1"/>
        <w:keepNext w:val="0"/>
        <w:spacing w:before="0" w:after="0"/>
        <w:ind w:firstLine="0"/>
      </w:pPr>
      <w:r w:rsidRPr="001F6160">
        <w:t>регионального значения</w:t>
      </w:r>
    </w:p>
    <w:p w:rsidR="007E3A4D" w:rsidRPr="001F6160" w:rsidRDefault="007E3A4D" w:rsidP="00CE72E0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7E3A4D" w:rsidRPr="001F6160" w:rsidRDefault="007E3A4D" w:rsidP="00CE72E0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1F6160">
        <w:rPr>
          <w:rFonts w:cs="Times New Roman"/>
          <w:sz w:val="28"/>
          <w:szCs w:val="28"/>
          <w:shd w:val="clear" w:color="auto" w:fill="FFFFFF"/>
        </w:rPr>
        <w:t>Существующие на планируемой территории объекты капитального стро</w:t>
      </w:r>
      <w:r w:rsidRPr="001F6160">
        <w:rPr>
          <w:rFonts w:cs="Times New Roman"/>
          <w:sz w:val="28"/>
          <w:szCs w:val="28"/>
          <w:shd w:val="clear" w:color="auto" w:fill="FFFFFF"/>
        </w:rPr>
        <w:t>и</w:t>
      </w:r>
      <w:r w:rsidRPr="001F6160">
        <w:rPr>
          <w:rFonts w:cs="Times New Roman"/>
          <w:sz w:val="28"/>
          <w:szCs w:val="28"/>
          <w:shd w:val="clear" w:color="auto" w:fill="FFFFFF"/>
        </w:rPr>
        <w:t>тельства регионального значения на расчетный срок сохраняются. Размещение новых объектов не предусматривается.</w:t>
      </w:r>
    </w:p>
    <w:p w:rsidR="007956AC" w:rsidRPr="001F6160" w:rsidRDefault="007956AC" w:rsidP="00CE72E0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7E3A4D" w:rsidRPr="001F6160" w:rsidRDefault="003A69BE" w:rsidP="00CE72E0">
      <w:pPr>
        <w:pStyle w:val="1"/>
        <w:keepNext w:val="0"/>
        <w:spacing w:before="0" w:after="0" w:line="240" w:lineRule="atLeast"/>
        <w:ind w:firstLine="0"/>
      </w:pPr>
      <w:r>
        <w:t>6.3. </w:t>
      </w:r>
      <w:r w:rsidR="007E3A4D" w:rsidRPr="001F6160">
        <w:t>Размещение объектов капитального строительства</w:t>
      </w:r>
    </w:p>
    <w:p w:rsidR="007E3A4D" w:rsidRPr="001F6160" w:rsidRDefault="007E3A4D" w:rsidP="00CE72E0">
      <w:pPr>
        <w:pStyle w:val="1"/>
        <w:keepNext w:val="0"/>
        <w:spacing w:before="0" w:after="0" w:line="240" w:lineRule="atLeast"/>
        <w:ind w:firstLine="0"/>
      </w:pPr>
      <w:r w:rsidRPr="001F6160">
        <w:t>местного значения</w:t>
      </w:r>
    </w:p>
    <w:p w:rsidR="007E3A4D" w:rsidRPr="001F6160" w:rsidRDefault="007E3A4D" w:rsidP="00CE72E0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7E3A4D" w:rsidRPr="001F6160" w:rsidRDefault="007E3A4D" w:rsidP="00CE72E0">
      <w:pPr>
        <w:pStyle w:val="Standard"/>
        <w:suppressAutoHyphens w:val="0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1F6160">
        <w:rPr>
          <w:rFonts w:cs="Times New Roman"/>
          <w:sz w:val="28"/>
          <w:szCs w:val="28"/>
          <w:shd w:val="clear" w:color="auto" w:fill="FFFFFF"/>
        </w:rPr>
        <w:t>Существующие на планируемой территории объекты капитального стро</w:t>
      </w:r>
      <w:r w:rsidRPr="001F6160">
        <w:rPr>
          <w:rFonts w:cs="Times New Roman"/>
          <w:sz w:val="28"/>
          <w:szCs w:val="28"/>
          <w:shd w:val="clear" w:color="auto" w:fill="FFFFFF"/>
        </w:rPr>
        <w:t>и</w:t>
      </w:r>
      <w:r w:rsidRPr="001F6160">
        <w:rPr>
          <w:rFonts w:cs="Times New Roman"/>
          <w:sz w:val="28"/>
          <w:szCs w:val="28"/>
          <w:shd w:val="clear" w:color="auto" w:fill="FFFFFF"/>
        </w:rPr>
        <w:t xml:space="preserve">тельства местного значения на расчетный срок сохраняются. </w:t>
      </w:r>
    </w:p>
    <w:p w:rsidR="007E3A4D" w:rsidRPr="001F6160" w:rsidRDefault="007E3A4D" w:rsidP="00CE72E0">
      <w:pPr>
        <w:spacing w:line="240" w:lineRule="atLeast"/>
        <w:rPr>
          <w:szCs w:val="28"/>
        </w:rPr>
      </w:pPr>
      <w:r w:rsidRPr="001F6160">
        <w:rPr>
          <w:szCs w:val="28"/>
        </w:rPr>
        <w:t>На расчетный срок предусматривается размещение и строительств</w:t>
      </w:r>
      <w:r w:rsidR="0046766A" w:rsidRPr="001F6160">
        <w:rPr>
          <w:szCs w:val="28"/>
        </w:rPr>
        <w:t xml:space="preserve">о новых </w:t>
      </w:r>
      <w:r w:rsidR="007B068A" w:rsidRPr="001F6160">
        <w:rPr>
          <w:szCs w:val="28"/>
        </w:rPr>
        <w:t xml:space="preserve">дошкольных образовательных и </w:t>
      </w:r>
      <w:r w:rsidR="0046766A" w:rsidRPr="001F6160">
        <w:rPr>
          <w:szCs w:val="28"/>
        </w:rPr>
        <w:t xml:space="preserve">общеобразовательных объектов </w:t>
      </w:r>
      <w:r w:rsidRPr="001F6160">
        <w:rPr>
          <w:szCs w:val="28"/>
        </w:rPr>
        <w:t>соответству</w:t>
      </w:r>
      <w:r w:rsidRPr="001F6160">
        <w:rPr>
          <w:szCs w:val="28"/>
        </w:rPr>
        <w:t>ю</w:t>
      </w:r>
      <w:r w:rsidRPr="001F6160">
        <w:rPr>
          <w:szCs w:val="28"/>
        </w:rPr>
        <w:t>щей расчетной вместимости:</w:t>
      </w:r>
    </w:p>
    <w:p w:rsidR="007E3A4D" w:rsidRPr="001F6160" w:rsidRDefault="0046766A" w:rsidP="00CE72E0">
      <w:pPr>
        <w:rPr>
          <w:color w:val="000000"/>
          <w:szCs w:val="28"/>
        </w:rPr>
      </w:pPr>
      <w:r w:rsidRPr="001F6160">
        <w:rPr>
          <w:szCs w:val="28"/>
        </w:rPr>
        <w:t xml:space="preserve">дошкольной образовательной организации </w:t>
      </w:r>
      <w:r w:rsidRPr="001F6160">
        <w:rPr>
          <w:color w:val="000000"/>
          <w:szCs w:val="28"/>
        </w:rPr>
        <w:t>на 260 мест в</w:t>
      </w:r>
      <w:r w:rsidR="007E3A4D" w:rsidRPr="001F6160">
        <w:rPr>
          <w:color w:val="000000"/>
          <w:szCs w:val="28"/>
        </w:rPr>
        <w:t xml:space="preserve"> квартале </w:t>
      </w:r>
      <w:r w:rsidR="007E3A4D" w:rsidRPr="001F6160">
        <w:rPr>
          <w:szCs w:val="28"/>
        </w:rPr>
        <w:t>160.01.01.09</w:t>
      </w:r>
      <w:r w:rsidR="007E3A4D" w:rsidRPr="001F6160">
        <w:rPr>
          <w:color w:val="000000"/>
          <w:szCs w:val="28"/>
        </w:rPr>
        <w:t xml:space="preserve">; </w:t>
      </w:r>
    </w:p>
    <w:p w:rsidR="007E3A4D" w:rsidRPr="001F6160" w:rsidRDefault="0046766A" w:rsidP="00CE72E0">
      <w:pPr>
        <w:rPr>
          <w:color w:val="000000"/>
          <w:szCs w:val="28"/>
        </w:rPr>
      </w:pPr>
      <w:r w:rsidRPr="001F6160">
        <w:rPr>
          <w:szCs w:val="28"/>
        </w:rPr>
        <w:t xml:space="preserve">дошкольной образовательной организации </w:t>
      </w:r>
      <w:r w:rsidRPr="001F6160">
        <w:rPr>
          <w:color w:val="000000"/>
          <w:szCs w:val="28"/>
        </w:rPr>
        <w:t>на 180 мест в</w:t>
      </w:r>
      <w:r w:rsidR="007E3A4D" w:rsidRPr="001F6160">
        <w:rPr>
          <w:color w:val="000000"/>
          <w:szCs w:val="28"/>
        </w:rPr>
        <w:t xml:space="preserve"> квартале </w:t>
      </w:r>
      <w:r w:rsidR="007E3A4D" w:rsidRPr="001F6160">
        <w:rPr>
          <w:szCs w:val="28"/>
        </w:rPr>
        <w:t>160.</w:t>
      </w:r>
      <w:r w:rsidR="007E3A4D" w:rsidRPr="001F6160">
        <w:t>05.00.00</w:t>
      </w:r>
      <w:r w:rsidR="007E3A4D" w:rsidRPr="001F6160">
        <w:rPr>
          <w:color w:val="000000"/>
          <w:szCs w:val="28"/>
        </w:rPr>
        <w:t xml:space="preserve">; </w:t>
      </w:r>
    </w:p>
    <w:p w:rsidR="007E3A4D" w:rsidRPr="001F6160" w:rsidRDefault="0046766A" w:rsidP="00CE72E0">
      <w:pPr>
        <w:rPr>
          <w:color w:val="000000"/>
          <w:szCs w:val="28"/>
        </w:rPr>
      </w:pPr>
      <w:r w:rsidRPr="001F6160">
        <w:rPr>
          <w:szCs w:val="28"/>
        </w:rPr>
        <w:lastRenderedPageBreak/>
        <w:t xml:space="preserve">дошкольной образовательной организации </w:t>
      </w:r>
      <w:r w:rsidRPr="001F6160">
        <w:rPr>
          <w:color w:val="000000"/>
          <w:szCs w:val="28"/>
        </w:rPr>
        <w:t>на 150 мест в</w:t>
      </w:r>
      <w:r w:rsidR="007E3A4D" w:rsidRPr="001F6160">
        <w:rPr>
          <w:color w:val="000000"/>
          <w:szCs w:val="28"/>
        </w:rPr>
        <w:t xml:space="preserve"> квартале </w:t>
      </w:r>
      <w:r w:rsidR="007E3A4D" w:rsidRPr="001F6160">
        <w:rPr>
          <w:szCs w:val="28"/>
        </w:rPr>
        <w:t>160.</w:t>
      </w:r>
      <w:r w:rsidR="007E3A4D" w:rsidRPr="001F6160">
        <w:t>02.01.01</w:t>
      </w:r>
      <w:r w:rsidR="007E3A4D" w:rsidRPr="001F6160">
        <w:rPr>
          <w:color w:val="000000"/>
          <w:szCs w:val="28"/>
        </w:rPr>
        <w:t xml:space="preserve">; </w:t>
      </w:r>
    </w:p>
    <w:p w:rsidR="007E3A4D" w:rsidRPr="001F6160" w:rsidRDefault="003474CF" w:rsidP="00CE72E0">
      <w:pPr>
        <w:rPr>
          <w:color w:val="000000"/>
          <w:szCs w:val="28"/>
        </w:rPr>
      </w:pPr>
      <w:r w:rsidRPr="001F6160">
        <w:rPr>
          <w:szCs w:val="28"/>
        </w:rPr>
        <w:t>общеобразовательной организации</w:t>
      </w:r>
      <w:r w:rsidR="007E3A4D" w:rsidRPr="001F6160">
        <w:rPr>
          <w:color w:val="000000"/>
          <w:szCs w:val="28"/>
        </w:rPr>
        <w:t xml:space="preserve"> </w:t>
      </w:r>
      <w:r w:rsidRPr="001F6160">
        <w:rPr>
          <w:color w:val="000000"/>
          <w:szCs w:val="28"/>
        </w:rPr>
        <w:t>на 1400 мест в</w:t>
      </w:r>
      <w:r w:rsidR="007E3A4D" w:rsidRPr="001F6160">
        <w:rPr>
          <w:color w:val="000000"/>
          <w:szCs w:val="28"/>
        </w:rPr>
        <w:t xml:space="preserve"> квартале </w:t>
      </w:r>
      <w:r w:rsidR="007E3A4D" w:rsidRPr="001F6160">
        <w:rPr>
          <w:szCs w:val="28"/>
        </w:rPr>
        <w:t>160.</w:t>
      </w:r>
      <w:r w:rsidR="007E3A4D" w:rsidRPr="001F6160">
        <w:rPr>
          <w:rFonts w:eastAsia="Arial Unicode MS"/>
          <w:szCs w:val="28"/>
          <w:lang w:eastAsia="en-US"/>
        </w:rPr>
        <w:t>01.01.09</w:t>
      </w:r>
      <w:r w:rsidR="007E3A4D" w:rsidRPr="001F6160">
        <w:rPr>
          <w:color w:val="000000"/>
          <w:szCs w:val="28"/>
        </w:rPr>
        <w:t>;</w:t>
      </w:r>
    </w:p>
    <w:p w:rsidR="007E3A4D" w:rsidRPr="001F6160" w:rsidRDefault="003474CF" w:rsidP="00CE72E0">
      <w:pPr>
        <w:rPr>
          <w:color w:val="000000"/>
          <w:szCs w:val="28"/>
        </w:rPr>
      </w:pPr>
      <w:r w:rsidRPr="001F6160">
        <w:rPr>
          <w:szCs w:val="28"/>
        </w:rPr>
        <w:t>общеобразовательной организации</w:t>
      </w:r>
      <w:r w:rsidRPr="001F6160">
        <w:rPr>
          <w:color w:val="000000"/>
          <w:szCs w:val="28"/>
        </w:rPr>
        <w:t xml:space="preserve"> на 700 мест в </w:t>
      </w:r>
      <w:r w:rsidR="007E3A4D" w:rsidRPr="001F6160">
        <w:rPr>
          <w:color w:val="000000"/>
          <w:szCs w:val="28"/>
        </w:rPr>
        <w:t xml:space="preserve">квартале </w:t>
      </w:r>
      <w:r w:rsidR="007E3A4D" w:rsidRPr="001F6160">
        <w:rPr>
          <w:szCs w:val="28"/>
        </w:rPr>
        <w:t>160.</w:t>
      </w:r>
      <w:r w:rsidR="007E3A4D" w:rsidRPr="001F6160">
        <w:rPr>
          <w:rFonts w:eastAsia="Arial Unicode MS"/>
          <w:lang w:eastAsia="en-US"/>
        </w:rPr>
        <w:t>02.01.02</w:t>
      </w:r>
      <w:r w:rsidR="007E3A4D" w:rsidRPr="001F6160">
        <w:rPr>
          <w:color w:val="000000"/>
          <w:szCs w:val="28"/>
        </w:rPr>
        <w:t>.</w:t>
      </w:r>
    </w:p>
    <w:p w:rsidR="007E3A4D" w:rsidRPr="001F6160" w:rsidRDefault="007E3A4D" w:rsidP="00CE72E0">
      <w:pPr>
        <w:rPr>
          <w:szCs w:val="28"/>
        </w:rPr>
      </w:pPr>
      <w:r w:rsidRPr="001F6160">
        <w:rPr>
          <w:szCs w:val="28"/>
        </w:rPr>
        <w:t>На расчетный срок предусматривается размещение и строительство сл</w:t>
      </w:r>
      <w:r w:rsidRPr="001F6160">
        <w:rPr>
          <w:szCs w:val="28"/>
        </w:rPr>
        <w:t>е</w:t>
      </w:r>
      <w:r w:rsidRPr="001F6160">
        <w:rPr>
          <w:szCs w:val="28"/>
        </w:rPr>
        <w:t xml:space="preserve">дующих физкультурно-спортивных </w:t>
      </w:r>
      <w:r w:rsidR="003474CF" w:rsidRPr="001F6160">
        <w:rPr>
          <w:szCs w:val="28"/>
        </w:rPr>
        <w:t>объектов</w:t>
      </w:r>
      <w:r w:rsidRPr="001F6160">
        <w:rPr>
          <w:szCs w:val="28"/>
        </w:rPr>
        <w:t>:</w:t>
      </w:r>
    </w:p>
    <w:p w:rsidR="007E3A4D" w:rsidRPr="001F6160" w:rsidRDefault="008B74A7" w:rsidP="00CE72E0">
      <w:pPr>
        <w:rPr>
          <w:szCs w:val="28"/>
        </w:rPr>
      </w:pPr>
      <w:r w:rsidRPr="001F6160">
        <w:t>спортивного комплекса со спортивными залами</w:t>
      </w:r>
      <w:r w:rsidR="007E3A4D" w:rsidRPr="001F6160">
        <w:t xml:space="preserve"> на </w:t>
      </w:r>
      <w:r w:rsidR="00287F21" w:rsidRPr="001F6160">
        <w:rPr>
          <w:szCs w:val="28"/>
        </w:rPr>
        <w:t>38</w:t>
      </w:r>
      <w:r w:rsidR="007E3A4D" w:rsidRPr="001F6160">
        <w:rPr>
          <w:szCs w:val="28"/>
        </w:rPr>
        <w:t>00 кв. м площади пола, плава</w:t>
      </w:r>
      <w:r w:rsidRPr="001F6160">
        <w:rPr>
          <w:szCs w:val="28"/>
        </w:rPr>
        <w:t>тельным</w:t>
      </w:r>
      <w:r w:rsidR="007E3A4D" w:rsidRPr="001F6160">
        <w:rPr>
          <w:szCs w:val="28"/>
        </w:rPr>
        <w:t xml:space="preserve"> бас</w:t>
      </w:r>
      <w:r w:rsidRPr="001F6160">
        <w:rPr>
          <w:szCs w:val="28"/>
        </w:rPr>
        <w:t>сейном</w:t>
      </w:r>
      <w:r w:rsidR="007E3A4D" w:rsidRPr="001F6160">
        <w:rPr>
          <w:szCs w:val="28"/>
        </w:rPr>
        <w:t xml:space="preserve"> на</w:t>
      </w:r>
      <w:r w:rsidR="00287F21" w:rsidRPr="001F6160">
        <w:rPr>
          <w:szCs w:val="28"/>
        </w:rPr>
        <w:t xml:space="preserve"> 6</w:t>
      </w:r>
      <w:r w:rsidR="007E3A4D" w:rsidRPr="001F6160">
        <w:rPr>
          <w:szCs w:val="28"/>
        </w:rPr>
        <w:t xml:space="preserve">00 кв. м зеркала воды, </w:t>
      </w:r>
      <w:r w:rsidR="00025B08" w:rsidRPr="001F6160">
        <w:t>сауной на 10</w:t>
      </w:r>
      <w:r w:rsidR="007E3A4D" w:rsidRPr="001F6160">
        <w:t>0 мест</w:t>
      </w:r>
      <w:r w:rsidR="003474CF" w:rsidRPr="001F6160">
        <w:rPr>
          <w:szCs w:val="28"/>
        </w:rPr>
        <w:t xml:space="preserve"> в</w:t>
      </w:r>
      <w:r w:rsidR="007E3A4D" w:rsidRPr="001F6160">
        <w:rPr>
          <w:szCs w:val="28"/>
        </w:rPr>
        <w:t xml:space="preserve"> квартале 160.</w:t>
      </w:r>
      <w:r w:rsidR="007E3A4D" w:rsidRPr="001F6160">
        <w:t>03.00.02</w:t>
      </w:r>
      <w:r w:rsidR="007E3A4D" w:rsidRPr="001F6160">
        <w:rPr>
          <w:szCs w:val="28"/>
        </w:rPr>
        <w:t>;</w:t>
      </w:r>
    </w:p>
    <w:p w:rsidR="007E3A4D" w:rsidRPr="001F6160" w:rsidRDefault="007E3A4D" w:rsidP="00CE72E0">
      <w:pPr>
        <w:rPr>
          <w:szCs w:val="28"/>
        </w:rPr>
      </w:pPr>
      <w:r w:rsidRPr="001F6160">
        <w:t xml:space="preserve">спортивного комплекса со спортивными залами на </w:t>
      </w:r>
      <w:r w:rsidRPr="001F6160">
        <w:rPr>
          <w:szCs w:val="28"/>
        </w:rPr>
        <w:t>5000 кв</w:t>
      </w:r>
      <w:r w:rsidR="00F5742E" w:rsidRPr="001F6160">
        <w:rPr>
          <w:szCs w:val="28"/>
        </w:rPr>
        <w:t>. м площади пола в</w:t>
      </w:r>
      <w:r w:rsidRPr="001F6160">
        <w:rPr>
          <w:szCs w:val="28"/>
        </w:rPr>
        <w:t xml:space="preserve"> квартале 160.</w:t>
      </w:r>
      <w:r w:rsidRPr="001F6160">
        <w:t>01.01.10</w:t>
      </w:r>
      <w:r w:rsidRPr="001F6160">
        <w:rPr>
          <w:szCs w:val="28"/>
        </w:rPr>
        <w:t>;</w:t>
      </w:r>
    </w:p>
    <w:p w:rsidR="007E3A4D" w:rsidRPr="001F6160" w:rsidRDefault="007E3A4D" w:rsidP="00CE72E0">
      <w:pPr>
        <w:rPr>
          <w:szCs w:val="28"/>
        </w:rPr>
      </w:pPr>
      <w:r w:rsidRPr="001F6160">
        <w:t xml:space="preserve">спортивного комплекса со спортивными залами на </w:t>
      </w:r>
      <w:r w:rsidR="00287F21" w:rsidRPr="001F6160">
        <w:rPr>
          <w:szCs w:val="28"/>
        </w:rPr>
        <w:t>4</w:t>
      </w:r>
      <w:r w:rsidRPr="001F6160">
        <w:rPr>
          <w:szCs w:val="28"/>
        </w:rPr>
        <w:t>000 кв</w:t>
      </w:r>
      <w:r w:rsidR="00F5742E" w:rsidRPr="001F6160">
        <w:rPr>
          <w:szCs w:val="28"/>
        </w:rPr>
        <w:t>. м площади пола в</w:t>
      </w:r>
      <w:r w:rsidRPr="001F6160">
        <w:rPr>
          <w:szCs w:val="28"/>
        </w:rPr>
        <w:t xml:space="preserve"> квартале 160.</w:t>
      </w:r>
      <w:r w:rsidRPr="001F6160">
        <w:t>01.01.10</w:t>
      </w:r>
      <w:r w:rsidRPr="001F6160">
        <w:rPr>
          <w:szCs w:val="28"/>
        </w:rPr>
        <w:t>;</w:t>
      </w:r>
    </w:p>
    <w:p w:rsidR="007E3A4D" w:rsidRPr="001F6160" w:rsidRDefault="007E3A4D" w:rsidP="00CE72E0">
      <w:pPr>
        <w:spacing w:line="240" w:lineRule="atLeast"/>
        <w:rPr>
          <w:szCs w:val="28"/>
        </w:rPr>
      </w:pPr>
      <w:r w:rsidRPr="001F6160">
        <w:t>гостиницы на 70</w:t>
      </w:r>
      <w:r w:rsidR="00EF14AE" w:rsidRPr="001F6160">
        <w:t xml:space="preserve"> мест со спортив</w:t>
      </w:r>
      <w:r w:rsidRPr="001F6160">
        <w:t>ным залом на 340 </w:t>
      </w:r>
      <w:r w:rsidRPr="001F6160">
        <w:rPr>
          <w:szCs w:val="28"/>
        </w:rPr>
        <w:t>кв. м площади пола</w:t>
      </w:r>
      <w:r w:rsidR="00287F21" w:rsidRPr="001F6160">
        <w:rPr>
          <w:szCs w:val="28"/>
        </w:rPr>
        <w:t>, ба</w:t>
      </w:r>
      <w:r w:rsidR="00287F21" w:rsidRPr="001F6160">
        <w:rPr>
          <w:szCs w:val="28"/>
        </w:rPr>
        <w:t>с</w:t>
      </w:r>
      <w:r w:rsidR="00287F21" w:rsidRPr="001F6160">
        <w:rPr>
          <w:szCs w:val="28"/>
        </w:rPr>
        <w:t>сейном на 200</w:t>
      </w:r>
      <w:r w:rsidR="00025B08" w:rsidRPr="001F6160">
        <w:t xml:space="preserve"> </w:t>
      </w:r>
      <w:r w:rsidR="00287F21" w:rsidRPr="001F6160">
        <w:rPr>
          <w:szCs w:val="28"/>
        </w:rPr>
        <w:t>кв. м зеркала воды</w:t>
      </w:r>
      <w:r w:rsidR="00287F21" w:rsidRPr="001F6160">
        <w:t xml:space="preserve"> </w:t>
      </w:r>
      <w:r w:rsidR="00025B08" w:rsidRPr="001F6160">
        <w:t>и сауной на 14</w:t>
      </w:r>
      <w:r w:rsidRPr="001F6160">
        <w:t xml:space="preserve">0 мест </w:t>
      </w:r>
      <w:r w:rsidR="00067E34" w:rsidRPr="001F6160">
        <w:rPr>
          <w:szCs w:val="28"/>
        </w:rPr>
        <w:t>в</w:t>
      </w:r>
      <w:r w:rsidRPr="001F6160">
        <w:rPr>
          <w:szCs w:val="28"/>
        </w:rPr>
        <w:t xml:space="preserve"> квартале 160.</w:t>
      </w:r>
      <w:r w:rsidRPr="001F6160">
        <w:t>01.01.10</w:t>
      </w:r>
      <w:r w:rsidRPr="001F6160">
        <w:rPr>
          <w:szCs w:val="28"/>
        </w:rPr>
        <w:t>.</w:t>
      </w:r>
    </w:p>
    <w:p w:rsidR="007E3A4D" w:rsidRPr="001F6160" w:rsidRDefault="007E3A4D" w:rsidP="00CE72E0">
      <w:pPr>
        <w:rPr>
          <w:szCs w:val="28"/>
        </w:rPr>
      </w:pPr>
      <w:r w:rsidRPr="001F6160">
        <w:rPr>
          <w:szCs w:val="28"/>
        </w:rPr>
        <w:t>На расчетный срок предусматривается размещение и строительство сл</w:t>
      </w:r>
      <w:r w:rsidRPr="001F6160">
        <w:rPr>
          <w:szCs w:val="28"/>
        </w:rPr>
        <w:t>е</w:t>
      </w:r>
      <w:r w:rsidRPr="001F6160">
        <w:rPr>
          <w:szCs w:val="28"/>
        </w:rPr>
        <w:t>дующих объектов культуры и искусства:</w:t>
      </w:r>
    </w:p>
    <w:p w:rsidR="007E3A4D" w:rsidRPr="001F6160" w:rsidRDefault="00170A59" w:rsidP="00CE72E0">
      <w:r w:rsidRPr="001F6160">
        <w:t>к</w:t>
      </w:r>
      <w:r w:rsidR="007E3A4D" w:rsidRPr="001F6160">
        <w:t>ультур</w:t>
      </w:r>
      <w:r w:rsidRPr="001F6160">
        <w:t>но-</w:t>
      </w:r>
      <w:r w:rsidR="002A6160" w:rsidRPr="001F6160">
        <w:t>развлекательного</w:t>
      </w:r>
      <w:r w:rsidR="002F19BD" w:rsidRPr="001F6160">
        <w:t xml:space="preserve"> комплекс</w:t>
      </w:r>
      <w:r w:rsidR="007F32DE">
        <w:t>а</w:t>
      </w:r>
      <w:r w:rsidRPr="001F6160">
        <w:t xml:space="preserve"> с</w:t>
      </w:r>
      <w:r w:rsidR="007E3A4D" w:rsidRPr="001F6160">
        <w:t xml:space="preserve"> районн</w:t>
      </w:r>
      <w:r w:rsidRPr="001F6160">
        <w:t>ым</w:t>
      </w:r>
      <w:r w:rsidR="007E3A4D" w:rsidRPr="001F6160">
        <w:t xml:space="preserve"> клу</w:t>
      </w:r>
      <w:r w:rsidRPr="001F6160">
        <w:t>бом</w:t>
      </w:r>
      <w:r w:rsidR="007E3A4D" w:rsidRPr="001F6160">
        <w:t xml:space="preserve"> с залом на 400</w:t>
      </w:r>
      <w:r w:rsidR="00CE72E0">
        <w:t> </w:t>
      </w:r>
      <w:r w:rsidR="007E3A4D" w:rsidRPr="001F6160">
        <w:t>мест, клуб</w:t>
      </w:r>
      <w:r w:rsidRPr="001F6160">
        <w:t>ными</w:t>
      </w:r>
      <w:r w:rsidR="007E3A4D" w:rsidRPr="001F6160">
        <w:t xml:space="preserve"> помеще</w:t>
      </w:r>
      <w:r w:rsidRPr="001F6160">
        <w:t>ниями на 1000 кв. м, рестораном</w:t>
      </w:r>
      <w:r w:rsidR="007E3A4D" w:rsidRPr="001F6160">
        <w:t xml:space="preserve"> на 100 мест </w:t>
      </w:r>
      <w:r w:rsidR="008B74A7" w:rsidRPr="001F6160">
        <w:rPr>
          <w:szCs w:val="28"/>
        </w:rPr>
        <w:t>в</w:t>
      </w:r>
      <w:r w:rsidR="007E3A4D" w:rsidRPr="001F6160">
        <w:rPr>
          <w:szCs w:val="28"/>
        </w:rPr>
        <w:t xml:space="preserve"> ква</w:t>
      </w:r>
      <w:r w:rsidR="007E3A4D" w:rsidRPr="001F6160">
        <w:rPr>
          <w:szCs w:val="28"/>
        </w:rPr>
        <w:t>р</w:t>
      </w:r>
      <w:r w:rsidR="007E3A4D" w:rsidRPr="001F6160">
        <w:rPr>
          <w:szCs w:val="28"/>
        </w:rPr>
        <w:t>тале 160.</w:t>
      </w:r>
      <w:r w:rsidR="007E3A4D" w:rsidRPr="001F6160">
        <w:t>01.01.07;</w:t>
      </w:r>
    </w:p>
    <w:p w:rsidR="007E3A4D" w:rsidRPr="001F6160" w:rsidRDefault="00170A59" w:rsidP="00CE72E0">
      <w:r w:rsidRPr="001F6160">
        <w:t>культурно-</w:t>
      </w:r>
      <w:r w:rsidR="002A6160" w:rsidRPr="001F6160">
        <w:t>развлекательного</w:t>
      </w:r>
      <w:r w:rsidR="002F19BD" w:rsidRPr="001F6160">
        <w:t xml:space="preserve"> комплекс</w:t>
      </w:r>
      <w:r w:rsidR="007F32DE">
        <w:t>а</w:t>
      </w:r>
      <w:r w:rsidRPr="001F6160">
        <w:t xml:space="preserve"> с детским досуговым центром на 400 мест, помещениями</w:t>
      </w:r>
      <w:r w:rsidR="007E3A4D" w:rsidRPr="001F6160">
        <w:t xml:space="preserve"> для </w:t>
      </w:r>
      <w:r w:rsidR="009B41C2" w:rsidRPr="001F6160">
        <w:t>организации дополнительного образования</w:t>
      </w:r>
      <w:r w:rsidR="007E3A4D" w:rsidRPr="001F6160">
        <w:t xml:space="preserve"> на 500</w:t>
      </w:r>
      <w:r w:rsidR="00CE72E0">
        <w:t> </w:t>
      </w:r>
      <w:r w:rsidR="007E3A4D" w:rsidRPr="001F6160">
        <w:t>мест, боулинг-клуб</w:t>
      </w:r>
      <w:r w:rsidRPr="001F6160">
        <w:t>ом</w:t>
      </w:r>
      <w:r w:rsidR="007E3A4D" w:rsidRPr="001F6160">
        <w:t xml:space="preserve"> на 525 кв. м пола, кафе на 50 мест </w:t>
      </w:r>
      <w:r w:rsidR="008B74A7" w:rsidRPr="001F6160">
        <w:rPr>
          <w:szCs w:val="28"/>
        </w:rPr>
        <w:t>в</w:t>
      </w:r>
      <w:r w:rsidR="007E3A4D" w:rsidRPr="001F6160">
        <w:rPr>
          <w:szCs w:val="28"/>
        </w:rPr>
        <w:t xml:space="preserve"> квартале 160.</w:t>
      </w:r>
      <w:r w:rsidR="007E3A4D" w:rsidRPr="001F6160">
        <w:t>01.01.07;</w:t>
      </w:r>
    </w:p>
    <w:p w:rsidR="007E3A4D" w:rsidRPr="001F6160" w:rsidRDefault="002F19BD" w:rsidP="00CE72E0">
      <w:r w:rsidRPr="001F6160">
        <w:t>культурно-развлекательного комплекс</w:t>
      </w:r>
      <w:r w:rsidR="00F718A2">
        <w:t>а</w:t>
      </w:r>
      <w:r w:rsidRPr="001F6160">
        <w:t xml:space="preserve"> </w:t>
      </w:r>
      <w:r w:rsidR="00F718A2" w:rsidRPr="00E33CB3">
        <w:t xml:space="preserve">с детским досуговым центром </w:t>
      </w:r>
      <w:r w:rsidR="00170A59" w:rsidRPr="001F6160">
        <w:t>на 200 мест в квартале 160.</w:t>
      </w:r>
      <w:r w:rsidR="00170A59" w:rsidRPr="001F6160">
        <w:rPr>
          <w:rFonts w:eastAsia="Arial Unicode MS"/>
          <w:lang w:eastAsia="en-US"/>
        </w:rPr>
        <w:t xml:space="preserve"> 02.01.02.</w:t>
      </w:r>
    </w:p>
    <w:p w:rsidR="007E3A4D" w:rsidRPr="001F6160" w:rsidRDefault="007E3A4D" w:rsidP="00CE72E0">
      <w:r w:rsidRPr="001F6160">
        <w:rPr>
          <w:szCs w:val="28"/>
          <w:shd w:val="clear" w:color="auto" w:fill="FFFFFF"/>
        </w:rPr>
        <w:t xml:space="preserve">На расчетный срок предусматривается </w:t>
      </w:r>
      <w:r w:rsidRPr="001F6160">
        <w:t>размещение новых и благоустройс</w:t>
      </w:r>
      <w:r w:rsidRPr="001F6160">
        <w:t>т</w:t>
      </w:r>
      <w:r w:rsidRPr="001F6160">
        <w:t>во существующих парков, скверов, бульваров, объектов озеленения ограниченн</w:t>
      </w:r>
      <w:r w:rsidRPr="001F6160">
        <w:t>о</w:t>
      </w:r>
      <w:r w:rsidRPr="001F6160">
        <w:t>го пользования в жилых кварталах.</w:t>
      </w:r>
    </w:p>
    <w:p w:rsidR="007E3A4D" w:rsidRPr="001F6160" w:rsidRDefault="007E3A4D" w:rsidP="00CE72E0">
      <w:pPr>
        <w:rPr>
          <w:szCs w:val="28"/>
        </w:rPr>
      </w:pPr>
      <w:r w:rsidRPr="001F6160">
        <w:t xml:space="preserve">На расчетный срок предусматривается </w:t>
      </w:r>
      <w:r w:rsidRPr="001F6160">
        <w:rPr>
          <w:szCs w:val="28"/>
        </w:rPr>
        <w:t>реконструкция существующих и строительство новых объектов улично-дорожной сети в пределах красных линий, установленных проектом планировки.</w:t>
      </w:r>
    </w:p>
    <w:p w:rsidR="006C62DD" w:rsidRPr="003A69BE" w:rsidRDefault="006C62DD" w:rsidP="00CE72E0">
      <w:pPr>
        <w:pStyle w:val="Standard"/>
        <w:suppressAutoHyphens w:val="0"/>
        <w:jc w:val="center"/>
        <w:rPr>
          <w:rFonts w:cs="Times New Roman"/>
          <w:szCs w:val="28"/>
          <w:shd w:val="clear" w:color="auto" w:fill="FFFFFF"/>
        </w:rPr>
      </w:pPr>
    </w:p>
    <w:p w:rsidR="007E3A4D" w:rsidRDefault="007E3A4D" w:rsidP="00CE72E0">
      <w:pPr>
        <w:pStyle w:val="Standard"/>
        <w:suppressAutoHyphens w:val="0"/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1F6160">
        <w:rPr>
          <w:rFonts w:cs="Times New Roman"/>
          <w:b/>
          <w:sz w:val="28"/>
          <w:szCs w:val="28"/>
          <w:shd w:val="clear" w:color="auto" w:fill="FFFFFF"/>
        </w:rPr>
        <w:t>7. Технико-экономические показатели</w:t>
      </w:r>
    </w:p>
    <w:p w:rsidR="002C5394" w:rsidRPr="003A69BE" w:rsidRDefault="002C5394" w:rsidP="00CE72E0">
      <w:pPr>
        <w:pStyle w:val="Standard"/>
        <w:suppressAutoHyphens w:val="0"/>
        <w:jc w:val="center"/>
        <w:rPr>
          <w:rFonts w:cs="Times New Roman"/>
          <w:szCs w:val="28"/>
          <w:shd w:val="clear" w:color="auto" w:fill="FFFFFF"/>
        </w:rPr>
      </w:pPr>
    </w:p>
    <w:p w:rsidR="007E3A4D" w:rsidRDefault="007E3A4D" w:rsidP="003A69BE">
      <w:pPr>
        <w:pStyle w:val="Standard"/>
        <w:suppressAutoHyphens w:val="0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1F6160">
        <w:rPr>
          <w:rFonts w:cs="Times New Roman"/>
          <w:sz w:val="28"/>
          <w:szCs w:val="28"/>
          <w:shd w:val="clear" w:color="auto" w:fill="FFFFFF"/>
        </w:rPr>
        <w:t>Основные технико-экономические показатели и показатели существующего и проектируемого баланса использования планируемой территории представлены в таблице.</w:t>
      </w:r>
    </w:p>
    <w:p w:rsidR="007E3A4D" w:rsidRDefault="007E3A4D" w:rsidP="003A69BE">
      <w:pPr>
        <w:pStyle w:val="Standard"/>
        <w:spacing w:before="120"/>
        <w:jc w:val="right"/>
        <w:rPr>
          <w:rFonts w:cs="Times New Roman"/>
          <w:sz w:val="28"/>
          <w:szCs w:val="28"/>
          <w:shd w:val="clear" w:color="auto" w:fill="FFFFFF"/>
        </w:rPr>
      </w:pPr>
      <w:r w:rsidRPr="001F6160">
        <w:rPr>
          <w:rFonts w:cs="Times New Roman"/>
          <w:sz w:val="28"/>
          <w:szCs w:val="28"/>
          <w:shd w:val="clear" w:color="auto" w:fill="FFFFFF"/>
        </w:rPr>
        <w:t>Таблица</w:t>
      </w:r>
    </w:p>
    <w:p w:rsidR="00F718A2" w:rsidRPr="00E31EED" w:rsidRDefault="00F718A2" w:rsidP="007E3A4D">
      <w:pPr>
        <w:pStyle w:val="Standard"/>
        <w:jc w:val="right"/>
        <w:rPr>
          <w:sz w:val="28"/>
        </w:rPr>
      </w:pPr>
    </w:p>
    <w:tbl>
      <w:tblPr>
        <w:tblW w:w="9943" w:type="dxa"/>
        <w:tblInd w:w="-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992"/>
        <w:gridCol w:w="3990"/>
        <w:gridCol w:w="1396"/>
        <w:gridCol w:w="1707"/>
        <w:gridCol w:w="1858"/>
      </w:tblGrid>
      <w:tr w:rsidR="007E3A4D" w:rsidRPr="00E31EED" w:rsidTr="00E31EED">
        <w:trPr>
          <w:tblHeader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E31EED" w:rsidRDefault="007E3A4D" w:rsidP="00F718A2">
            <w:pPr>
              <w:pStyle w:val="Standard"/>
              <w:jc w:val="center"/>
              <w:rPr>
                <w:rFonts w:cs="Times New Roman"/>
                <w:sz w:val="28"/>
                <w:szCs w:val="26"/>
                <w:shd w:val="clear" w:color="auto" w:fill="FFFFFF"/>
              </w:rPr>
            </w:pPr>
            <w:r w:rsidRPr="00E31EED">
              <w:rPr>
                <w:rFonts w:cs="Times New Roman"/>
                <w:sz w:val="28"/>
                <w:szCs w:val="26"/>
                <w:shd w:val="clear" w:color="auto" w:fill="FFFFFF"/>
              </w:rPr>
              <w:t>№</w:t>
            </w:r>
          </w:p>
          <w:p w:rsidR="007E3A4D" w:rsidRPr="00E31EED" w:rsidRDefault="007E3A4D" w:rsidP="00F718A2">
            <w:pPr>
              <w:pStyle w:val="Standard"/>
              <w:jc w:val="center"/>
              <w:rPr>
                <w:rFonts w:cs="Times New Roman"/>
                <w:sz w:val="28"/>
                <w:szCs w:val="26"/>
                <w:shd w:val="clear" w:color="auto" w:fill="FFFFFF"/>
              </w:rPr>
            </w:pPr>
            <w:r w:rsidRPr="00E31EED">
              <w:rPr>
                <w:rFonts w:cs="Times New Roman"/>
                <w:sz w:val="28"/>
                <w:szCs w:val="26"/>
                <w:shd w:val="clear" w:color="auto" w:fill="FFFFFF"/>
              </w:rPr>
              <w:t>п/п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E31EED" w:rsidRDefault="007E3A4D" w:rsidP="00F718A2">
            <w:pPr>
              <w:pStyle w:val="Standard"/>
              <w:jc w:val="center"/>
              <w:rPr>
                <w:rFonts w:cs="Times New Roman"/>
                <w:sz w:val="28"/>
                <w:szCs w:val="26"/>
                <w:shd w:val="clear" w:color="auto" w:fill="FFFFFF"/>
              </w:rPr>
            </w:pPr>
            <w:r w:rsidRPr="00E31EED">
              <w:rPr>
                <w:rFonts w:cs="Times New Roman"/>
                <w:sz w:val="28"/>
                <w:szCs w:val="26"/>
                <w:shd w:val="clear" w:color="auto" w:fill="FFFFFF"/>
              </w:rPr>
              <w:t>Наименование</w:t>
            </w:r>
          </w:p>
          <w:p w:rsidR="007E3A4D" w:rsidRPr="00E31EED" w:rsidRDefault="007E3A4D" w:rsidP="00F718A2">
            <w:pPr>
              <w:pStyle w:val="Standard"/>
              <w:jc w:val="center"/>
              <w:rPr>
                <w:rFonts w:cs="Times New Roman"/>
                <w:sz w:val="28"/>
                <w:szCs w:val="26"/>
                <w:shd w:val="clear" w:color="auto" w:fill="FFFFFF"/>
              </w:rPr>
            </w:pPr>
            <w:r w:rsidRPr="00E31EED">
              <w:rPr>
                <w:rFonts w:cs="Times New Roman"/>
                <w:sz w:val="28"/>
                <w:szCs w:val="26"/>
                <w:shd w:val="clear" w:color="auto" w:fill="FFFFFF"/>
              </w:rPr>
              <w:t>показателя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E31EED" w:rsidRDefault="007E3A4D" w:rsidP="00F718A2">
            <w:pPr>
              <w:pStyle w:val="Standard"/>
              <w:jc w:val="center"/>
              <w:rPr>
                <w:rFonts w:cs="Times New Roman"/>
                <w:sz w:val="28"/>
                <w:szCs w:val="26"/>
                <w:shd w:val="clear" w:color="auto" w:fill="FFFFFF"/>
              </w:rPr>
            </w:pPr>
            <w:r w:rsidRPr="00E31EED">
              <w:rPr>
                <w:rFonts w:cs="Times New Roman"/>
                <w:sz w:val="28"/>
                <w:szCs w:val="26"/>
                <w:shd w:val="clear" w:color="auto" w:fill="FFFFFF"/>
              </w:rPr>
              <w:t>Единица измерения</w:t>
            </w:r>
          </w:p>
        </w:tc>
        <w:tc>
          <w:tcPr>
            <w:tcW w:w="17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E31EED" w:rsidRDefault="007E3A4D" w:rsidP="00F718A2">
            <w:pPr>
              <w:pStyle w:val="Standard"/>
              <w:jc w:val="center"/>
              <w:rPr>
                <w:rFonts w:cs="Times New Roman"/>
                <w:sz w:val="28"/>
                <w:szCs w:val="26"/>
                <w:shd w:val="clear" w:color="auto" w:fill="FFFFFF"/>
              </w:rPr>
            </w:pPr>
            <w:r w:rsidRPr="00E31EED">
              <w:rPr>
                <w:rFonts w:cs="Times New Roman"/>
                <w:sz w:val="28"/>
                <w:szCs w:val="26"/>
                <w:shd w:val="clear" w:color="auto" w:fill="FFFFFF"/>
              </w:rPr>
              <w:t>Состояние</w:t>
            </w:r>
          </w:p>
          <w:p w:rsidR="007E3A4D" w:rsidRPr="00E31EED" w:rsidRDefault="00E31EED" w:rsidP="00E31EED">
            <w:pPr>
              <w:pStyle w:val="Standard"/>
              <w:jc w:val="center"/>
              <w:rPr>
                <w:rFonts w:cs="Times New Roman"/>
                <w:sz w:val="28"/>
                <w:szCs w:val="26"/>
                <w:shd w:val="clear" w:color="auto" w:fill="FFFFFF"/>
              </w:rPr>
            </w:pPr>
            <w:r w:rsidRPr="00E31EED">
              <w:rPr>
                <w:rFonts w:cs="Times New Roman"/>
                <w:sz w:val="28"/>
                <w:szCs w:val="26"/>
                <w:shd w:val="clear" w:color="auto" w:fill="FFFFFF"/>
              </w:rPr>
              <w:t>н</w:t>
            </w:r>
            <w:r w:rsidR="007E3A4D" w:rsidRPr="00E31EED">
              <w:rPr>
                <w:rFonts w:cs="Times New Roman"/>
                <w:sz w:val="28"/>
                <w:szCs w:val="26"/>
                <w:shd w:val="clear" w:color="auto" w:fill="FFFFFF"/>
              </w:rPr>
              <w:t>а</w:t>
            </w:r>
            <w:r w:rsidRPr="00E31EED">
              <w:rPr>
                <w:rFonts w:cs="Times New Roman"/>
                <w:sz w:val="28"/>
                <w:szCs w:val="26"/>
                <w:shd w:val="clear" w:color="auto" w:fill="FFFFFF"/>
              </w:rPr>
              <w:t xml:space="preserve"> </w:t>
            </w:r>
            <w:r w:rsidR="007E3A4D" w:rsidRPr="00E31EED">
              <w:rPr>
                <w:rFonts w:cs="Times New Roman"/>
                <w:sz w:val="28"/>
                <w:szCs w:val="26"/>
                <w:shd w:val="clear" w:color="auto" w:fill="FFFFFF"/>
              </w:rPr>
              <w:t>2016 год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E31EED" w:rsidRDefault="007E3A4D" w:rsidP="00F718A2">
            <w:pPr>
              <w:pStyle w:val="Standard"/>
              <w:jc w:val="center"/>
              <w:rPr>
                <w:rFonts w:cs="Times New Roman"/>
                <w:sz w:val="28"/>
                <w:szCs w:val="26"/>
                <w:shd w:val="clear" w:color="auto" w:fill="FFFFFF"/>
              </w:rPr>
            </w:pPr>
            <w:r w:rsidRPr="00E31EED">
              <w:rPr>
                <w:rFonts w:cs="Times New Roman"/>
                <w:sz w:val="28"/>
                <w:szCs w:val="26"/>
                <w:shd w:val="clear" w:color="auto" w:fill="FFFFFF"/>
              </w:rPr>
              <w:t>Состояние</w:t>
            </w:r>
          </w:p>
          <w:p w:rsidR="007E3A4D" w:rsidRPr="00E31EED" w:rsidRDefault="00E31EED" w:rsidP="00E31EED">
            <w:pPr>
              <w:pStyle w:val="Standard"/>
              <w:jc w:val="center"/>
              <w:rPr>
                <w:rFonts w:cs="Times New Roman"/>
                <w:sz w:val="28"/>
                <w:szCs w:val="26"/>
                <w:shd w:val="clear" w:color="auto" w:fill="FFFFFF"/>
              </w:rPr>
            </w:pPr>
            <w:r w:rsidRPr="00E31EED">
              <w:rPr>
                <w:rFonts w:cs="Times New Roman"/>
                <w:sz w:val="28"/>
                <w:szCs w:val="26"/>
                <w:shd w:val="clear" w:color="auto" w:fill="FFFFFF"/>
              </w:rPr>
              <w:t>н</w:t>
            </w:r>
            <w:r w:rsidR="007E3A4D" w:rsidRPr="00E31EED">
              <w:rPr>
                <w:rFonts w:cs="Times New Roman"/>
                <w:sz w:val="28"/>
                <w:szCs w:val="26"/>
                <w:shd w:val="clear" w:color="auto" w:fill="FFFFFF"/>
              </w:rPr>
              <w:t>а</w:t>
            </w:r>
            <w:r w:rsidRPr="00E31EED">
              <w:rPr>
                <w:rFonts w:cs="Times New Roman"/>
                <w:sz w:val="28"/>
                <w:szCs w:val="26"/>
                <w:shd w:val="clear" w:color="auto" w:fill="FFFFFF"/>
              </w:rPr>
              <w:t xml:space="preserve"> </w:t>
            </w:r>
            <w:r w:rsidR="007E3A4D" w:rsidRPr="00E31EED">
              <w:rPr>
                <w:rFonts w:cs="Times New Roman"/>
                <w:sz w:val="28"/>
                <w:szCs w:val="26"/>
                <w:shd w:val="clear" w:color="auto" w:fill="FFFFFF"/>
              </w:rPr>
              <w:t>2030 год</w:t>
            </w:r>
          </w:p>
        </w:tc>
      </w:tr>
    </w:tbl>
    <w:p w:rsidR="000B7714" w:rsidRPr="001F6160" w:rsidRDefault="000B7714" w:rsidP="007E3A4D">
      <w:pPr>
        <w:ind w:firstLine="0"/>
        <w:rPr>
          <w:sz w:val="2"/>
          <w:szCs w:val="2"/>
        </w:rPr>
      </w:pPr>
    </w:p>
    <w:tbl>
      <w:tblPr>
        <w:tblW w:w="9943" w:type="dxa"/>
        <w:tblInd w:w="-10" w:type="dxa"/>
        <w:tblLayout w:type="fixed"/>
        <w:tblCellMar>
          <w:left w:w="113" w:type="dxa"/>
          <w:right w:w="113" w:type="dxa"/>
        </w:tblCellMar>
        <w:tblLook w:val="0000"/>
      </w:tblPr>
      <w:tblGrid>
        <w:gridCol w:w="992"/>
        <w:gridCol w:w="3990"/>
        <w:gridCol w:w="1396"/>
        <w:gridCol w:w="21"/>
        <w:gridCol w:w="1686"/>
        <w:gridCol w:w="1858"/>
      </w:tblGrid>
      <w:tr w:rsidR="007E3A4D" w:rsidRPr="00F81474" w:rsidTr="00F81474">
        <w:trPr>
          <w:tblHeader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hd w:val="clear" w:color="auto" w:fill="FFFFFF"/>
              </w:rPr>
              <w:t>1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center"/>
              <w:rPr>
                <w:rFonts w:cs="Times New Roman"/>
                <w:sz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hd w:val="clear" w:color="auto" w:fill="FFFFFF"/>
              </w:rPr>
              <w:t>2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hd w:val="clear" w:color="auto" w:fill="FFFFFF"/>
              </w:rPr>
              <w:t>3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hd w:val="clear" w:color="auto" w:fill="FFFFFF"/>
              </w:rPr>
              <w:t>4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hd w:val="clear" w:color="auto" w:fill="FFFFFF"/>
              </w:rPr>
              <w:t>5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8951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Территория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1.1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Общая площадь планируемой территории, в том числе: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505,0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505,0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lastRenderedPageBreak/>
              <w:t>1.1.1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Зоны рекреационного назнач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е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ния, в том числе: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1058A6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eastAsia="Times New Roman" w:cs="Times New Roman"/>
                <w:kern w:val="0"/>
                <w:sz w:val="28"/>
                <w:szCs w:val="28"/>
                <w:shd w:val="clear" w:color="auto" w:fill="FFFFFF"/>
                <w:lang w:eastAsia="ar-SA" w:bidi="ar-SA"/>
              </w:rPr>
              <w:t>29</w:t>
            </w:r>
            <w:r w:rsidR="007E3A4D" w:rsidRPr="00F81474">
              <w:rPr>
                <w:rFonts w:eastAsia="Times New Roman" w:cs="Times New Roman"/>
                <w:kern w:val="0"/>
                <w:sz w:val="28"/>
                <w:szCs w:val="28"/>
                <w:shd w:val="clear" w:color="auto" w:fill="FFFFFF"/>
                <w:lang w:eastAsia="ar-SA" w:bidi="ar-SA"/>
              </w:rPr>
              <w:t>,</w:t>
            </w:r>
            <w:r w:rsidRPr="00F81474">
              <w:rPr>
                <w:rFonts w:eastAsia="Times New Roman" w:cs="Times New Roman"/>
                <w:kern w:val="0"/>
                <w:sz w:val="28"/>
                <w:szCs w:val="28"/>
                <w:shd w:val="clear" w:color="auto" w:fill="FFFFFF"/>
                <w:lang w:eastAsia="ar-SA" w:bidi="ar-SA"/>
              </w:rPr>
              <w:t>21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4A2E4B" w:rsidP="007E3A4D">
            <w:pPr>
              <w:pStyle w:val="Standard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48,88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1.1.1.1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Городские леса</w:t>
            </w:r>
            <w:r w:rsidR="00DC724D" w:rsidRPr="00F81474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 xml:space="preserve"> (в том числе территория </w:t>
            </w:r>
            <w:r w:rsidR="00461F2E" w:rsidRPr="00F81474">
              <w:rPr>
                <w:sz w:val="28"/>
                <w:szCs w:val="28"/>
              </w:rPr>
              <w:t>парка культуры и отдыха «Бугринская роща»</w:t>
            </w:r>
            <w:r w:rsidR="00DC724D" w:rsidRPr="00F81474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)</w:t>
            </w:r>
            <w:r w:rsidRPr="00F81474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, иные природные территории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1058A6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7,39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4A2E4B" w:rsidP="007E3A4D">
            <w:pPr>
              <w:pStyle w:val="Standard"/>
              <w:jc w:val="center"/>
              <w:rPr>
                <w:rFonts w:cs="Times New Roman"/>
                <w:iCs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iCs/>
                <w:sz w:val="28"/>
                <w:szCs w:val="28"/>
                <w:shd w:val="clear" w:color="auto" w:fill="FFFFFF"/>
              </w:rPr>
              <w:t>7,41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1.1.1.2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54019A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Парки, скверы, бульвары, иные озелененные территории общ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е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го пользования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1058A6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9,93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0674A3" w:rsidP="007E3A4D">
            <w:pPr>
              <w:pStyle w:val="Standard"/>
              <w:jc w:val="center"/>
              <w:rPr>
                <w:rFonts w:cs="Times New Roman"/>
                <w:iCs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iCs/>
                <w:sz w:val="28"/>
                <w:szCs w:val="28"/>
                <w:shd w:val="clear" w:color="auto" w:fill="FFFFFF"/>
              </w:rPr>
              <w:t>24,65</w:t>
            </w:r>
          </w:p>
        </w:tc>
      </w:tr>
      <w:tr w:rsidR="001058A6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058A6" w:rsidRPr="00F81474" w:rsidRDefault="001058A6" w:rsidP="001058A6">
            <w:pPr>
              <w:pStyle w:val="Standard"/>
              <w:suppressAutoHyphens w:val="0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1.1.1.3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058A6" w:rsidRPr="00F81474" w:rsidRDefault="001058A6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Озелененные территории огр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а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ниченного пользования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058A6" w:rsidRPr="00F81474" w:rsidRDefault="00A30F83" w:rsidP="001058A6">
            <w:pPr>
              <w:pStyle w:val="Standard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058A6" w:rsidRPr="00F81474" w:rsidRDefault="00A30F83" w:rsidP="001058A6">
            <w:pPr>
              <w:pStyle w:val="Standard"/>
              <w:jc w:val="center"/>
              <w:rPr>
                <w:sz w:val="28"/>
                <w:szCs w:val="28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–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1058A6" w:rsidRPr="00F81474" w:rsidRDefault="00675779" w:rsidP="001058A6">
            <w:pPr>
              <w:pStyle w:val="Standard"/>
              <w:jc w:val="center"/>
              <w:rPr>
                <w:rFonts w:cs="Times New Roman"/>
                <w:iCs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iCs/>
                <w:sz w:val="28"/>
                <w:szCs w:val="28"/>
                <w:shd w:val="clear" w:color="auto" w:fill="FFFFFF"/>
              </w:rPr>
              <w:t>1</w:t>
            </w:r>
            <w:r w:rsidR="00A30F83" w:rsidRPr="00F81474">
              <w:rPr>
                <w:rFonts w:cs="Times New Roman"/>
                <w:iCs/>
                <w:sz w:val="28"/>
                <w:szCs w:val="28"/>
                <w:shd w:val="clear" w:color="auto" w:fill="FFFFFF"/>
              </w:rPr>
              <w:t>,3</w:t>
            </w:r>
            <w:r w:rsidRPr="00F81474">
              <w:rPr>
                <w:rFonts w:cs="Times New Roman"/>
                <w:iCs/>
                <w:sz w:val="28"/>
                <w:szCs w:val="28"/>
                <w:shd w:val="clear" w:color="auto" w:fill="FFFFFF"/>
              </w:rPr>
              <w:t>9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A30F83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1.1.1.4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 xml:space="preserve">Зона 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объектов</w:t>
            </w:r>
            <w:r w:rsidRPr="00F81474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 xml:space="preserve"> отдыха и озд</w:t>
            </w:r>
            <w:r w:rsidRPr="00F81474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о</w:t>
            </w:r>
            <w:r w:rsidRPr="00F81474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 xml:space="preserve">ровления 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1058A6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sz w:val="28"/>
                <w:szCs w:val="28"/>
              </w:rPr>
              <w:t>2,50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iCs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iCs/>
                <w:sz w:val="28"/>
                <w:szCs w:val="28"/>
                <w:shd w:val="clear" w:color="auto" w:fill="FFFFFF"/>
              </w:rPr>
              <w:t>1,14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A30F83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1.1.1.5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Зона </w:t>
            </w:r>
            <w:r w:rsidR="006E6462"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объектов культуры и спо</w:t>
            </w:r>
            <w:r w:rsidR="006E6462"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р</w:t>
            </w:r>
            <w:r w:rsidR="006E6462"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та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1058A6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9,39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0674A3" w:rsidP="007E3A4D">
            <w:pPr>
              <w:pStyle w:val="Standard"/>
              <w:jc w:val="center"/>
              <w:rPr>
                <w:rFonts w:cs="Times New Roman"/>
                <w:iCs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iCs/>
                <w:sz w:val="28"/>
                <w:szCs w:val="28"/>
                <w:shd w:val="clear" w:color="auto" w:fill="FFFFFF"/>
              </w:rPr>
              <w:t>14,</w:t>
            </w:r>
            <w:r w:rsidR="00675779" w:rsidRPr="00F81474">
              <w:rPr>
                <w:rFonts w:cs="Times New Roman"/>
                <w:iCs/>
                <w:sz w:val="28"/>
                <w:szCs w:val="28"/>
                <w:shd w:val="clear" w:color="auto" w:fill="FFFFFF"/>
              </w:rPr>
              <w:t>2</w:t>
            </w:r>
            <w:r w:rsidRPr="00F81474">
              <w:rPr>
                <w:rFonts w:cs="Times New Roman"/>
                <w:iCs/>
                <w:sz w:val="28"/>
                <w:szCs w:val="28"/>
                <w:shd w:val="clear" w:color="auto" w:fill="FFFFFF"/>
              </w:rPr>
              <w:t>9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ind w:firstLine="152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1.1.2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Общественно-деловые зоны,</w:t>
            </w:r>
            <w:r w:rsidR="00F718A2" w:rsidRPr="00F81474">
              <w:rPr>
                <w:rFonts w:cs="Times New Roman"/>
                <w:sz w:val="28"/>
                <w:szCs w:val="28"/>
                <w:shd w:val="clear" w:color="auto" w:fill="FFFFFF"/>
              </w:rPr>
              <w:br/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в том числе: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4A2E4B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75,83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675779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96,1</w:t>
            </w:r>
            <w:r w:rsidR="007E3A4D"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1.1.2.1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sz w:val="28"/>
                <w:szCs w:val="28"/>
              </w:rPr>
              <w:t>Зона делового, общественного и коммерческого назначения, в том числе многоэтажных ж</w:t>
            </w:r>
            <w:r w:rsidRPr="00F81474">
              <w:rPr>
                <w:sz w:val="28"/>
                <w:szCs w:val="28"/>
              </w:rPr>
              <w:t>и</w:t>
            </w:r>
            <w:r w:rsidRPr="00F81474">
              <w:rPr>
                <w:sz w:val="28"/>
                <w:szCs w:val="28"/>
              </w:rPr>
              <w:t>лых домов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4A2E4B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–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675779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7,60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1.1.2.2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sz w:val="28"/>
                <w:szCs w:val="28"/>
              </w:rPr>
            </w:pPr>
            <w:r w:rsidRPr="00F81474">
              <w:rPr>
                <w:sz w:val="28"/>
                <w:szCs w:val="28"/>
              </w:rPr>
              <w:t>Зона объектов среднего пр</w:t>
            </w:r>
            <w:r w:rsidRPr="00F81474">
              <w:rPr>
                <w:sz w:val="28"/>
                <w:szCs w:val="28"/>
              </w:rPr>
              <w:t>о</w:t>
            </w:r>
            <w:r w:rsidRPr="00F81474">
              <w:rPr>
                <w:sz w:val="28"/>
                <w:szCs w:val="28"/>
              </w:rPr>
              <w:t>фессионального и высш</w:t>
            </w:r>
            <w:r w:rsidR="0051548A" w:rsidRPr="00F81474">
              <w:rPr>
                <w:sz w:val="28"/>
                <w:szCs w:val="28"/>
              </w:rPr>
              <w:t>его о</w:t>
            </w:r>
            <w:r w:rsidR="0051548A" w:rsidRPr="00F81474">
              <w:rPr>
                <w:sz w:val="28"/>
                <w:szCs w:val="28"/>
              </w:rPr>
              <w:t>б</w:t>
            </w:r>
            <w:r w:rsidR="0051548A" w:rsidRPr="00F81474">
              <w:rPr>
                <w:sz w:val="28"/>
                <w:szCs w:val="28"/>
              </w:rPr>
              <w:t>разования, научно-исследо</w:t>
            </w:r>
            <w:r w:rsidRPr="00F81474">
              <w:rPr>
                <w:sz w:val="28"/>
                <w:szCs w:val="28"/>
              </w:rPr>
              <w:t>ва</w:t>
            </w:r>
            <w:r w:rsidR="00E31EED" w:rsidRPr="00F81474">
              <w:rPr>
                <w:sz w:val="28"/>
                <w:szCs w:val="28"/>
              </w:rPr>
              <w:t>-</w:t>
            </w:r>
            <w:r w:rsidRPr="00F81474">
              <w:rPr>
                <w:sz w:val="28"/>
                <w:szCs w:val="28"/>
              </w:rPr>
              <w:t xml:space="preserve">тельских организаций 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3,81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1,13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1.1.2.3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sz w:val="28"/>
                <w:szCs w:val="28"/>
              </w:rPr>
            </w:pPr>
            <w:r w:rsidRPr="00F81474">
              <w:rPr>
                <w:sz w:val="28"/>
                <w:szCs w:val="28"/>
              </w:rPr>
              <w:t xml:space="preserve">Зона объектов здравоохранения 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2,60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675779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2,8</w:t>
            </w:r>
            <w:r w:rsidR="007E3A4D"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2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1.1.2.4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sz w:val="28"/>
                <w:szCs w:val="28"/>
              </w:rPr>
            </w:pPr>
            <w:r w:rsidRPr="00F81474">
              <w:rPr>
                <w:sz w:val="28"/>
                <w:szCs w:val="28"/>
              </w:rPr>
              <w:t>Зона специализированной м</w:t>
            </w:r>
            <w:r w:rsidRPr="00F81474">
              <w:rPr>
                <w:sz w:val="28"/>
                <w:szCs w:val="28"/>
              </w:rPr>
              <w:t>а</w:t>
            </w:r>
            <w:r w:rsidRPr="00F81474">
              <w:rPr>
                <w:sz w:val="28"/>
                <w:szCs w:val="28"/>
              </w:rPr>
              <w:t>лоэтажной общественной з</w:t>
            </w:r>
            <w:r w:rsidRPr="00F81474">
              <w:rPr>
                <w:sz w:val="28"/>
                <w:szCs w:val="28"/>
              </w:rPr>
              <w:t>а</w:t>
            </w:r>
            <w:r w:rsidRPr="00F81474">
              <w:rPr>
                <w:sz w:val="28"/>
                <w:szCs w:val="28"/>
              </w:rPr>
              <w:t xml:space="preserve">стройки 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4A2E4B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41,57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675779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49,14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1.1.2.5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sz w:val="28"/>
                <w:szCs w:val="28"/>
              </w:rPr>
            </w:pPr>
            <w:r w:rsidRPr="00F81474">
              <w:rPr>
                <w:sz w:val="28"/>
                <w:szCs w:val="28"/>
              </w:rPr>
              <w:t xml:space="preserve">Зона специализированной </w:t>
            </w:r>
            <w:r w:rsidR="006E6462" w:rsidRPr="00F81474">
              <w:rPr>
                <w:sz w:val="28"/>
                <w:szCs w:val="28"/>
              </w:rPr>
              <w:t xml:space="preserve">средне- и </w:t>
            </w:r>
            <w:r w:rsidRPr="00F81474">
              <w:rPr>
                <w:sz w:val="28"/>
                <w:szCs w:val="28"/>
              </w:rPr>
              <w:t>многоэтажной общ</w:t>
            </w:r>
            <w:r w:rsidRPr="00F81474">
              <w:rPr>
                <w:sz w:val="28"/>
                <w:szCs w:val="28"/>
              </w:rPr>
              <w:t>е</w:t>
            </w:r>
            <w:r w:rsidRPr="00F81474">
              <w:rPr>
                <w:sz w:val="28"/>
                <w:szCs w:val="28"/>
              </w:rPr>
              <w:t>ственной застройки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030144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4A2E4B" w:rsidP="00030144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–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030144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2,48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1.1.2.6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sz w:val="28"/>
                <w:szCs w:val="28"/>
              </w:rPr>
            </w:pPr>
            <w:r w:rsidRPr="00F81474">
              <w:rPr>
                <w:sz w:val="28"/>
                <w:szCs w:val="28"/>
              </w:rPr>
              <w:t>Зона объектов религиозного н</w:t>
            </w:r>
            <w:r w:rsidRPr="00F81474">
              <w:rPr>
                <w:sz w:val="28"/>
                <w:szCs w:val="28"/>
              </w:rPr>
              <w:t>а</w:t>
            </w:r>
            <w:r w:rsidRPr="00F81474">
              <w:rPr>
                <w:sz w:val="28"/>
                <w:szCs w:val="28"/>
              </w:rPr>
              <w:t>значения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030144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4A2E4B" w:rsidP="00030144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3,54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675779" w:rsidP="00030144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3,74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1.1.2.7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sz w:val="28"/>
                <w:szCs w:val="28"/>
              </w:rPr>
            </w:pPr>
            <w:r w:rsidRPr="00F81474">
              <w:rPr>
                <w:sz w:val="28"/>
                <w:szCs w:val="28"/>
              </w:rPr>
              <w:t>Зона объектов дошкольного, начального общего, основного общего и среднего общего о</w:t>
            </w:r>
            <w:r w:rsidRPr="00F81474">
              <w:rPr>
                <w:sz w:val="28"/>
                <w:szCs w:val="28"/>
              </w:rPr>
              <w:t>б</w:t>
            </w:r>
            <w:r w:rsidRPr="00F81474">
              <w:rPr>
                <w:sz w:val="28"/>
                <w:szCs w:val="28"/>
              </w:rPr>
              <w:t xml:space="preserve">разования 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4A2E4B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24,31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675779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29,20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1.1.3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sz w:val="28"/>
                <w:szCs w:val="28"/>
              </w:rPr>
            </w:pPr>
            <w:r w:rsidRPr="00F81474">
              <w:rPr>
                <w:sz w:val="28"/>
                <w:szCs w:val="28"/>
              </w:rPr>
              <w:t>Жилые зоны, в том числе: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4A2E4B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117,5</w:t>
            </w:r>
            <w:r w:rsidR="007E3A4D"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675779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138,11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1.1.3.1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sz w:val="28"/>
                <w:szCs w:val="28"/>
              </w:rPr>
            </w:pPr>
            <w:r w:rsidRPr="00F81474">
              <w:rPr>
                <w:sz w:val="28"/>
                <w:szCs w:val="28"/>
              </w:rPr>
              <w:t xml:space="preserve">Зона застройки малоэтажными жилыми домами 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4A2E4B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7,87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675779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0,29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1.1.3.2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sz w:val="28"/>
                <w:szCs w:val="28"/>
              </w:rPr>
            </w:pPr>
            <w:r w:rsidRPr="00F81474">
              <w:rPr>
                <w:sz w:val="28"/>
                <w:szCs w:val="28"/>
              </w:rPr>
              <w:t xml:space="preserve">Зона застройки средне-этажными жилыми домами 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3,74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3,76</w:t>
            </w:r>
          </w:p>
        </w:tc>
      </w:tr>
      <w:tr w:rsidR="007E3A4D" w:rsidRPr="00F81474" w:rsidTr="003A69BE">
        <w:trPr>
          <w:cantSplit/>
        </w:trPr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lastRenderedPageBreak/>
              <w:t>1.1.3.3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E31589" w:rsidP="008A0F8F">
            <w:pPr>
              <w:pStyle w:val="Standard"/>
              <w:suppressAutoHyphens w:val="0"/>
              <w:ind w:left="57" w:right="57"/>
              <w:jc w:val="both"/>
              <w:rPr>
                <w:sz w:val="28"/>
                <w:szCs w:val="28"/>
              </w:rPr>
            </w:pPr>
            <w:r w:rsidRPr="00F81474">
              <w:rPr>
                <w:sz w:val="28"/>
                <w:szCs w:val="28"/>
              </w:rPr>
              <w:t>Зона застройки</w:t>
            </w:r>
            <w:r w:rsidR="007E3A4D" w:rsidRPr="00F81474">
              <w:rPr>
                <w:sz w:val="28"/>
                <w:szCs w:val="28"/>
              </w:rPr>
              <w:t xml:space="preserve"> жилыми дом</w:t>
            </w:r>
            <w:r w:rsidR="007E3A4D" w:rsidRPr="00F81474">
              <w:rPr>
                <w:sz w:val="28"/>
                <w:szCs w:val="28"/>
              </w:rPr>
              <w:t>а</w:t>
            </w:r>
            <w:r w:rsidR="007E3A4D" w:rsidRPr="00F81474">
              <w:rPr>
                <w:sz w:val="28"/>
                <w:szCs w:val="28"/>
              </w:rPr>
              <w:t>ми</w:t>
            </w:r>
            <w:r w:rsidRPr="00F81474">
              <w:rPr>
                <w:sz w:val="28"/>
                <w:szCs w:val="28"/>
              </w:rPr>
              <w:t xml:space="preserve"> смешанной этажности</w:t>
            </w:r>
            <w:r w:rsidR="007E3A4D" w:rsidRPr="00F81474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4A2E4B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76,83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675779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111,84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1.1.3.4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sz w:val="28"/>
                <w:szCs w:val="28"/>
              </w:rPr>
            </w:pPr>
            <w:r w:rsidRPr="00F81474">
              <w:rPr>
                <w:sz w:val="28"/>
                <w:szCs w:val="28"/>
              </w:rPr>
              <w:t>Зона застройки индивидуал</w:t>
            </w:r>
            <w:r w:rsidRPr="00F81474">
              <w:rPr>
                <w:sz w:val="28"/>
                <w:szCs w:val="28"/>
              </w:rPr>
              <w:t>ь</w:t>
            </w:r>
            <w:r w:rsidRPr="00F81474">
              <w:rPr>
                <w:sz w:val="28"/>
                <w:szCs w:val="28"/>
              </w:rPr>
              <w:t xml:space="preserve">ными жилыми домами 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29,12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675779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22,22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1.1.4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sz w:val="28"/>
                <w:szCs w:val="28"/>
              </w:rPr>
            </w:pPr>
            <w:r w:rsidRPr="00F81474">
              <w:rPr>
                <w:sz w:val="28"/>
                <w:szCs w:val="28"/>
              </w:rPr>
              <w:t>Производственные зоны всего, в том числе: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4A2E4B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71,16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7</w:t>
            </w:r>
            <w:r w:rsidR="00675779"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2,54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1.1.4.1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DF78FA" w:rsidP="008A0F8F">
            <w:pPr>
              <w:pStyle w:val="Standard"/>
              <w:suppressAutoHyphens w:val="0"/>
              <w:ind w:left="57" w:right="57"/>
              <w:jc w:val="both"/>
              <w:rPr>
                <w:sz w:val="28"/>
                <w:szCs w:val="28"/>
              </w:rPr>
            </w:pPr>
            <w:r w:rsidRPr="00F81474">
              <w:rPr>
                <w:sz w:val="28"/>
                <w:szCs w:val="28"/>
              </w:rPr>
              <w:t>Зона производственной</w:t>
            </w:r>
            <w:r w:rsidR="007E3A4D" w:rsidRPr="00F81474">
              <w:rPr>
                <w:sz w:val="28"/>
                <w:szCs w:val="28"/>
              </w:rPr>
              <w:t xml:space="preserve"> </w:t>
            </w:r>
            <w:r w:rsidRPr="00F81474">
              <w:rPr>
                <w:sz w:val="28"/>
                <w:szCs w:val="28"/>
              </w:rPr>
              <w:t>де</w:t>
            </w:r>
            <w:r w:rsidRPr="00F81474">
              <w:rPr>
                <w:sz w:val="28"/>
                <w:szCs w:val="28"/>
              </w:rPr>
              <w:t>я</w:t>
            </w:r>
            <w:r w:rsidRPr="00F81474">
              <w:rPr>
                <w:sz w:val="28"/>
                <w:szCs w:val="28"/>
              </w:rPr>
              <w:t>тельности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4A2E4B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14,88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6C62D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22,13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1.1.4.2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sz w:val="28"/>
                <w:szCs w:val="28"/>
              </w:rPr>
            </w:pPr>
            <w:r w:rsidRPr="00F81474">
              <w:rPr>
                <w:sz w:val="28"/>
                <w:szCs w:val="28"/>
              </w:rPr>
              <w:t>Зона коммунальных и скла</w:t>
            </w:r>
            <w:r w:rsidRPr="00F81474">
              <w:rPr>
                <w:sz w:val="28"/>
                <w:szCs w:val="28"/>
              </w:rPr>
              <w:t>д</w:t>
            </w:r>
            <w:r w:rsidRPr="00F81474">
              <w:rPr>
                <w:sz w:val="28"/>
                <w:szCs w:val="28"/>
              </w:rPr>
              <w:t xml:space="preserve">ских объектов 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4A2E4B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56,28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6C62D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50,41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1.1.5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sz w:val="28"/>
                <w:szCs w:val="28"/>
              </w:rPr>
            </w:pPr>
            <w:r w:rsidRPr="00F81474">
              <w:rPr>
                <w:sz w:val="28"/>
                <w:szCs w:val="28"/>
              </w:rPr>
              <w:t>Зоны инженерн</w:t>
            </w:r>
            <w:r w:rsidR="00030144" w:rsidRPr="00F81474">
              <w:rPr>
                <w:sz w:val="28"/>
                <w:szCs w:val="28"/>
              </w:rPr>
              <w:t>ой и транспор</w:t>
            </w:r>
            <w:r w:rsidR="00030144" w:rsidRPr="00F81474">
              <w:rPr>
                <w:sz w:val="28"/>
                <w:szCs w:val="28"/>
              </w:rPr>
              <w:t>т</w:t>
            </w:r>
            <w:r w:rsidR="00030144" w:rsidRPr="00F81474">
              <w:rPr>
                <w:sz w:val="28"/>
                <w:szCs w:val="28"/>
              </w:rPr>
              <w:t>ной инфраструктур</w:t>
            </w:r>
            <w:r w:rsidR="00461F2E" w:rsidRPr="00F81474">
              <w:rPr>
                <w:sz w:val="28"/>
                <w:szCs w:val="28"/>
              </w:rPr>
              <w:t xml:space="preserve">, </w:t>
            </w:r>
            <w:r w:rsidRPr="00F81474">
              <w:rPr>
                <w:sz w:val="28"/>
                <w:szCs w:val="28"/>
              </w:rPr>
              <w:t>в том чи</w:t>
            </w:r>
            <w:r w:rsidRPr="00F81474">
              <w:rPr>
                <w:sz w:val="28"/>
                <w:szCs w:val="28"/>
              </w:rPr>
              <w:t>с</w:t>
            </w:r>
            <w:r w:rsidRPr="00F81474">
              <w:rPr>
                <w:sz w:val="28"/>
                <w:szCs w:val="28"/>
              </w:rPr>
              <w:t>ле: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4A2E4B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108,8</w:t>
            </w:r>
            <w:r w:rsidR="007E3A4D"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6C62D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138,73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1.1.5.1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sz w:val="28"/>
                <w:szCs w:val="28"/>
              </w:rPr>
            </w:pPr>
            <w:r w:rsidRPr="00F81474">
              <w:rPr>
                <w:sz w:val="28"/>
                <w:szCs w:val="28"/>
              </w:rPr>
              <w:t>Зона сооружений и коммуник</w:t>
            </w:r>
            <w:r w:rsidRPr="00F81474">
              <w:rPr>
                <w:sz w:val="28"/>
                <w:szCs w:val="28"/>
              </w:rPr>
              <w:t>а</w:t>
            </w:r>
            <w:r w:rsidRPr="00F81474">
              <w:rPr>
                <w:sz w:val="28"/>
                <w:szCs w:val="28"/>
              </w:rPr>
              <w:t>ций железнодорожного тран</w:t>
            </w:r>
            <w:r w:rsidRPr="00F81474">
              <w:rPr>
                <w:sz w:val="28"/>
                <w:szCs w:val="28"/>
              </w:rPr>
              <w:t>с</w:t>
            </w:r>
            <w:r w:rsidRPr="00F81474">
              <w:rPr>
                <w:sz w:val="28"/>
                <w:szCs w:val="28"/>
              </w:rPr>
              <w:t xml:space="preserve">порта 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4A2E4B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28,02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6C62D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26,61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1.1.5.2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sz w:val="28"/>
                <w:szCs w:val="28"/>
              </w:rPr>
            </w:pPr>
            <w:r w:rsidRPr="00F81474">
              <w:rPr>
                <w:sz w:val="28"/>
                <w:szCs w:val="28"/>
              </w:rPr>
              <w:t>Зона объектов улично-дорож</w:t>
            </w:r>
            <w:r w:rsidR="00F81474">
              <w:rPr>
                <w:sz w:val="28"/>
                <w:szCs w:val="28"/>
              </w:rPr>
              <w:t>-</w:t>
            </w:r>
            <w:r w:rsidRPr="00F81474">
              <w:rPr>
                <w:sz w:val="28"/>
                <w:szCs w:val="28"/>
              </w:rPr>
              <w:t xml:space="preserve">ной сети 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80,00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6C62D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109,45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1.1.5.3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sz w:val="28"/>
                <w:szCs w:val="28"/>
              </w:rPr>
            </w:pPr>
            <w:r w:rsidRPr="00F81474">
              <w:rPr>
                <w:sz w:val="28"/>
                <w:szCs w:val="28"/>
              </w:rPr>
              <w:t>Зона объектов инженерной и</w:t>
            </w:r>
            <w:r w:rsidRPr="00F81474">
              <w:rPr>
                <w:sz w:val="28"/>
                <w:szCs w:val="28"/>
              </w:rPr>
              <w:t>н</w:t>
            </w:r>
            <w:r w:rsidRPr="00F81474">
              <w:rPr>
                <w:sz w:val="28"/>
                <w:szCs w:val="28"/>
              </w:rPr>
              <w:t xml:space="preserve">фраструктуры 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4A2E4B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0,80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6C62D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2,67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030144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1.1.6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sz w:val="28"/>
                <w:szCs w:val="28"/>
              </w:rPr>
            </w:pPr>
            <w:r w:rsidRPr="00F81474">
              <w:rPr>
                <w:sz w:val="28"/>
                <w:szCs w:val="28"/>
              </w:rPr>
              <w:t>Зона ведения садоводства и огородничества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461F2E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4A2E4B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44,7</w:t>
            </w:r>
            <w:r w:rsidR="007E3A4D"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–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030144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1.1.7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sz w:val="28"/>
                <w:szCs w:val="28"/>
              </w:rPr>
            </w:pPr>
            <w:r w:rsidRPr="00F81474">
              <w:rPr>
                <w:sz w:val="28"/>
                <w:szCs w:val="28"/>
              </w:rPr>
              <w:t>Зона стоянок для легковых а</w:t>
            </w:r>
            <w:r w:rsidRPr="00F81474">
              <w:rPr>
                <w:sz w:val="28"/>
                <w:szCs w:val="28"/>
              </w:rPr>
              <w:t>в</w:t>
            </w:r>
            <w:r w:rsidRPr="00F81474">
              <w:rPr>
                <w:sz w:val="28"/>
                <w:szCs w:val="28"/>
              </w:rPr>
              <w:t xml:space="preserve">томобилей 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4A2E4B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16,24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6C62D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10,63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1.1.8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sz w:val="28"/>
                <w:szCs w:val="28"/>
              </w:rPr>
            </w:pPr>
            <w:r w:rsidRPr="00F81474">
              <w:rPr>
                <w:sz w:val="28"/>
                <w:szCs w:val="28"/>
              </w:rPr>
              <w:t>Прочие территории, в том чи</w:t>
            </w:r>
            <w:r w:rsidRPr="00F81474">
              <w:rPr>
                <w:sz w:val="28"/>
                <w:szCs w:val="28"/>
              </w:rPr>
              <w:t>с</w:t>
            </w:r>
            <w:r w:rsidRPr="00F81474">
              <w:rPr>
                <w:sz w:val="28"/>
                <w:szCs w:val="28"/>
              </w:rPr>
              <w:t>ле: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4A2E4B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41,48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–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1.1.8.1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sz w:val="28"/>
                <w:szCs w:val="28"/>
              </w:rPr>
            </w:pPr>
            <w:r w:rsidRPr="00F81474">
              <w:rPr>
                <w:sz w:val="28"/>
                <w:szCs w:val="28"/>
              </w:rPr>
              <w:t>Незастроенные территории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4A2E4B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41,48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–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8951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Население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2.1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Численность населения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тыс. чел.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40,873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50,5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8951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Жилищный фонд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3.1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Жилищный фонд, в том числе: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тыс. кв. м общей площади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799,219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1515,0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3.1.1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Новое жилищное строительс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т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во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тыс. кв. м общей площади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–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753,562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3.1.2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Убыль жилищного фонда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тыс. кв. м общей площади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–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37,781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3.2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486A8F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Средняя плотность застройки </w:t>
            </w:r>
            <w:r w:rsidR="00B65725"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квартал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ов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чел./га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265,0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281,0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3.3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Обеспеченность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кв. м/</w:t>
            </w:r>
          </w:p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человека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19</w:t>
            </w:r>
            <w:r w:rsidRPr="00F81474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,5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30</w:t>
            </w:r>
            <w:r w:rsidRPr="00F81474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,0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3A69BE">
            <w:pPr>
              <w:pStyle w:val="Standard"/>
              <w:pageBreakBefore/>
              <w:suppressAutoHyphens w:val="0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lastRenderedPageBreak/>
              <w:t>4</w:t>
            </w:r>
          </w:p>
        </w:tc>
        <w:tc>
          <w:tcPr>
            <w:tcW w:w="8951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3A69BE">
            <w:pPr>
              <w:pStyle w:val="Standard"/>
              <w:pageBreakBefore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Объекты социально-культурного и коммунал</w:t>
            </w:r>
            <w:r w:rsidR="005C6B25"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ьно-бытового назначе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ния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4.1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5C6B25" w:rsidP="008A0F8F">
            <w:pPr>
              <w:pStyle w:val="Standard"/>
              <w:suppressAutoHyphens w:val="0"/>
              <w:ind w:left="57" w:right="57" w:hanging="11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Дошкольные </w:t>
            </w:r>
            <w:r w:rsidR="00FF512B" w:rsidRPr="00F81474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образовательные </w:t>
            </w:r>
            <w:r w:rsidR="007E3A4D"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организации,</w:t>
            </w:r>
            <w:r w:rsidR="00CC6152" w:rsidRPr="00F81474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7E3A4D"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всего/на 1000</w:t>
            </w:r>
            <w:r w:rsidR="00E31EED" w:rsidRPr="00F81474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7E3A4D"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ч</w:t>
            </w:r>
            <w:r w:rsidR="007E3A4D"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е</w:t>
            </w:r>
            <w:r w:rsidR="007E3A4D"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ловек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мест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2906</w:t>
            </w:r>
            <w:r w:rsidRPr="00F81474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/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71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  <w:lang w:val="en-US"/>
              </w:rPr>
              <w:t>3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49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  <w:lang w:val="en-US"/>
              </w:rPr>
              <w:t>6</w:t>
            </w:r>
            <w:r w:rsidRPr="00F81474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/69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4.2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Общеобразовательные орган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и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зации, всего/на 1000 человек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мест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3940</w:t>
            </w:r>
            <w:r w:rsidRPr="00F81474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/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96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  <w:lang w:val="en-US"/>
              </w:rPr>
              <w:t>6040</w:t>
            </w:r>
            <w:r w:rsidRPr="00F81474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/120</w:t>
            </w:r>
          </w:p>
        </w:tc>
      </w:tr>
      <w:tr w:rsidR="000F57C2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F57C2" w:rsidRPr="00F81474" w:rsidRDefault="000F57C2" w:rsidP="004B5625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4.3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F57C2" w:rsidRPr="00F81474" w:rsidRDefault="000F57C2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sz w:val="28"/>
                <w:szCs w:val="28"/>
              </w:rPr>
              <w:t>Детские школы искусств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F57C2" w:rsidRPr="00F81474" w:rsidRDefault="000F57C2" w:rsidP="004B5625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sz w:val="28"/>
                <w:szCs w:val="28"/>
              </w:rPr>
              <w:t>мест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F57C2" w:rsidRPr="00F81474" w:rsidRDefault="000F57C2" w:rsidP="004B5625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  <w:lang w:val="en-US"/>
              </w:rPr>
            </w:pPr>
            <w:r w:rsidRPr="00F81474">
              <w:rPr>
                <w:sz w:val="28"/>
                <w:szCs w:val="28"/>
              </w:rPr>
              <w:t>385</w:t>
            </w:r>
            <w:r w:rsidR="006939EC" w:rsidRPr="00F81474">
              <w:rPr>
                <w:sz w:val="28"/>
                <w:szCs w:val="28"/>
              </w:rPr>
              <w:t>/9,4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F57C2" w:rsidRPr="00F81474" w:rsidRDefault="000F57C2" w:rsidP="004B5625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  <w:lang w:val="en-US"/>
              </w:rPr>
            </w:pPr>
            <w:r w:rsidRPr="00F81474">
              <w:rPr>
                <w:sz w:val="28"/>
                <w:szCs w:val="28"/>
              </w:rPr>
              <w:t>385</w:t>
            </w:r>
            <w:r w:rsidR="006939EC" w:rsidRPr="00F81474">
              <w:rPr>
                <w:sz w:val="28"/>
                <w:szCs w:val="28"/>
              </w:rPr>
              <w:t>/7,6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0F57C2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4.4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Больницы,</w:t>
            </w:r>
            <w:r w:rsidR="00CC6152" w:rsidRPr="00F81474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всего/на</w:t>
            </w:r>
            <w:r w:rsidR="008A0F8F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1000</w:t>
            </w:r>
            <w:r w:rsidR="008A0F8F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чел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о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век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коек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549</w:t>
            </w:r>
            <w:r w:rsidRPr="00F81474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/13,47</w:t>
            </w:r>
          </w:p>
          <w:p w:rsidR="007E3A4D" w:rsidRPr="00F81474" w:rsidRDefault="007E3A4D" w:rsidP="007E3A4D">
            <w:pPr>
              <w:pStyle w:val="Standard"/>
              <w:jc w:val="center"/>
            </w:pPr>
            <w:r w:rsidRPr="00F81474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в больницах города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677</w:t>
            </w:r>
            <w:r w:rsidRPr="00F81474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/13,47</w:t>
            </w:r>
          </w:p>
          <w:p w:rsidR="007E3A4D" w:rsidRPr="00F81474" w:rsidRDefault="007E3A4D" w:rsidP="007E3A4D">
            <w:pPr>
              <w:pStyle w:val="Standard"/>
              <w:jc w:val="center"/>
            </w:pPr>
            <w:r w:rsidRPr="00F81474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в больницах города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0F57C2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4.5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Поликлиники, </w:t>
            </w:r>
            <w:r w:rsidR="0092286F"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специализир</w:t>
            </w:r>
            <w:r w:rsidR="0092286F"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о</w:t>
            </w:r>
            <w:r w:rsidR="0092286F" w:rsidRPr="00F81474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ванные 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медицинские центры</w:t>
            </w:r>
            <w:r w:rsidR="00CC6152"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,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всего/на 1000 человек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посещений в смену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  <w:lang w:val="en-US"/>
              </w:rPr>
              <w:t>860</w:t>
            </w:r>
            <w:r w:rsidRPr="00F81474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/21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  <w:lang w:val="en-US"/>
              </w:rPr>
              <w:t>920</w:t>
            </w:r>
            <w:r w:rsidRPr="00F81474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/18,2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0F57C2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4.6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Спортивные залы,</w:t>
            </w:r>
            <w:r w:rsidR="000F0153" w:rsidRPr="00F81474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всего/на</w:t>
            </w:r>
            <w:r w:rsidR="00E31EED" w:rsidRPr="00F81474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1000</w:t>
            </w:r>
            <w:r w:rsidR="00E31EED" w:rsidRPr="00F81474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человек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кв. м</w:t>
            </w:r>
          </w:p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площади пола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19870</w:t>
            </w:r>
            <w:r w:rsidRPr="00F81474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/486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35360</w:t>
            </w:r>
            <w:r w:rsidRPr="00F81474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/700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0F57C2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4.7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92286F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Плавательные б</w:t>
            </w:r>
            <w:r w:rsidR="007E3A4D"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ассейны, вс</w:t>
            </w:r>
            <w:r w:rsidR="007E3A4D"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е</w:t>
            </w:r>
            <w:r w:rsidR="007E3A4D"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го/на 1000 человек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A0F8F" w:rsidRDefault="00461F2E" w:rsidP="00461F2E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кв. м </w:t>
            </w:r>
          </w:p>
          <w:p w:rsidR="007E3A4D" w:rsidRPr="00F81474" w:rsidRDefault="007E3A4D" w:rsidP="008A0F8F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зеркала воды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548/13,4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1348/26,7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0F57C2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4.8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Территории плоскостных спо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р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тивных сооружений,</w:t>
            </w:r>
            <w:r w:rsidR="008A0F8F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всего/на 1000 человек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га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7,34/74,6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9,84/0,19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0F57C2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4.9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0F0153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sz w:val="28"/>
                <w:szCs w:val="28"/>
              </w:rPr>
              <w:t xml:space="preserve">Культурно-развлекательные </w:t>
            </w:r>
            <w:r w:rsidR="0088082E" w:rsidRPr="00F81474">
              <w:rPr>
                <w:sz w:val="28"/>
                <w:szCs w:val="28"/>
              </w:rPr>
              <w:t>комплексы</w:t>
            </w:r>
            <w:r w:rsidRPr="00F81474">
              <w:rPr>
                <w:sz w:val="28"/>
                <w:szCs w:val="28"/>
              </w:rPr>
              <w:t>,</w:t>
            </w:r>
            <w:r w:rsidR="000F57C2" w:rsidRPr="00F81474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7E3A4D"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всего/на 1000 чел</w:t>
            </w:r>
            <w:r w:rsidR="007E3A4D"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о</w:t>
            </w:r>
            <w:r w:rsidR="007E3A4D"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век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0F57C2" w:rsidRPr="00F81474" w:rsidRDefault="001E5B55" w:rsidP="007E3A4D">
            <w:pPr>
              <w:pStyle w:val="Standard"/>
              <w:jc w:val="center"/>
              <w:rPr>
                <w:sz w:val="28"/>
                <w:szCs w:val="28"/>
              </w:rPr>
            </w:pPr>
            <w:r w:rsidRPr="00F81474">
              <w:rPr>
                <w:sz w:val="28"/>
                <w:szCs w:val="28"/>
              </w:rPr>
              <w:t>п</w:t>
            </w:r>
            <w:r w:rsidR="000F57C2" w:rsidRPr="00F81474">
              <w:rPr>
                <w:sz w:val="28"/>
                <w:szCs w:val="28"/>
              </w:rPr>
              <w:t>осети-</w:t>
            </w:r>
          </w:p>
          <w:p w:rsidR="007E3A4D" w:rsidRPr="00F81474" w:rsidRDefault="000F57C2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sz w:val="28"/>
                <w:szCs w:val="28"/>
              </w:rPr>
              <w:t>тельских мест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0F57C2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400/9,8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0F57C2" w:rsidP="000F57C2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800/15,8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0F57C2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4.10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Библиотеки,</w:t>
            </w:r>
            <w:r w:rsidR="000F0153" w:rsidRPr="00F81474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всего/на 1000 ч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е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ловек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объектов на жилой район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  <w:lang w:val="en-US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  <w:lang w:val="en-US"/>
              </w:rPr>
              <w:t>3/1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3/1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0F57C2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4.11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24162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Предприятия торговли</w:t>
            </w:r>
            <w:r w:rsidR="007E3A4D"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,</w:t>
            </w:r>
            <w:r w:rsidR="008A0F8F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в</w:t>
            </w:r>
            <w:r w:rsidR="007E3A4D"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сего/на 1000 человек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кв. м</w:t>
            </w:r>
          </w:p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торговой площади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14604/357,3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18020/356,8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0F57C2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4.12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Объекты общественного пит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а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ния, всего/на 1000 человек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461F2E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п</w:t>
            </w:r>
            <w:r w:rsidR="007E3A4D"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осадоч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-</w:t>
            </w:r>
            <w:r w:rsidR="007E3A4D"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ных мест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  <w:lang w:val="en-US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1765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  <w:lang w:val="en-US"/>
              </w:rPr>
              <w:t>/43,2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2035/40,3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0F57C2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4.13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Объекты бытового обслужив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а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ния, всего/на 1000 человек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рабочих мест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  <w:lang w:val="en-US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  <w:lang w:val="en-US"/>
              </w:rPr>
              <w:t>112/2,7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253/5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0F57C2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4.14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Гостиницы,</w:t>
            </w:r>
            <w:r w:rsidR="000F0153" w:rsidRPr="00F81474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всего/на 1000</w:t>
            </w:r>
            <w:r w:rsidR="00F81474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чел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о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век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мест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  <w:lang w:val="en-US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  <w:lang w:val="en-US"/>
              </w:rPr>
              <w:t>40/1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310/6,1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8951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Транспортная инфраструктура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5.1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Протяженность линий общес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т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венного пассажирского тран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с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порта, в том числе: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км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17,50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24,1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5.1.1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Автобуса, маршрутного такси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км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10,4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17,5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5.1.2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Троллейбуса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км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4,7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4,2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5.1.3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Трамвая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км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2,4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2,4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lastRenderedPageBreak/>
              <w:t>5.2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Плотность сети линий наземн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о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го пассажирского транспорта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км/кв. км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2,2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3,2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5.3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Протяженность магистральных улиц</w:t>
            </w:r>
            <w:r w:rsidR="0092286F" w:rsidRPr="00F81474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и дорог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, в том числе: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км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8,48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12,03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5.3.1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Магистральные дороги скор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о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стного движения и магистрал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ь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ные улицы общегородского значения непрерывного движ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е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ния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км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1,25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2,92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5.3.2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Магистральные улицы общег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о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родского значения регулиру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е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мого движения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км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4,60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4,61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5.3.3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92286F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Магистральные у</w:t>
            </w:r>
            <w:r w:rsidR="007E3A4D"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лицы райо</w:t>
            </w:r>
            <w:r w:rsidR="007E3A4D"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н</w:t>
            </w:r>
            <w:r w:rsidR="007E3A4D"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ного значения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км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2,63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4,50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5.4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Общая протяженность улично-дорожной сети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км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16,07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21,98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5.5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Плотность улично-дорожной сети, в том числе: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км/кв. км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3,20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4,35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5.5.1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Магистральной</w:t>
            </w:r>
          </w:p>
        </w:tc>
        <w:tc>
          <w:tcPr>
            <w:tcW w:w="13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км/кв. км</w:t>
            </w:r>
          </w:p>
        </w:tc>
        <w:tc>
          <w:tcPr>
            <w:tcW w:w="17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1,70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2,40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5.6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Обеспеченность населения и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н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дивидуальными легковыми а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в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томобилями</w:t>
            </w:r>
          </w:p>
        </w:tc>
        <w:tc>
          <w:tcPr>
            <w:tcW w:w="14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автомобиль </w:t>
            </w:r>
          </w:p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на 1 тыс.</w:t>
            </w:r>
          </w:p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человек</w:t>
            </w:r>
          </w:p>
        </w:tc>
        <w:tc>
          <w:tcPr>
            <w:tcW w:w="1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300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400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5.7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Количество гаражей</w:t>
            </w:r>
          </w:p>
        </w:tc>
        <w:tc>
          <w:tcPr>
            <w:tcW w:w="14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тыс.</w:t>
            </w:r>
          </w:p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машино-мест</w:t>
            </w:r>
          </w:p>
        </w:tc>
        <w:tc>
          <w:tcPr>
            <w:tcW w:w="1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7,00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20,0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5.8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Количество автостоянок</w:t>
            </w:r>
          </w:p>
        </w:tc>
        <w:tc>
          <w:tcPr>
            <w:tcW w:w="14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тыс.</w:t>
            </w:r>
          </w:p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машино-мест</w:t>
            </w:r>
          </w:p>
        </w:tc>
        <w:tc>
          <w:tcPr>
            <w:tcW w:w="1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7,30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22,5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8951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Инженерная инфраструктура и благоустройство </w:t>
            </w:r>
            <w:r w:rsidR="001478C8" w:rsidRPr="00F81474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планируемой 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террит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о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рии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6.1</w:t>
            </w:r>
          </w:p>
        </w:tc>
        <w:tc>
          <w:tcPr>
            <w:tcW w:w="8951" w:type="dxa"/>
            <w:gridSpan w:val="5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Водоснабжение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6.1.1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Водопотребление, в том числе:</w:t>
            </w:r>
          </w:p>
        </w:tc>
        <w:tc>
          <w:tcPr>
            <w:tcW w:w="14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куб. м/</w:t>
            </w:r>
          </w:p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сутки</w:t>
            </w:r>
          </w:p>
        </w:tc>
        <w:tc>
          <w:tcPr>
            <w:tcW w:w="1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–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bCs/>
                <w:sz w:val="28"/>
                <w:szCs w:val="28"/>
              </w:rPr>
              <w:t>21839,0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6.1.1.1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На хозяйственно-питьевые </w:t>
            </w:r>
            <w:r w:rsidR="008A0F8F">
              <w:rPr>
                <w:rFonts w:cs="Times New Roman"/>
                <w:sz w:val="28"/>
                <w:szCs w:val="28"/>
                <w:shd w:val="clear" w:color="auto" w:fill="FFFFFF"/>
              </w:rPr>
              <w:t>н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у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жды</w:t>
            </w:r>
          </w:p>
        </w:tc>
        <w:tc>
          <w:tcPr>
            <w:tcW w:w="14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куб. м/</w:t>
            </w:r>
          </w:p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сутки</w:t>
            </w:r>
          </w:p>
        </w:tc>
        <w:tc>
          <w:tcPr>
            <w:tcW w:w="1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sz w:val="28"/>
                <w:szCs w:val="28"/>
              </w:rPr>
              <w:t>11797,0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18180,0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6.1.2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Среднесуточное водопотребл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е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ние на 1 человека</w:t>
            </w:r>
          </w:p>
        </w:tc>
        <w:tc>
          <w:tcPr>
            <w:tcW w:w="14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л/сутки</w:t>
            </w:r>
          </w:p>
        </w:tc>
        <w:tc>
          <w:tcPr>
            <w:tcW w:w="1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300,0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300,0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6.1.3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Протяженность проектируемых магистральных сетей</w:t>
            </w:r>
          </w:p>
        </w:tc>
        <w:tc>
          <w:tcPr>
            <w:tcW w:w="14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км</w:t>
            </w:r>
          </w:p>
        </w:tc>
        <w:tc>
          <w:tcPr>
            <w:tcW w:w="1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–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12,4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6.2</w:t>
            </w:r>
          </w:p>
        </w:tc>
        <w:tc>
          <w:tcPr>
            <w:tcW w:w="8951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Канализация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6.2.1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Общее поступление сточных вод, в том числе:</w:t>
            </w:r>
          </w:p>
        </w:tc>
        <w:tc>
          <w:tcPr>
            <w:tcW w:w="14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куб. м/</w:t>
            </w:r>
          </w:p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сутки</w:t>
            </w:r>
          </w:p>
        </w:tc>
        <w:tc>
          <w:tcPr>
            <w:tcW w:w="1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sz w:val="28"/>
                <w:szCs w:val="28"/>
              </w:rPr>
              <w:t>11797,0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18180,0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6.2.1.1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Хозяйственно-бытовые нужды</w:t>
            </w:r>
          </w:p>
        </w:tc>
        <w:tc>
          <w:tcPr>
            <w:tcW w:w="14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347D96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куб. м/</w:t>
            </w:r>
            <w:r w:rsidR="00347D96" w:rsidRPr="00F81474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сутки</w:t>
            </w:r>
          </w:p>
        </w:tc>
        <w:tc>
          <w:tcPr>
            <w:tcW w:w="1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sz w:val="28"/>
                <w:szCs w:val="28"/>
              </w:rPr>
              <w:t>11797,0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18180,0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lastRenderedPageBreak/>
              <w:t>6.2.2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Протяженность проектируемых магистральных сетей</w:t>
            </w:r>
          </w:p>
        </w:tc>
        <w:tc>
          <w:tcPr>
            <w:tcW w:w="14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км</w:t>
            </w:r>
          </w:p>
        </w:tc>
        <w:tc>
          <w:tcPr>
            <w:tcW w:w="1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–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7,6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6.3</w:t>
            </w:r>
          </w:p>
        </w:tc>
        <w:tc>
          <w:tcPr>
            <w:tcW w:w="8951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Электроснабжение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6.3.1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Электрическая нагрузка потр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е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бителей, в том числе:</w:t>
            </w:r>
          </w:p>
        </w:tc>
        <w:tc>
          <w:tcPr>
            <w:tcW w:w="14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МВт</w:t>
            </w:r>
          </w:p>
        </w:tc>
        <w:tc>
          <w:tcPr>
            <w:tcW w:w="1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ind w:firstLine="0"/>
              <w:jc w:val="center"/>
            </w:pPr>
            <w:r w:rsidRPr="00F81474">
              <w:t>35,31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ind w:firstLine="0"/>
              <w:jc w:val="center"/>
            </w:pPr>
            <w:r w:rsidRPr="00F81474">
              <w:t>56,05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6.3.1.1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На коммунально-бытовые ну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ж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ды</w:t>
            </w:r>
          </w:p>
        </w:tc>
        <w:tc>
          <w:tcPr>
            <w:tcW w:w="14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МВт</w:t>
            </w:r>
          </w:p>
        </w:tc>
        <w:tc>
          <w:tcPr>
            <w:tcW w:w="1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ind w:firstLine="0"/>
              <w:jc w:val="center"/>
            </w:pPr>
            <w:r w:rsidRPr="00F81474">
              <w:t>35,31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ind w:firstLine="0"/>
              <w:jc w:val="center"/>
            </w:pPr>
            <w:r w:rsidRPr="00F81474">
              <w:t>56,05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6.4</w:t>
            </w:r>
          </w:p>
        </w:tc>
        <w:tc>
          <w:tcPr>
            <w:tcW w:w="8951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Теплоснабжение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6.4.1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Потребление тепла, в том чи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с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ле:</w:t>
            </w:r>
          </w:p>
        </w:tc>
        <w:tc>
          <w:tcPr>
            <w:tcW w:w="14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МВт</w:t>
            </w:r>
          </w:p>
        </w:tc>
        <w:tc>
          <w:tcPr>
            <w:tcW w:w="1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F81474">
              <w:rPr>
                <w:bCs/>
                <w:sz w:val="28"/>
                <w:szCs w:val="28"/>
              </w:rPr>
              <w:t>133,64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sz w:val="28"/>
                <w:szCs w:val="28"/>
              </w:rPr>
              <w:t>214,39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6.4.1.1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На коммунально-бытовые ну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ж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ды</w:t>
            </w:r>
          </w:p>
        </w:tc>
        <w:tc>
          <w:tcPr>
            <w:tcW w:w="14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МВт</w:t>
            </w:r>
          </w:p>
        </w:tc>
        <w:tc>
          <w:tcPr>
            <w:tcW w:w="1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F81474">
              <w:rPr>
                <w:bCs/>
                <w:sz w:val="28"/>
                <w:szCs w:val="28"/>
              </w:rPr>
              <w:t>133,64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sz w:val="28"/>
                <w:szCs w:val="28"/>
              </w:rPr>
              <w:t>214,39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6.4.2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Строительство новых сетей</w:t>
            </w:r>
          </w:p>
        </w:tc>
        <w:tc>
          <w:tcPr>
            <w:tcW w:w="14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км</w:t>
            </w:r>
          </w:p>
        </w:tc>
        <w:tc>
          <w:tcPr>
            <w:tcW w:w="1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–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3,80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6.4.3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Реконструкция существующих сетей</w:t>
            </w:r>
          </w:p>
        </w:tc>
        <w:tc>
          <w:tcPr>
            <w:tcW w:w="14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км</w:t>
            </w:r>
          </w:p>
        </w:tc>
        <w:tc>
          <w:tcPr>
            <w:tcW w:w="1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–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bCs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bCs/>
                <w:sz w:val="28"/>
                <w:szCs w:val="28"/>
                <w:shd w:val="clear" w:color="auto" w:fill="FFFFFF"/>
              </w:rPr>
              <w:t>0,53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6.5</w:t>
            </w:r>
          </w:p>
        </w:tc>
        <w:tc>
          <w:tcPr>
            <w:tcW w:w="8951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Инженерная подготовка </w:t>
            </w:r>
            <w:r w:rsidR="002B5A9F" w:rsidRPr="00F81474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планируемой 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территории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6.5.1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Ливневая сеть проектируемая</w:t>
            </w:r>
          </w:p>
        </w:tc>
        <w:tc>
          <w:tcPr>
            <w:tcW w:w="14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км</w:t>
            </w:r>
          </w:p>
        </w:tc>
        <w:tc>
          <w:tcPr>
            <w:tcW w:w="1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–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15,15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6.5.2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Очистные сооружения ливн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е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вой канализации</w:t>
            </w:r>
          </w:p>
        </w:tc>
        <w:tc>
          <w:tcPr>
            <w:tcW w:w="14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шт.</w:t>
            </w:r>
          </w:p>
          <w:p w:rsidR="007E3A4D" w:rsidRPr="00290D1F" w:rsidRDefault="007E3A4D" w:rsidP="007E3A4D">
            <w:pPr>
              <w:pStyle w:val="Standard"/>
              <w:jc w:val="center"/>
              <w:rPr>
                <w:rFonts w:cs="Times New Roman"/>
                <w:sz w:val="26"/>
                <w:szCs w:val="26"/>
                <w:shd w:val="clear" w:color="auto" w:fill="FFFFFF"/>
              </w:rPr>
            </w:pPr>
            <w:r w:rsidRPr="00290D1F">
              <w:rPr>
                <w:rFonts w:cs="Times New Roman"/>
                <w:sz w:val="26"/>
                <w:szCs w:val="26"/>
                <w:shd w:val="clear" w:color="auto" w:fill="FFFFFF"/>
              </w:rPr>
              <w:t>(площадок)</w:t>
            </w:r>
          </w:p>
        </w:tc>
        <w:tc>
          <w:tcPr>
            <w:tcW w:w="1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–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6.5.3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Подсыпка </w:t>
            </w:r>
            <w:r w:rsidR="002B5A9F" w:rsidRPr="00F81474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планируемой 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терр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и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тории</w:t>
            </w:r>
          </w:p>
        </w:tc>
        <w:tc>
          <w:tcPr>
            <w:tcW w:w="14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8A0F8F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тыс. </w:t>
            </w:r>
          </w:p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куб. м</w:t>
            </w:r>
          </w:p>
        </w:tc>
        <w:tc>
          <w:tcPr>
            <w:tcW w:w="1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–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98,00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6.6</w:t>
            </w:r>
          </w:p>
        </w:tc>
        <w:tc>
          <w:tcPr>
            <w:tcW w:w="8951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Санитарная очистка </w:t>
            </w:r>
            <w:r w:rsidR="002B5A9F" w:rsidRPr="00F81474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планируемой 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территории</w:t>
            </w:r>
          </w:p>
        </w:tc>
      </w:tr>
      <w:tr w:rsidR="007E3A4D" w:rsidRPr="00F81474" w:rsidTr="00F81474"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6.6.1</w:t>
            </w:r>
          </w:p>
        </w:tc>
        <w:tc>
          <w:tcPr>
            <w:tcW w:w="3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8A0F8F">
            <w:pPr>
              <w:pStyle w:val="Standard"/>
              <w:suppressAutoHyphens w:val="0"/>
              <w:ind w:left="57" w:right="57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Объем твердых бытовых отх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о</w:t>
            </w: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дов</w:t>
            </w:r>
          </w:p>
        </w:tc>
        <w:tc>
          <w:tcPr>
            <w:tcW w:w="14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тыс. т/год</w:t>
            </w:r>
          </w:p>
        </w:tc>
        <w:tc>
          <w:tcPr>
            <w:tcW w:w="16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–</w:t>
            </w:r>
          </w:p>
        </w:tc>
        <w:tc>
          <w:tcPr>
            <w:tcW w:w="18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E3A4D" w:rsidRPr="00F81474" w:rsidRDefault="007E3A4D" w:rsidP="007E3A4D">
            <w:pPr>
              <w:pStyle w:val="Standard"/>
              <w:jc w:val="center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F81474">
              <w:rPr>
                <w:rFonts w:cs="Times New Roman"/>
                <w:sz w:val="28"/>
                <w:szCs w:val="28"/>
                <w:shd w:val="clear" w:color="auto" w:fill="FFFFFF"/>
              </w:rPr>
              <w:t>15,15</w:t>
            </w:r>
          </w:p>
        </w:tc>
      </w:tr>
    </w:tbl>
    <w:p w:rsidR="007E3A4D" w:rsidRPr="00730D14" w:rsidRDefault="007E3A4D" w:rsidP="000B7714"/>
    <w:p w:rsidR="007E3A4D" w:rsidRPr="00730D14" w:rsidRDefault="00290D1F" w:rsidP="007E3A4D">
      <w:pPr>
        <w:pStyle w:val="Standard"/>
        <w:spacing w:line="240" w:lineRule="atLeast"/>
        <w:jc w:val="center"/>
        <w:rPr>
          <w:rFonts w:cs="Times New Roman"/>
          <w:b/>
          <w:sz w:val="28"/>
          <w:szCs w:val="28"/>
          <w:shd w:val="clear" w:color="auto" w:fill="FFFFFF"/>
        </w:rPr>
      </w:pPr>
      <w:r>
        <w:rPr>
          <w:rFonts w:cs="Times New Roman"/>
          <w:b/>
          <w:sz w:val="28"/>
          <w:szCs w:val="28"/>
          <w:shd w:val="clear" w:color="auto" w:fill="FFFFFF"/>
        </w:rPr>
        <w:t>8. </w:t>
      </w:r>
      <w:r w:rsidR="007E3A4D" w:rsidRPr="00730D14">
        <w:rPr>
          <w:rFonts w:cs="Times New Roman"/>
          <w:b/>
          <w:sz w:val="28"/>
          <w:szCs w:val="28"/>
          <w:shd w:val="clear" w:color="auto" w:fill="FFFFFF"/>
        </w:rPr>
        <w:t>Реализация проекта планировки</w:t>
      </w:r>
    </w:p>
    <w:p w:rsidR="007E3A4D" w:rsidRPr="00730D14" w:rsidRDefault="007E3A4D" w:rsidP="007E3A4D">
      <w:pPr>
        <w:pStyle w:val="Standard"/>
        <w:spacing w:line="240" w:lineRule="atLeast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7E3A4D" w:rsidRPr="00730D14" w:rsidRDefault="007E3A4D" w:rsidP="00D62FBE">
      <w:pPr>
        <w:pStyle w:val="Standard"/>
        <w:suppressAutoHyphens w:val="0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730D14">
        <w:rPr>
          <w:rFonts w:cs="Times New Roman"/>
          <w:sz w:val="28"/>
          <w:szCs w:val="28"/>
          <w:shd w:val="clear" w:color="auto" w:fill="FFFFFF"/>
        </w:rPr>
        <w:t>На последующих стадиях проектирования важно соблюдать соотношение между объемами строительства жилищного фонда, общественных зданий и объ</w:t>
      </w:r>
      <w:r w:rsidRPr="00730D14">
        <w:rPr>
          <w:rFonts w:cs="Times New Roman"/>
          <w:sz w:val="28"/>
          <w:szCs w:val="28"/>
          <w:shd w:val="clear" w:color="auto" w:fill="FFFFFF"/>
        </w:rPr>
        <w:t>е</w:t>
      </w:r>
      <w:r w:rsidRPr="00730D14">
        <w:rPr>
          <w:rFonts w:cs="Times New Roman"/>
          <w:sz w:val="28"/>
          <w:szCs w:val="28"/>
          <w:shd w:val="clear" w:color="auto" w:fill="FFFFFF"/>
        </w:rPr>
        <w:t>мами строительства улично-дорожной сети и инженерной инфраструктуры.</w:t>
      </w:r>
    </w:p>
    <w:p w:rsidR="007E3A4D" w:rsidRPr="00730D14" w:rsidRDefault="007E3A4D" w:rsidP="00D62FBE">
      <w:pPr>
        <w:pStyle w:val="Standard"/>
        <w:suppressAutoHyphens w:val="0"/>
        <w:ind w:left="57"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730D14">
        <w:rPr>
          <w:rFonts w:cs="Times New Roman"/>
          <w:sz w:val="28"/>
          <w:szCs w:val="28"/>
          <w:shd w:val="clear" w:color="auto" w:fill="FFFFFF"/>
        </w:rPr>
        <w:t>Важное значение для реализации проекта планировки будет иметь стро</w:t>
      </w:r>
      <w:r w:rsidRPr="00730D14">
        <w:rPr>
          <w:rFonts w:cs="Times New Roman"/>
          <w:sz w:val="28"/>
          <w:szCs w:val="28"/>
          <w:shd w:val="clear" w:color="auto" w:fill="FFFFFF"/>
        </w:rPr>
        <w:t>и</w:t>
      </w:r>
      <w:r w:rsidRPr="00730D14">
        <w:rPr>
          <w:rFonts w:cs="Times New Roman"/>
          <w:sz w:val="28"/>
          <w:szCs w:val="28"/>
          <w:shd w:val="clear" w:color="auto" w:fill="FFFFFF"/>
        </w:rPr>
        <w:t xml:space="preserve">тельство </w:t>
      </w:r>
      <w:r w:rsidRPr="00730D14">
        <w:rPr>
          <w:sz w:val="28"/>
          <w:szCs w:val="28"/>
          <w:shd w:val="clear" w:color="auto" w:fill="FFFFFF"/>
        </w:rPr>
        <w:t>ул. Комсомольской и северного участка ул. Тюменской – магистральных улиц общегородского значения</w:t>
      </w:r>
      <w:r w:rsidRPr="00730D14">
        <w:rPr>
          <w:rFonts w:cs="Times New Roman"/>
          <w:sz w:val="28"/>
          <w:szCs w:val="28"/>
          <w:shd w:val="clear" w:color="auto" w:fill="FFFFFF"/>
        </w:rPr>
        <w:t xml:space="preserve"> регулируемого движения, строительство </w:t>
      </w:r>
      <w:r w:rsidRPr="00730D14">
        <w:rPr>
          <w:sz w:val="28"/>
          <w:szCs w:val="28"/>
          <w:shd w:val="clear" w:color="auto" w:fill="FFFFFF"/>
        </w:rPr>
        <w:t>ул. Саввы Кожевникова (р. м. 2) – магистральной улицы районного значения,</w:t>
      </w:r>
      <w:r w:rsidRPr="00730D14">
        <w:rPr>
          <w:rFonts w:cs="Times New Roman"/>
          <w:sz w:val="28"/>
          <w:szCs w:val="28"/>
          <w:shd w:val="clear" w:color="auto" w:fill="FFFFFF"/>
        </w:rPr>
        <w:t xml:space="preserve"> транспортно-пешеходной.</w:t>
      </w:r>
    </w:p>
    <w:p w:rsidR="007E3A4D" w:rsidRPr="00730D14" w:rsidRDefault="007E3A4D" w:rsidP="00D62FBE">
      <w:pPr>
        <w:pStyle w:val="Standard"/>
        <w:suppressAutoHyphens w:val="0"/>
        <w:ind w:left="57"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730D14">
        <w:rPr>
          <w:rFonts w:cs="Times New Roman"/>
          <w:sz w:val="28"/>
          <w:szCs w:val="28"/>
          <w:shd w:val="clear" w:color="auto" w:fill="FFFFFF"/>
        </w:rPr>
        <w:t>Также необходимо строительство и реконструкция инженерных сетей, пр</w:t>
      </w:r>
      <w:r w:rsidRPr="00730D14">
        <w:rPr>
          <w:rFonts w:cs="Times New Roman"/>
          <w:sz w:val="28"/>
          <w:szCs w:val="28"/>
          <w:shd w:val="clear" w:color="auto" w:fill="FFFFFF"/>
        </w:rPr>
        <w:t>е</w:t>
      </w:r>
      <w:r w:rsidRPr="00730D14">
        <w:rPr>
          <w:rFonts w:cs="Times New Roman"/>
          <w:sz w:val="28"/>
          <w:szCs w:val="28"/>
          <w:shd w:val="clear" w:color="auto" w:fill="FFFFFF"/>
        </w:rPr>
        <w:t>дусмотренных проектом планировки.</w:t>
      </w:r>
    </w:p>
    <w:p w:rsidR="000B7714" w:rsidRPr="00730D14" w:rsidRDefault="000B7714" w:rsidP="00952A37">
      <w:pPr>
        <w:spacing w:line="240" w:lineRule="atLeast"/>
        <w:ind w:right="-2" w:firstLine="0"/>
        <w:jc w:val="center"/>
        <w:rPr>
          <w:szCs w:val="28"/>
        </w:rPr>
      </w:pPr>
    </w:p>
    <w:p w:rsidR="000704E9" w:rsidRPr="00730D14" w:rsidRDefault="007E3A4D" w:rsidP="007E3A4D">
      <w:pPr>
        <w:spacing w:line="240" w:lineRule="atLeast"/>
        <w:ind w:right="-2" w:firstLine="0"/>
        <w:jc w:val="center"/>
        <w:rPr>
          <w:szCs w:val="28"/>
        </w:rPr>
      </w:pPr>
      <w:r w:rsidRPr="00730D14">
        <w:rPr>
          <w:szCs w:val="28"/>
        </w:rPr>
        <w:t>___________</w:t>
      </w:r>
    </w:p>
    <w:p w:rsidR="00F17CF0" w:rsidRDefault="00F17CF0" w:rsidP="00F17CF0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  <w:sectPr w:rsidR="00F17CF0" w:rsidSect="003A69BE">
          <w:headerReference w:type="default" r:id="rId18"/>
          <w:pgSz w:w="11906" w:h="16838" w:code="9"/>
          <w:pgMar w:top="1134" w:right="567" w:bottom="737" w:left="1418" w:header="709" w:footer="74" w:gutter="0"/>
          <w:pgNumType w:start="1"/>
          <w:cols w:space="708"/>
          <w:titlePg/>
          <w:docGrid w:linePitch="381"/>
        </w:sectPr>
      </w:pPr>
    </w:p>
    <w:p w:rsidR="00EA0602" w:rsidRPr="00D05F88" w:rsidRDefault="002B3664" w:rsidP="00EA0602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34" style="position:absolute;left:0;text-align:left;margin-left:239.45pt;margin-top:-26.8pt;width:26.25pt;height:30pt;z-index:251656192" strokecolor="white"/>
        </w:pict>
      </w:r>
      <w:r w:rsidR="00EA0602" w:rsidRPr="00D05F88">
        <w:rPr>
          <w:szCs w:val="28"/>
        </w:rPr>
        <w:t>Приложение 2</w:t>
      </w:r>
    </w:p>
    <w:p w:rsidR="00EA0602" w:rsidRPr="00D05F88" w:rsidRDefault="00EA0602" w:rsidP="00EA0602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D05F88">
        <w:rPr>
          <w:szCs w:val="28"/>
        </w:rPr>
        <w:t>к постановлению мэрии</w:t>
      </w:r>
    </w:p>
    <w:p w:rsidR="00EA0602" w:rsidRPr="00D05F88" w:rsidRDefault="00EA0602" w:rsidP="00EA0602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D05F88">
        <w:rPr>
          <w:szCs w:val="28"/>
        </w:rPr>
        <w:t>города Новосибирска</w:t>
      </w:r>
    </w:p>
    <w:p w:rsidR="00EA0602" w:rsidRPr="00D05F88" w:rsidRDefault="00EA0602" w:rsidP="00EA0602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>
        <w:rPr>
          <w:szCs w:val="28"/>
        </w:rPr>
        <w:t xml:space="preserve">от </w:t>
      </w:r>
      <w:r w:rsidR="00505066" w:rsidRPr="00505066">
        <w:rPr>
          <w:szCs w:val="28"/>
          <w:u w:val="single"/>
        </w:rPr>
        <w:t>07.09.2018</w:t>
      </w:r>
      <w:r w:rsidR="00505066">
        <w:rPr>
          <w:szCs w:val="28"/>
          <w:u w:val="single"/>
        </w:rPr>
        <w:t xml:space="preserve"> </w:t>
      </w:r>
      <w:r w:rsidRPr="00D05F88">
        <w:rPr>
          <w:szCs w:val="28"/>
        </w:rPr>
        <w:t xml:space="preserve">№ </w:t>
      </w:r>
      <w:r w:rsidR="00505066">
        <w:rPr>
          <w:szCs w:val="28"/>
          <w:u w:val="single"/>
        </w:rPr>
        <w:t>3299</w:t>
      </w:r>
    </w:p>
    <w:p w:rsidR="00EA0602" w:rsidRPr="00BD6FB2" w:rsidRDefault="00EA0602" w:rsidP="00EA0602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EA0602" w:rsidRPr="00BD6FB2" w:rsidRDefault="00EA0602" w:rsidP="00EA0602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EA0602" w:rsidRPr="00C4335C" w:rsidRDefault="00EA0602" w:rsidP="00EA0602">
      <w:pPr>
        <w:widowControl w:val="0"/>
        <w:suppressAutoHyphens/>
        <w:ind w:firstLine="0"/>
        <w:jc w:val="center"/>
        <w:rPr>
          <w:b/>
          <w:szCs w:val="28"/>
        </w:rPr>
      </w:pPr>
      <w:r w:rsidRPr="00C4335C">
        <w:rPr>
          <w:b/>
          <w:szCs w:val="28"/>
        </w:rPr>
        <w:t>ПРОЕКТ</w:t>
      </w:r>
    </w:p>
    <w:p w:rsidR="00EA0602" w:rsidRDefault="00EA0602" w:rsidP="00EA0602">
      <w:pPr>
        <w:widowControl w:val="0"/>
        <w:suppressAutoHyphens/>
        <w:ind w:firstLine="0"/>
        <w:jc w:val="center"/>
        <w:rPr>
          <w:b/>
          <w:szCs w:val="28"/>
        </w:rPr>
      </w:pPr>
      <w:r w:rsidRPr="00C4335C">
        <w:rPr>
          <w:b/>
          <w:szCs w:val="28"/>
        </w:rPr>
        <w:t>межевания территории квартала 160.01.01.02 в границах проекта планировки территории, ограниченной береговой линией реки</w:t>
      </w:r>
    </w:p>
    <w:p w:rsidR="00EA0602" w:rsidRDefault="00EA0602" w:rsidP="00EA0602">
      <w:pPr>
        <w:widowControl w:val="0"/>
        <w:suppressAutoHyphens/>
        <w:ind w:firstLine="0"/>
        <w:jc w:val="center"/>
        <w:rPr>
          <w:b/>
          <w:szCs w:val="28"/>
        </w:rPr>
      </w:pPr>
      <w:r w:rsidRPr="00C4335C">
        <w:rPr>
          <w:b/>
          <w:szCs w:val="28"/>
        </w:rPr>
        <w:t>Оби,</w:t>
      </w:r>
      <w:r>
        <w:rPr>
          <w:b/>
          <w:szCs w:val="28"/>
        </w:rPr>
        <w:t xml:space="preserve"> </w:t>
      </w:r>
      <w:r w:rsidRPr="00C4335C">
        <w:rPr>
          <w:b/>
          <w:szCs w:val="28"/>
        </w:rPr>
        <w:t>полосой отвода железной дороги, Советским шоссе,</w:t>
      </w:r>
    </w:p>
    <w:p w:rsidR="00EA0602" w:rsidRDefault="00EA0602" w:rsidP="00EA0602">
      <w:pPr>
        <w:widowControl w:val="0"/>
        <w:suppressAutoHyphens/>
        <w:ind w:firstLine="0"/>
        <w:jc w:val="center"/>
        <w:rPr>
          <w:b/>
          <w:szCs w:val="28"/>
        </w:rPr>
      </w:pPr>
      <w:r w:rsidRPr="00C4335C">
        <w:rPr>
          <w:b/>
          <w:szCs w:val="28"/>
        </w:rPr>
        <w:t>ул. Ватутина</w:t>
      </w:r>
      <w:r>
        <w:rPr>
          <w:b/>
          <w:szCs w:val="28"/>
        </w:rPr>
        <w:t xml:space="preserve"> </w:t>
      </w:r>
      <w:r w:rsidRPr="00C4335C">
        <w:rPr>
          <w:b/>
          <w:szCs w:val="28"/>
        </w:rPr>
        <w:t>и дамбой Бугринского моста,</w:t>
      </w:r>
    </w:p>
    <w:p w:rsidR="00EA0602" w:rsidRPr="00C4335C" w:rsidRDefault="00EA0602" w:rsidP="00EA0602">
      <w:pPr>
        <w:widowControl w:val="0"/>
        <w:suppressAutoHyphens/>
        <w:ind w:firstLine="0"/>
        <w:jc w:val="center"/>
        <w:rPr>
          <w:b/>
          <w:szCs w:val="28"/>
        </w:rPr>
      </w:pPr>
      <w:r w:rsidRPr="00C4335C">
        <w:rPr>
          <w:b/>
          <w:szCs w:val="28"/>
        </w:rPr>
        <w:t>в Кировском районе</w:t>
      </w:r>
    </w:p>
    <w:p w:rsidR="00EA0602" w:rsidRPr="00254BDB" w:rsidRDefault="00EA0602" w:rsidP="00EA0602">
      <w:pPr>
        <w:widowControl w:val="0"/>
        <w:suppressAutoHyphens/>
        <w:ind w:firstLine="0"/>
        <w:jc w:val="center"/>
        <w:rPr>
          <w:szCs w:val="28"/>
        </w:rPr>
      </w:pPr>
    </w:p>
    <w:p w:rsidR="00EA0602" w:rsidRPr="00254BDB" w:rsidRDefault="00EA0602" w:rsidP="00EA0602">
      <w:pPr>
        <w:autoSpaceDE w:val="0"/>
        <w:autoSpaceDN w:val="0"/>
        <w:adjustRightInd w:val="0"/>
        <w:rPr>
          <w:szCs w:val="28"/>
        </w:rPr>
      </w:pPr>
      <w:r w:rsidRPr="00254BDB">
        <w:rPr>
          <w:szCs w:val="28"/>
        </w:rPr>
        <w:t>Чертеж межевания территории (приложение).</w:t>
      </w:r>
    </w:p>
    <w:p w:rsidR="00EA0602" w:rsidRPr="00254BDB" w:rsidRDefault="00EA0602" w:rsidP="00EA0602">
      <w:pPr>
        <w:ind w:firstLine="0"/>
        <w:rPr>
          <w:szCs w:val="28"/>
        </w:rPr>
      </w:pPr>
    </w:p>
    <w:p w:rsidR="00EA0602" w:rsidRPr="00132931" w:rsidRDefault="00EA0602" w:rsidP="00EA0602">
      <w:pPr>
        <w:ind w:firstLine="0"/>
        <w:rPr>
          <w:sz w:val="18"/>
          <w:szCs w:val="18"/>
        </w:rPr>
      </w:pPr>
    </w:p>
    <w:p w:rsidR="00EA0602" w:rsidRDefault="00EA0602" w:rsidP="00EA0602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____________</w:t>
      </w:r>
    </w:p>
    <w:p w:rsidR="00EA0602" w:rsidRDefault="00EA0602" w:rsidP="00EA0602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EA0602" w:rsidRDefault="00EA0602" w:rsidP="00EA0602">
      <w:pPr>
        <w:ind w:right="6235" w:firstLine="0"/>
        <w:jc w:val="left"/>
        <w:rPr>
          <w:sz w:val="24"/>
        </w:rPr>
        <w:sectPr w:rsidR="00EA0602" w:rsidSect="001B088D">
          <w:headerReference w:type="default" r:id="rId19"/>
          <w:footerReference w:type="first" r:id="rId20"/>
          <w:pgSz w:w="11906" w:h="16838" w:code="9"/>
          <w:pgMar w:top="1134" w:right="567" w:bottom="709" w:left="1418" w:header="567" w:footer="74" w:gutter="0"/>
          <w:pgNumType w:start="1"/>
          <w:cols w:space="708"/>
          <w:titlePg/>
          <w:docGrid w:linePitch="381"/>
        </w:sectPr>
      </w:pPr>
    </w:p>
    <w:p w:rsidR="00EA0602" w:rsidRPr="008B3985" w:rsidRDefault="00EA0602" w:rsidP="00EA0602">
      <w:pPr>
        <w:ind w:right="6235" w:firstLine="0"/>
        <w:rPr>
          <w:sz w:val="24"/>
        </w:rPr>
        <w:sectPr w:rsidR="00EA0602" w:rsidRPr="008B3985" w:rsidSect="002C5394">
          <w:pgSz w:w="16838" w:h="11906" w:orient="landscape" w:code="9"/>
          <w:pgMar w:top="284" w:right="678" w:bottom="567" w:left="284" w:header="567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10079355" cy="7102475"/>
            <wp:effectExtent l="19050" t="0" r="0" b="0"/>
            <wp:docPr id="12" name="Рисунок 6" descr="\\Srv-architect3\проекты планировки\_ОТДЕЛ ГРАД.ПОДГОТОВКИ ТЕРРИТОРИЙ\0_ПРОЕКТЫ МЕЖЕВАНИЯ АКТИВНЫЕ\В_А_2017 ПМ 160.01.01.02 в СОСТАВЕ ПП Северо-Чемской\После ПУБ СЛУШАНИЙ\МАТЕРИАЛЫ\Приложение. Чертеж межевания территории ПКи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\\Srv-architect3\проекты планировки\_ОТДЕЛ ГРАД.ПОДГОТОВКИ ТЕРРИТОРИЙ\0_ПРОЕКТЫ МЕЖЕВАНИЯ АКТИВНЫЕ\В_А_2017 ПМ 160.01.01.02 в СОСТАВЕ ПП Северо-Чемской\После ПУБ СЛУШАНИЙ\МАТЕРИАЛЫ\Приложение. Чертеж межевания территории ПКиО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355" cy="710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602" w:rsidRPr="00773B35" w:rsidRDefault="002B3664" w:rsidP="00EA0602">
      <w:pPr>
        <w:ind w:left="7230" w:hanging="851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rect id="_x0000_s1037" style="position:absolute;left:0;text-align:left;margin-left:239.45pt;margin-top:-26.8pt;width:26.25pt;height:30pt;z-index:251659264" strokecolor="white"/>
        </w:pict>
      </w:r>
      <w:r w:rsidR="00EA0602" w:rsidRPr="00773B35">
        <w:rPr>
          <w:sz w:val="24"/>
          <w:szCs w:val="24"/>
        </w:rPr>
        <w:t xml:space="preserve">Приложение </w:t>
      </w:r>
    </w:p>
    <w:p w:rsidR="00EA0602" w:rsidRPr="00773B35" w:rsidRDefault="00EA0602" w:rsidP="00EA0602">
      <w:pPr>
        <w:widowControl w:val="0"/>
        <w:tabs>
          <w:tab w:val="left" w:pos="6379"/>
        </w:tabs>
        <w:ind w:left="7230" w:hanging="851"/>
        <w:jc w:val="left"/>
        <w:rPr>
          <w:sz w:val="24"/>
          <w:szCs w:val="24"/>
        </w:rPr>
      </w:pPr>
      <w:r w:rsidRPr="00773B35">
        <w:rPr>
          <w:sz w:val="24"/>
          <w:szCs w:val="24"/>
        </w:rPr>
        <w:t>к чертежу межевания</w:t>
      </w:r>
      <w:r>
        <w:rPr>
          <w:sz w:val="24"/>
          <w:szCs w:val="24"/>
        </w:rPr>
        <w:t xml:space="preserve"> </w:t>
      </w:r>
      <w:r w:rsidRPr="00773B35">
        <w:rPr>
          <w:sz w:val="24"/>
          <w:szCs w:val="24"/>
        </w:rPr>
        <w:t>территории</w:t>
      </w:r>
    </w:p>
    <w:p w:rsidR="00EA0602" w:rsidRPr="00E463A0" w:rsidRDefault="00EA0602" w:rsidP="00EA0602">
      <w:pPr>
        <w:tabs>
          <w:tab w:val="left" w:pos="4820"/>
          <w:tab w:val="left" w:pos="7088"/>
          <w:tab w:val="left" w:pos="7230"/>
        </w:tabs>
        <w:ind w:right="-2" w:firstLine="0"/>
        <w:jc w:val="right"/>
        <w:rPr>
          <w:sz w:val="24"/>
          <w:szCs w:val="28"/>
        </w:rPr>
      </w:pPr>
    </w:p>
    <w:p w:rsidR="00EA0602" w:rsidRPr="00E463A0" w:rsidRDefault="00EA0602" w:rsidP="00EA0602">
      <w:pPr>
        <w:ind w:right="-2" w:firstLine="0"/>
        <w:jc w:val="left"/>
        <w:rPr>
          <w:sz w:val="24"/>
          <w:szCs w:val="28"/>
        </w:rPr>
      </w:pPr>
    </w:p>
    <w:p w:rsidR="00EA0602" w:rsidRPr="00290D1F" w:rsidRDefault="00EA0602" w:rsidP="00EA0602">
      <w:pPr>
        <w:ind w:right="-2" w:firstLine="0"/>
        <w:jc w:val="center"/>
        <w:rPr>
          <w:b/>
          <w:sz w:val="24"/>
          <w:szCs w:val="28"/>
        </w:rPr>
      </w:pPr>
      <w:r w:rsidRPr="00290D1F">
        <w:rPr>
          <w:b/>
          <w:sz w:val="24"/>
          <w:szCs w:val="28"/>
        </w:rPr>
        <w:t>СВЕДЕНИЯ</w:t>
      </w:r>
    </w:p>
    <w:p w:rsidR="00EA0602" w:rsidRPr="00290D1F" w:rsidRDefault="00EA0602" w:rsidP="00EA0602">
      <w:pPr>
        <w:ind w:right="-2" w:firstLine="0"/>
        <w:jc w:val="center"/>
        <w:rPr>
          <w:b/>
          <w:sz w:val="24"/>
          <w:szCs w:val="28"/>
        </w:rPr>
      </w:pPr>
      <w:r w:rsidRPr="00290D1F">
        <w:rPr>
          <w:b/>
          <w:sz w:val="24"/>
          <w:szCs w:val="28"/>
        </w:rPr>
        <w:t xml:space="preserve">об образуемых и изменяемых земельных участках </w:t>
      </w:r>
    </w:p>
    <w:p w:rsidR="00EA0602" w:rsidRPr="00290D1F" w:rsidRDefault="00EA0602" w:rsidP="00EA0602">
      <w:pPr>
        <w:ind w:right="-2" w:firstLine="0"/>
        <w:jc w:val="center"/>
        <w:rPr>
          <w:b/>
          <w:sz w:val="24"/>
          <w:szCs w:val="28"/>
        </w:rPr>
      </w:pPr>
      <w:r w:rsidRPr="00290D1F">
        <w:rPr>
          <w:b/>
          <w:sz w:val="24"/>
          <w:szCs w:val="28"/>
        </w:rPr>
        <w:t>на кадастровом плане территории</w:t>
      </w:r>
    </w:p>
    <w:p w:rsidR="00EA0602" w:rsidRPr="00290D1F" w:rsidRDefault="00EA0602" w:rsidP="00EA0602">
      <w:pPr>
        <w:ind w:right="-2" w:firstLine="0"/>
        <w:jc w:val="center"/>
        <w:rPr>
          <w:sz w:val="22"/>
          <w:szCs w:val="28"/>
        </w:rPr>
      </w:pPr>
    </w:p>
    <w:tbl>
      <w:tblPr>
        <w:tblW w:w="9968" w:type="dxa"/>
        <w:jc w:val="center"/>
        <w:tblInd w:w="15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83"/>
        <w:gridCol w:w="1581"/>
        <w:gridCol w:w="2388"/>
        <w:gridCol w:w="1275"/>
        <w:gridCol w:w="3141"/>
      </w:tblGrid>
      <w:tr w:rsidR="00EA0602" w:rsidRPr="00E463A0" w:rsidTr="00290D1F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</w:tcPr>
          <w:p w:rsidR="00EA0602" w:rsidRPr="00E00D63" w:rsidRDefault="00EA0602" w:rsidP="002C5394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00D63">
              <w:rPr>
                <w:sz w:val="24"/>
                <w:szCs w:val="28"/>
              </w:rPr>
              <w:t xml:space="preserve">Условный номер </w:t>
            </w:r>
          </w:p>
          <w:p w:rsidR="00290D1F" w:rsidRDefault="00EA0602" w:rsidP="002C5394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00D63">
              <w:rPr>
                <w:sz w:val="24"/>
                <w:szCs w:val="28"/>
              </w:rPr>
              <w:t xml:space="preserve">образуемого земельного участка на чертеже </w:t>
            </w:r>
          </w:p>
          <w:p w:rsidR="00EA0602" w:rsidRPr="00E00D63" w:rsidRDefault="00EA0602" w:rsidP="002C5394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00D63">
              <w:rPr>
                <w:sz w:val="24"/>
                <w:szCs w:val="28"/>
              </w:rPr>
              <w:t xml:space="preserve">межевания территории </w:t>
            </w:r>
          </w:p>
        </w:tc>
        <w:tc>
          <w:tcPr>
            <w:tcW w:w="1581" w:type="dxa"/>
            <w:tcBorders>
              <w:bottom w:val="single" w:sz="4" w:space="0" w:color="auto"/>
            </w:tcBorders>
          </w:tcPr>
          <w:p w:rsidR="00EA0602" w:rsidRPr="00E00D63" w:rsidRDefault="00EA0602" w:rsidP="002C5394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00D63">
              <w:rPr>
                <w:sz w:val="24"/>
                <w:szCs w:val="28"/>
              </w:rPr>
              <w:t>Учетный</w:t>
            </w:r>
          </w:p>
          <w:p w:rsidR="00EA0602" w:rsidRPr="00E00D63" w:rsidRDefault="00EA0602" w:rsidP="002C5394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00D63">
              <w:rPr>
                <w:sz w:val="24"/>
                <w:szCs w:val="28"/>
              </w:rPr>
              <w:t>номер</w:t>
            </w:r>
          </w:p>
          <w:p w:rsidR="00EA0602" w:rsidRPr="00E00D63" w:rsidRDefault="00EA0602" w:rsidP="002C5394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00D63">
              <w:rPr>
                <w:sz w:val="24"/>
                <w:szCs w:val="28"/>
              </w:rPr>
              <w:t>кадастрового квартала</w:t>
            </w:r>
          </w:p>
        </w:tc>
        <w:tc>
          <w:tcPr>
            <w:tcW w:w="2388" w:type="dxa"/>
            <w:tcBorders>
              <w:bottom w:val="single" w:sz="4" w:space="0" w:color="auto"/>
            </w:tcBorders>
          </w:tcPr>
          <w:p w:rsidR="00EA0602" w:rsidRPr="00E00D63" w:rsidRDefault="00EA0602" w:rsidP="002C5394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00D63">
              <w:rPr>
                <w:sz w:val="24"/>
                <w:szCs w:val="28"/>
              </w:rPr>
              <w:t xml:space="preserve">Вид разрешенного </w:t>
            </w:r>
          </w:p>
          <w:p w:rsidR="00EA0602" w:rsidRPr="00E00D63" w:rsidRDefault="00EA0602" w:rsidP="002C5394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00D63">
              <w:rPr>
                <w:sz w:val="24"/>
                <w:szCs w:val="28"/>
              </w:rPr>
              <w:t>использования обр</w:t>
            </w:r>
            <w:r w:rsidRPr="00E00D63">
              <w:rPr>
                <w:sz w:val="24"/>
                <w:szCs w:val="28"/>
              </w:rPr>
              <w:t>а</w:t>
            </w:r>
            <w:r w:rsidRPr="00E00D63">
              <w:rPr>
                <w:sz w:val="24"/>
                <w:szCs w:val="28"/>
              </w:rPr>
              <w:t xml:space="preserve">зуемого земельного </w:t>
            </w:r>
          </w:p>
          <w:p w:rsidR="00290D1F" w:rsidRDefault="00EA0602" w:rsidP="002C5394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00D63">
              <w:rPr>
                <w:sz w:val="24"/>
                <w:szCs w:val="28"/>
              </w:rPr>
              <w:t>участка в соответс</w:t>
            </w:r>
            <w:r w:rsidRPr="00E00D63">
              <w:rPr>
                <w:sz w:val="24"/>
                <w:szCs w:val="28"/>
              </w:rPr>
              <w:t>т</w:t>
            </w:r>
            <w:r w:rsidRPr="00E00D63">
              <w:rPr>
                <w:sz w:val="24"/>
                <w:szCs w:val="28"/>
              </w:rPr>
              <w:t>вии с проектом пл</w:t>
            </w:r>
            <w:r w:rsidRPr="00E00D63">
              <w:rPr>
                <w:sz w:val="24"/>
                <w:szCs w:val="28"/>
              </w:rPr>
              <w:t>а</w:t>
            </w:r>
            <w:r w:rsidRPr="00E00D63">
              <w:rPr>
                <w:sz w:val="24"/>
                <w:szCs w:val="28"/>
              </w:rPr>
              <w:t xml:space="preserve">нировки </w:t>
            </w:r>
          </w:p>
          <w:p w:rsidR="00EA0602" w:rsidRPr="00E00D63" w:rsidRDefault="00EA0602" w:rsidP="002C5394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00D63">
              <w:rPr>
                <w:sz w:val="24"/>
                <w:szCs w:val="28"/>
              </w:rPr>
              <w:t>территории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EA0602" w:rsidRDefault="00EA0602" w:rsidP="002C5394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00D63">
              <w:rPr>
                <w:sz w:val="24"/>
                <w:szCs w:val="28"/>
              </w:rPr>
              <w:t xml:space="preserve">Площадь </w:t>
            </w:r>
          </w:p>
          <w:p w:rsidR="00EA0602" w:rsidRPr="00E00D63" w:rsidRDefault="00EA0602" w:rsidP="002C5394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00D63">
              <w:rPr>
                <w:sz w:val="24"/>
                <w:szCs w:val="28"/>
              </w:rPr>
              <w:t>образу</w:t>
            </w:r>
            <w:r w:rsidRPr="00E00D63">
              <w:rPr>
                <w:sz w:val="24"/>
                <w:szCs w:val="28"/>
              </w:rPr>
              <w:t>е</w:t>
            </w:r>
            <w:r w:rsidRPr="00E00D63">
              <w:rPr>
                <w:sz w:val="24"/>
                <w:szCs w:val="28"/>
              </w:rPr>
              <w:t>мого и изменя</w:t>
            </w:r>
            <w:r w:rsidRPr="00E00D63">
              <w:rPr>
                <w:sz w:val="24"/>
                <w:szCs w:val="28"/>
              </w:rPr>
              <w:t>е</w:t>
            </w:r>
            <w:r w:rsidRPr="00E00D63">
              <w:rPr>
                <w:sz w:val="24"/>
                <w:szCs w:val="28"/>
              </w:rPr>
              <w:t>мого з</w:t>
            </w:r>
            <w:r w:rsidRPr="00E00D63">
              <w:rPr>
                <w:sz w:val="24"/>
                <w:szCs w:val="28"/>
              </w:rPr>
              <w:t>е</w:t>
            </w:r>
            <w:r w:rsidRPr="00E00D63">
              <w:rPr>
                <w:sz w:val="24"/>
                <w:szCs w:val="28"/>
              </w:rPr>
              <w:t>мельного участка, га</w:t>
            </w:r>
          </w:p>
        </w:tc>
        <w:tc>
          <w:tcPr>
            <w:tcW w:w="3141" w:type="dxa"/>
            <w:tcBorders>
              <w:bottom w:val="single" w:sz="4" w:space="0" w:color="auto"/>
            </w:tcBorders>
          </w:tcPr>
          <w:p w:rsidR="00290D1F" w:rsidRDefault="00EA0602" w:rsidP="00290D1F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00D63">
              <w:rPr>
                <w:sz w:val="24"/>
                <w:szCs w:val="28"/>
              </w:rPr>
              <w:t xml:space="preserve">Адрес </w:t>
            </w:r>
          </w:p>
          <w:p w:rsidR="00EA0602" w:rsidRPr="00E00D63" w:rsidRDefault="00EA0602" w:rsidP="00290D1F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00D63">
              <w:rPr>
                <w:sz w:val="24"/>
                <w:szCs w:val="28"/>
              </w:rPr>
              <w:t>земельного участка</w:t>
            </w:r>
          </w:p>
          <w:p w:rsidR="00EA0602" w:rsidRPr="00E00D63" w:rsidRDefault="00EA0602" w:rsidP="002C5394">
            <w:pPr>
              <w:ind w:right="-2" w:firstLine="0"/>
              <w:jc w:val="left"/>
              <w:rPr>
                <w:sz w:val="24"/>
                <w:szCs w:val="28"/>
              </w:rPr>
            </w:pPr>
          </w:p>
        </w:tc>
      </w:tr>
      <w:tr w:rsidR="00EA0602" w:rsidRPr="00773B35" w:rsidTr="00290D1F">
        <w:trPr>
          <w:jc w:val="center"/>
        </w:trPr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A0602" w:rsidRPr="00E00D63" w:rsidRDefault="00EA0602" w:rsidP="002C5394">
            <w:pPr>
              <w:ind w:right="-2" w:firstLine="0"/>
              <w:jc w:val="left"/>
              <w:rPr>
                <w:sz w:val="2"/>
                <w:szCs w:val="2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A0602" w:rsidRPr="00E00D63" w:rsidRDefault="00EA0602" w:rsidP="002C5394">
            <w:pPr>
              <w:ind w:right="-2" w:firstLine="0"/>
              <w:jc w:val="left"/>
              <w:rPr>
                <w:sz w:val="2"/>
                <w:szCs w:val="2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A0602" w:rsidRPr="00E00D63" w:rsidRDefault="00EA0602" w:rsidP="002C5394">
            <w:pPr>
              <w:ind w:right="-2" w:firstLine="0"/>
              <w:jc w:val="left"/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A0602" w:rsidRPr="00E00D63" w:rsidRDefault="00EA0602" w:rsidP="002C5394">
            <w:pPr>
              <w:ind w:right="-2" w:firstLine="0"/>
              <w:jc w:val="left"/>
              <w:rPr>
                <w:sz w:val="2"/>
                <w:szCs w:val="2"/>
              </w:rPr>
            </w:pPr>
          </w:p>
        </w:tc>
        <w:tc>
          <w:tcPr>
            <w:tcW w:w="31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A0602" w:rsidRPr="00E00D63" w:rsidRDefault="00EA0602" w:rsidP="002C5394">
            <w:pPr>
              <w:ind w:right="-2" w:firstLine="0"/>
              <w:jc w:val="left"/>
              <w:rPr>
                <w:sz w:val="2"/>
                <w:szCs w:val="2"/>
              </w:rPr>
            </w:pPr>
          </w:p>
        </w:tc>
      </w:tr>
      <w:tr w:rsidR="00EA0602" w:rsidRPr="00E463A0" w:rsidTr="00290D1F">
        <w:trPr>
          <w:jc w:val="center"/>
        </w:trPr>
        <w:tc>
          <w:tcPr>
            <w:tcW w:w="1583" w:type="dxa"/>
            <w:tcBorders>
              <w:top w:val="single" w:sz="4" w:space="0" w:color="auto"/>
            </w:tcBorders>
          </w:tcPr>
          <w:p w:rsidR="00EA0602" w:rsidRPr="00E00D63" w:rsidRDefault="00EA0602" w:rsidP="002C5394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00D63">
              <w:rPr>
                <w:sz w:val="24"/>
                <w:szCs w:val="28"/>
              </w:rPr>
              <w:t>1</w:t>
            </w:r>
          </w:p>
        </w:tc>
        <w:tc>
          <w:tcPr>
            <w:tcW w:w="1581" w:type="dxa"/>
            <w:tcBorders>
              <w:top w:val="single" w:sz="4" w:space="0" w:color="auto"/>
            </w:tcBorders>
          </w:tcPr>
          <w:p w:rsidR="00EA0602" w:rsidRPr="00E00D63" w:rsidRDefault="00EA0602" w:rsidP="002C5394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00D63">
              <w:rPr>
                <w:sz w:val="24"/>
                <w:szCs w:val="28"/>
              </w:rPr>
              <w:t>2</w:t>
            </w:r>
          </w:p>
        </w:tc>
        <w:tc>
          <w:tcPr>
            <w:tcW w:w="2388" w:type="dxa"/>
            <w:tcBorders>
              <w:top w:val="single" w:sz="4" w:space="0" w:color="auto"/>
            </w:tcBorders>
          </w:tcPr>
          <w:p w:rsidR="00EA0602" w:rsidRPr="00E00D63" w:rsidRDefault="00EA0602" w:rsidP="002C5394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00D63">
              <w:rPr>
                <w:sz w:val="24"/>
                <w:szCs w:val="28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EA0602" w:rsidRPr="00E00D63" w:rsidRDefault="00EA0602" w:rsidP="002C5394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00D63">
              <w:rPr>
                <w:sz w:val="24"/>
                <w:szCs w:val="28"/>
              </w:rPr>
              <w:t>4</w:t>
            </w:r>
          </w:p>
        </w:tc>
        <w:tc>
          <w:tcPr>
            <w:tcW w:w="3141" w:type="dxa"/>
            <w:tcBorders>
              <w:top w:val="single" w:sz="4" w:space="0" w:color="auto"/>
            </w:tcBorders>
          </w:tcPr>
          <w:p w:rsidR="00EA0602" w:rsidRPr="00E00D63" w:rsidRDefault="00EA0602" w:rsidP="002C5394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00D63">
              <w:rPr>
                <w:sz w:val="24"/>
                <w:szCs w:val="28"/>
              </w:rPr>
              <w:t>5</w:t>
            </w:r>
          </w:p>
        </w:tc>
      </w:tr>
      <w:tr w:rsidR="00EA0602" w:rsidRPr="00E463A0" w:rsidTr="00290D1F">
        <w:trPr>
          <w:jc w:val="center"/>
        </w:trPr>
        <w:tc>
          <w:tcPr>
            <w:tcW w:w="1583" w:type="dxa"/>
          </w:tcPr>
          <w:p w:rsidR="00EA0602" w:rsidRPr="00C72E49" w:rsidRDefault="00EA0602" w:rsidP="002C5394">
            <w:pPr>
              <w:ind w:right="-3" w:firstLine="0"/>
              <w:jc w:val="center"/>
              <w:rPr>
                <w:sz w:val="24"/>
                <w:szCs w:val="24"/>
              </w:rPr>
            </w:pPr>
            <w:r w:rsidRPr="00C72E49">
              <w:rPr>
                <w:sz w:val="24"/>
                <w:szCs w:val="24"/>
              </w:rPr>
              <w:t>ЗУ 1</w:t>
            </w:r>
          </w:p>
        </w:tc>
        <w:tc>
          <w:tcPr>
            <w:tcW w:w="1581" w:type="dxa"/>
          </w:tcPr>
          <w:p w:rsidR="00EA0602" w:rsidRPr="00C72E49" w:rsidRDefault="00EA0602" w:rsidP="00290D1F">
            <w:pPr>
              <w:ind w:left="-108" w:right="-3" w:firstLine="33"/>
              <w:jc w:val="center"/>
              <w:rPr>
                <w:rFonts w:eastAsia="Calibri"/>
                <w:sz w:val="24"/>
                <w:szCs w:val="24"/>
              </w:rPr>
            </w:pPr>
            <w:r w:rsidRPr="00C72E49">
              <w:rPr>
                <w:rFonts w:eastAsia="Calibri"/>
                <w:sz w:val="24"/>
                <w:szCs w:val="24"/>
              </w:rPr>
              <w:t>54:35:052875</w:t>
            </w:r>
          </w:p>
          <w:p w:rsidR="00EA0602" w:rsidRPr="00C72E49" w:rsidRDefault="00EA0602" w:rsidP="00290D1F">
            <w:pPr>
              <w:ind w:right="-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EA0602" w:rsidRPr="00C72E49" w:rsidRDefault="00EA0602" w:rsidP="00290D1F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C72E49">
              <w:rPr>
                <w:sz w:val="24"/>
                <w:szCs w:val="24"/>
              </w:rPr>
              <w:t>Коммунальное о</w:t>
            </w:r>
            <w:r w:rsidRPr="00C72E49">
              <w:rPr>
                <w:sz w:val="24"/>
                <w:szCs w:val="24"/>
              </w:rPr>
              <w:t>б</w:t>
            </w:r>
            <w:r w:rsidRPr="00C72E49">
              <w:rPr>
                <w:sz w:val="24"/>
                <w:szCs w:val="24"/>
              </w:rPr>
              <w:t>служивание; развл</w:t>
            </w:r>
            <w:r w:rsidRPr="00C72E49">
              <w:rPr>
                <w:sz w:val="24"/>
                <w:szCs w:val="24"/>
              </w:rPr>
              <w:t>е</w:t>
            </w:r>
            <w:r w:rsidRPr="00C72E49">
              <w:rPr>
                <w:sz w:val="24"/>
                <w:szCs w:val="24"/>
              </w:rPr>
              <w:t>чения;</w:t>
            </w:r>
            <w:r w:rsidR="00290D1F">
              <w:rPr>
                <w:sz w:val="24"/>
                <w:szCs w:val="24"/>
              </w:rPr>
              <w:t xml:space="preserve"> </w:t>
            </w:r>
            <w:r w:rsidRPr="00C72E49">
              <w:rPr>
                <w:sz w:val="24"/>
                <w:szCs w:val="24"/>
              </w:rPr>
              <w:t>спорт</w:t>
            </w:r>
          </w:p>
        </w:tc>
        <w:tc>
          <w:tcPr>
            <w:tcW w:w="1275" w:type="dxa"/>
          </w:tcPr>
          <w:p w:rsidR="00EA0602" w:rsidRPr="00C72E49" w:rsidRDefault="00EA0602" w:rsidP="002C5394">
            <w:pPr>
              <w:ind w:right="-3" w:firstLine="51"/>
              <w:jc w:val="center"/>
              <w:rPr>
                <w:sz w:val="24"/>
                <w:szCs w:val="24"/>
              </w:rPr>
            </w:pPr>
            <w:r w:rsidRPr="00C72E49">
              <w:rPr>
                <w:sz w:val="24"/>
                <w:szCs w:val="24"/>
              </w:rPr>
              <w:t>0,6555</w:t>
            </w:r>
          </w:p>
        </w:tc>
        <w:tc>
          <w:tcPr>
            <w:tcW w:w="3141" w:type="dxa"/>
          </w:tcPr>
          <w:p w:rsidR="00EA0602" w:rsidRPr="00C72E49" w:rsidRDefault="00EA0602" w:rsidP="00780081">
            <w:pPr>
              <w:ind w:firstLine="0"/>
              <w:rPr>
                <w:sz w:val="24"/>
                <w:szCs w:val="24"/>
              </w:rPr>
            </w:pPr>
            <w:r w:rsidRPr="00C72E49">
              <w:rPr>
                <w:sz w:val="24"/>
                <w:szCs w:val="24"/>
              </w:rPr>
              <w:t>Российская Федерация, Н</w:t>
            </w:r>
            <w:r w:rsidRPr="00C72E49">
              <w:rPr>
                <w:sz w:val="24"/>
                <w:szCs w:val="24"/>
              </w:rPr>
              <w:t>о</w:t>
            </w:r>
            <w:r w:rsidRPr="00C72E49">
              <w:rPr>
                <w:sz w:val="24"/>
                <w:szCs w:val="24"/>
              </w:rPr>
              <w:t xml:space="preserve">восибирская область, город Новосибирск, </w:t>
            </w:r>
            <w:r w:rsidRPr="00ED5F36">
              <w:rPr>
                <w:sz w:val="24"/>
                <w:szCs w:val="24"/>
              </w:rPr>
              <w:t>ул.</w:t>
            </w:r>
            <w:r w:rsidR="0078008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Аникина, </w:t>
            </w:r>
            <w:r w:rsidRPr="00ED5F36">
              <w:rPr>
                <w:sz w:val="24"/>
                <w:szCs w:val="24"/>
              </w:rPr>
              <w:t>2/1</w:t>
            </w:r>
          </w:p>
        </w:tc>
      </w:tr>
      <w:tr w:rsidR="00EA0602" w:rsidRPr="00E463A0" w:rsidTr="00290D1F">
        <w:trPr>
          <w:jc w:val="center"/>
        </w:trPr>
        <w:tc>
          <w:tcPr>
            <w:tcW w:w="1583" w:type="dxa"/>
          </w:tcPr>
          <w:p w:rsidR="00EA0602" w:rsidRPr="00C72E49" w:rsidRDefault="00EA0602" w:rsidP="002C5394">
            <w:pPr>
              <w:ind w:right="-3" w:firstLine="0"/>
              <w:jc w:val="center"/>
              <w:rPr>
                <w:sz w:val="24"/>
                <w:szCs w:val="24"/>
              </w:rPr>
            </w:pPr>
            <w:r w:rsidRPr="00C72E49">
              <w:rPr>
                <w:sz w:val="24"/>
                <w:szCs w:val="24"/>
              </w:rPr>
              <w:t>ЗУ 2</w:t>
            </w:r>
          </w:p>
        </w:tc>
        <w:tc>
          <w:tcPr>
            <w:tcW w:w="1581" w:type="dxa"/>
          </w:tcPr>
          <w:p w:rsidR="00EA0602" w:rsidRPr="00C72E49" w:rsidRDefault="00EA0602" w:rsidP="00290D1F">
            <w:pPr>
              <w:ind w:left="-108" w:right="-3" w:firstLine="33"/>
              <w:jc w:val="center"/>
              <w:rPr>
                <w:rFonts w:eastAsia="Calibri"/>
                <w:sz w:val="24"/>
                <w:szCs w:val="24"/>
              </w:rPr>
            </w:pPr>
            <w:r w:rsidRPr="00C72E49">
              <w:rPr>
                <w:rFonts w:eastAsia="Calibri"/>
                <w:sz w:val="24"/>
                <w:szCs w:val="24"/>
              </w:rPr>
              <w:t>54:35:052630</w:t>
            </w:r>
            <w:r w:rsidR="00347D96">
              <w:rPr>
                <w:rFonts w:eastAsia="Calibri"/>
                <w:sz w:val="24"/>
                <w:szCs w:val="24"/>
              </w:rPr>
              <w:t>,</w:t>
            </w:r>
          </w:p>
          <w:p w:rsidR="00EA0602" w:rsidRPr="00C72E49" w:rsidRDefault="00EA0602" w:rsidP="00290D1F">
            <w:pPr>
              <w:ind w:left="-108" w:right="-3" w:firstLine="33"/>
              <w:jc w:val="center"/>
              <w:rPr>
                <w:rFonts w:eastAsia="Calibri"/>
                <w:sz w:val="24"/>
                <w:szCs w:val="24"/>
              </w:rPr>
            </w:pPr>
            <w:r w:rsidRPr="00C72E49">
              <w:rPr>
                <w:rFonts w:eastAsia="Calibri"/>
                <w:sz w:val="24"/>
                <w:szCs w:val="24"/>
              </w:rPr>
              <w:t>54:35:052882</w:t>
            </w:r>
          </w:p>
        </w:tc>
        <w:tc>
          <w:tcPr>
            <w:tcW w:w="2388" w:type="dxa"/>
          </w:tcPr>
          <w:p w:rsidR="00EA0602" w:rsidRPr="00C72E49" w:rsidRDefault="00EA0602" w:rsidP="00290D1F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C72E49">
              <w:rPr>
                <w:sz w:val="24"/>
                <w:szCs w:val="24"/>
              </w:rPr>
              <w:t>Коммунальное о</w:t>
            </w:r>
            <w:r w:rsidRPr="00C72E49">
              <w:rPr>
                <w:sz w:val="24"/>
                <w:szCs w:val="24"/>
              </w:rPr>
              <w:t>б</w:t>
            </w:r>
            <w:r w:rsidRPr="00C72E49">
              <w:rPr>
                <w:sz w:val="24"/>
                <w:szCs w:val="24"/>
              </w:rPr>
              <w:t>служивание; развл</w:t>
            </w:r>
            <w:r w:rsidRPr="00C72E49">
              <w:rPr>
                <w:sz w:val="24"/>
                <w:szCs w:val="24"/>
              </w:rPr>
              <w:t>е</w:t>
            </w:r>
            <w:r w:rsidRPr="00C72E49">
              <w:rPr>
                <w:sz w:val="24"/>
                <w:szCs w:val="24"/>
              </w:rPr>
              <w:t>чения;</w:t>
            </w:r>
            <w:r w:rsidR="00290D1F">
              <w:rPr>
                <w:sz w:val="24"/>
                <w:szCs w:val="24"/>
              </w:rPr>
              <w:t xml:space="preserve"> </w:t>
            </w:r>
            <w:r w:rsidRPr="00C72E49">
              <w:rPr>
                <w:sz w:val="24"/>
                <w:szCs w:val="24"/>
              </w:rPr>
              <w:t>спорт</w:t>
            </w:r>
          </w:p>
        </w:tc>
        <w:tc>
          <w:tcPr>
            <w:tcW w:w="1275" w:type="dxa"/>
          </w:tcPr>
          <w:p w:rsidR="00EA0602" w:rsidRPr="00C72E49" w:rsidRDefault="00EA0602" w:rsidP="002C5394">
            <w:pPr>
              <w:ind w:right="-3" w:firstLine="51"/>
              <w:jc w:val="center"/>
              <w:rPr>
                <w:sz w:val="24"/>
                <w:szCs w:val="24"/>
              </w:rPr>
            </w:pPr>
            <w:r w:rsidRPr="00C72E49">
              <w:rPr>
                <w:sz w:val="24"/>
                <w:szCs w:val="24"/>
              </w:rPr>
              <w:t>0,8290</w:t>
            </w:r>
          </w:p>
        </w:tc>
        <w:tc>
          <w:tcPr>
            <w:tcW w:w="3141" w:type="dxa"/>
          </w:tcPr>
          <w:p w:rsidR="00EA0602" w:rsidRPr="00C72E49" w:rsidRDefault="00EA0602" w:rsidP="00780081">
            <w:pPr>
              <w:ind w:firstLine="0"/>
              <w:rPr>
                <w:sz w:val="24"/>
                <w:szCs w:val="24"/>
              </w:rPr>
            </w:pPr>
            <w:r w:rsidRPr="00C72E49">
              <w:rPr>
                <w:sz w:val="24"/>
                <w:szCs w:val="24"/>
              </w:rPr>
              <w:t>Российская Федерация, Н</w:t>
            </w:r>
            <w:r w:rsidRPr="00C72E49">
              <w:rPr>
                <w:sz w:val="24"/>
                <w:szCs w:val="24"/>
              </w:rPr>
              <w:t>о</w:t>
            </w:r>
            <w:r w:rsidRPr="00C72E49">
              <w:rPr>
                <w:sz w:val="24"/>
                <w:szCs w:val="24"/>
              </w:rPr>
              <w:t xml:space="preserve">восибирская область, город Новосибирск, </w:t>
            </w:r>
            <w:r w:rsidRPr="00ED5F36">
              <w:rPr>
                <w:sz w:val="24"/>
                <w:szCs w:val="24"/>
              </w:rPr>
              <w:t>ул.</w:t>
            </w:r>
            <w:r w:rsidR="0078008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Саввы Кожевникова, </w:t>
            </w:r>
            <w:r w:rsidRPr="00ED5F36">
              <w:rPr>
                <w:sz w:val="24"/>
                <w:szCs w:val="24"/>
              </w:rPr>
              <w:t>35</w:t>
            </w:r>
          </w:p>
        </w:tc>
      </w:tr>
      <w:tr w:rsidR="00EA0602" w:rsidRPr="00E463A0" w:rsidTr="00290D1F">
        <w:trPr>
          <w:jc w:val="center"/>
        </w:trPr>
        <w:tc>
          <w:tcPr>
            <w:tcW w:w="1583" w:type="dxa"/>
          </w:tcPr>
          <w:p w:rsidR="00EA0602" w:rsidRPr="00E00D63" w:rsidRDefault="00EA0602" w:rsidP="002C5394">
            <w:pPr>
              <w:ind w:right="-3" w:firstLine="0"/>
              <w:jc w:val="center"/>
              <w:rPr>
                <w:sz w:val="24"/>
                <w:szCs w:val="24"/>
              </w:rPr>
            </w:pPr>
            <w:r w:rsidRPr="00E00D63">
              <w:rPr>
                <w:sz w:val="24"/>
                <w:szCs w:val="24"/>
              </w:rPr>
              <w:t>ЗУ 3</w:t>
            </w:r>
          </w:p>
        </w:tc>
        <w:tc>
          <w:tcPr>
            <w:tcW w:w="1581" w:type="dxa"/>
          </w:tcPr>
          <w:p w:rsidR="00EA0602" w:rsidRPr="00E00D63" w:rsidRDefault="00EA0602" w:rsidP="00290D1F">
            <w:pPr>
              <w:ind w:left="-108" w:right="-3" w:firstLine="33"/>
              <w:jc w:val="center"/>
              <w:rPr>
                <w:rFonts w:eastAsia="Calibri"/>
                <w:sz w:val="24"/>
                <w:szCs w:val="24"/>
              </w:rPr>
            </w:pPr>
            <w:r w:rsidRPr="00E00D63">
              <w:rPr>
                <w:rFonts w:eastAsia="Calibri"/>
                <w:sz w:val="24"/>
                <w:szCs w:val="24"/>
              </w:rPr>
              <w:t>54:35:052881</w:t>
            </w:r>
            <w:r w:rsidR="00347D96">
              <w:rPr>
                <w:rFonts w:eastAsia="Calibri"/>
                <w:sz w:val="24"/>
                <w:szCs w:val="24"/>
              </w:rPr>
              <w:t>,</w:t>
            </w:r>
          </w:p>
          <w:p w:rsidR="00EA0602" w:rsidRPr="00E00D63" w:rsidRDefault="00EA0602" w:rsidP="00290D1F">
            <w:pPr>
              <w:ind w:left="-108" w:right="-3" w:firstLine="33"/>
              <w:jc w:val="center"/>
              <w:rPr>
                <w:rFonts w:eastAsia="Calibri"/>
                <w:sz w:val="24"/>
                <w:szCs w:val="24"/>
              </w:rPr>
            </w:pPr>
            <w:r w:rsidRPr="00E00D63">
              <w:rPr>
                <w:rFonts w:eastAsia="Calibri"/>
                <w:sz w:val="24"/>
                <w:szCs w:val="24"/>
              </w:rPr>
              <w:t>54:35:052882</w:t>
            </w:r>
            <w:r w:rsidR="00347D96">
              <w:rPr>
                <w:rFonts w:eastAsia="Calibri"/>
                <w:sz w:val="24"/>
                <w:szCs w:val="24"/>
              </w:rPr>
              <w:t>,</w:t>
            </w:r>
          </w:p>
          <w:p w:rsidR="00EA0602" w:rsidRPr="00E00D63" w:rsidRDefault="00EA0602" w:rsidP="00290D1F">
            <w:pPr>
              <w:ind w:left="-108" w:right="-3" w:firstLine="33"/>
              <w:jc w:val="center"/>
              <w:rPr>
                <w:rFonts w:eastAsia="Calibri"/>
                <w:sz w:val="24"/>
                <w:szCs w:val="24"/>
              </w:rPr>
            </w:pPr>
            <w:r w:rsidRPr="00E00D63">
              <w:rPr>
                <w:rFonts w:eastAsia="Calibri"/>
                <w:sz w:val="24"/>
                <w:szCs w:val="24"/>
              </w:rPr>
              <w:t>54:35:052885</w:t>
            </w:r>
          </w:p>
        </w:tc>
        <w:tc>
          <w:tcPr>
            <w:tcW w:w="2388" w:type="dxa"/>
          </w:tcPr>
          <w:p w:rsidR="00EA0602" w:rsidRPr="00E00D63" w:rsidRDefault="00EA0602" w:rsidP="00290D1F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E00D63">
              <w:rPr>
                <w:sz w:val="24"/>
                <w:szCs w:val="24"/>
              </w:rPr>
              <w:t>Социальное обсл</w:t>
            </w:r>
            <w:r w:rsidRPr="00E00D63">
              <w:rPr>
                <w:sz w:val="24"/>
                <w:szCs w:val="24"/>
              </w:rPr>
              <w:t>у</w:t>
            </w:r>
            <w:r w:rsidRPr="00E00D63">
              <w:rPr>
                <w:sz w:val="24"/>
                <w:szCs w:val="24"/>
              </w:rPr>
              <w:t>живание; религио</w:t>
            </w:r>
            <w:r w:rsidRPr="00E00D63">
              <w:rPr>
                <w:sz w:val="24"/>
                <w:szCs w:val="24"/>
              </w:rPr>
              <w:t>з</w:t>
            </w:r>
            <w:r w:rsidRPr="00E00D63">
              <w:rPr>
                <w:sz w:val="24"/>
                <w:szCs w:val="24"/>
              </w:rPr>
              <w:t xml:space="preserve">ное использование </w:t>
            </w:r>
          </w:p>
        </w:tc>
        <w:tc>
          <w:tcPr>
            <w:tcW w:w="1275" w:type="dxa"/>
          </w:tcPr>
          <w:p w:rsidR="00EA0602" w:rsidRPr="00E00D63" w:rsidRDefault="00EA0602" w:rsidP="002C5394">
            <w:pPr>
              <w:ind w:right="-3" w:firstLine="51"/>
              <w:jc w:val="center"/>
              <w:rPr>
                <w:sz w:val="24"/>
                <w:szCs w:val="24"/>
              </w:rPr>
            </w:pPr>
            <w:r w:rsidRPr="00E00D63">
              <w:rPr>
                <w:sz w:val="24"/>
                <w:szCs w:val="24"/>
              </w:rPr>
              <w:t>0,9301</w:t>
            </w:r>
          </w:p>
        </w:tc>
        <w:tc>
          <w:tcPr>
            <w:tcW w:w="3141" w:type="dxa"/>
          </w:tcPr>
          <w:p w:rsidR="00EA0602" w:rsidRPr="00E00D63" w:rsidRDefault="00EA0602" w:rsidP="00780081">
            <w:pPr>
              <w:ind w:firstLine="0"/>
              <w:rPr>
                <w:sz w:val="24"/>
                <w:szCs w:val="24"/>
              </w:rPr>
            </w:pPr>
            <w:r w:rsidRPr="00E00D63">
              <w:rPr>
                <w:sz w:val="24"/>
                <w:szCs w:val="24"/>
              </w:rPr>
              <w:t>Российская Федерация, Н</w:t>
            </w:r>
            <w:r w:rsidRPr="00E00D63">
              <w:rPr>
                <w:sz w:val="24"/>
                <w:szCs w:val="24"/>
              </w:rPr>
              <w:t>о</w:t>
            </w:r>
            <w:r w:rsidRPr="00E00D63">
              <w:rPr>
                <w:sz w:val="24"/>
                <w:szCs w:val="24"/>
              </w:rPr>
              <w:t>восибирская область, город Новосибирск, ул.</w:t>
            </w:r>
            <w:r w:rsidR="00780081">
              <w:rPr>
                <w:sz w:val="24"/>
                <w:szCs w:val="24"/>
              </w:rPr>
              <w:t xml:space="preserve"> </w:t>
            </w:r>
            <w:r w:rsidRPr="00E00D63">
              <w:rPr>
                <w:sz w:val="24"/>
                <w:szCs w:val="24"/>
              </w:rPr>
              <w:t>Саввы Кожевникова, 29</w:t>
            </w:r>
          </w:p>
        </w:tc>
      </w:tr>
    </w:tbl>
    <w:p w:rsidR="00290D1F" w:rsidRPr="0075601C" w:rsidRDefault="00290D1F" w:rsidP="00290D1F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EA0602" w:rsidRPr="00E463A0" w:rsidRDefault="00EA0602" w:rsidP="00EA0602">
      <w:pPr>
        <w:ind w:right="-2" w:firstLine="0"/>
        <w:jc w:val="center"/>
        <w:rPr>
          <w:sz w:val="24"/>
          <w:szCs w:val="28"/>
        </w:rPr>
      </w:pPr>
    </w:p>
    <w:p w:rsidR="00EA0602" w:rsidRDefault="00EA0602" w:rsidP="00EA0602">
      <w:pPr>
        <w:ind w:right="-2" w:firstLine="0"/>
        <w:jc w:val="left"/>
        <w:rPr>
          <w:sz w:val="24"/>
          <w:szCs w:val="28"/>
        </w:rPr>
      </w:pPr>
    </w:p>
    <w:p w:rsidR="00EA0602" w:rsidRDefault="00EA0602" w:rsidP="00EA0602">
      <w:pPr>
        <w:ind w:right="-2" w:firstLine="0"/>
        <w:jc w:val="left"/>
        <w:rPr>
          <w:sz w:val="24"/>
          <w:szCs w:val="28"/>
        </w:rPr>
        <w:sectPr w:rsidR="00EA0602" w:rsidSect="002C5394">
          <w:pgSz w:w="11906" w:h="16838" w:code="9"/>
          <w:pgMar w:top="1134" w:right="566" w:bottom="709" w:left="1418" w:header="567" w:footer="74" w:gutter="0"/>
          <w:pgNumType w:start="1"/>
          <w:cols w:space="708"/>
          <w:titlePg/>
          <w:docGrid w:linePitch="381"/>
        </w:sectPr>
      </w:pPr>
    </w:p>
    <w:p w:rsidR="00EA0602" w:rsidRPr="00703790" w:rsidRDefault="002B3664" w:rsidP="00EA0602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35" style="position:absolute;left:0;text-align:left;margin-left:239.45pt;margin-top:-26.8pt;width:26.25pt;height:30pt;z-index:251657216" strokecolor="white"/>
        </w:pict>
      </w:r>
      <w:r w:rsidR="00EA0602" w:rsidRPr="00703790">
        <w:rPr>
          <w:szCs w:val="28"/>
        </w:rPr>
        <w:t>Приложение 3</w:t>
      </w:r>
    </w:p>
    <w:p w:rsidR="00EA0602" w:rsidRPr="00703790" w:rsidRDefault="00EA0602" w:rsidP="00EA0602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703790">
        <w:rPr>
          <w:szCs w:val="28"/>
        </w:rPr>
        <w:t>к постановлению мэрии</w:t>
      </w:r>
    </w:p>
    <w:p w:rsidR="00EA0602" w:rsidRPr="00703790" w:rsidRDefault="00EA0602" w:rsidP="00EA0602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703790">
        <w:rPr>
          <w:szCs w:val="28"/>
        </w:rPr>
        <w:t>города Новосибирска</w:t>
      </w:r>
    </w:p>
    <w:p w:rsidR="00EA0602" w:rsidRPr="00703790" w:rsidRDefault="00EA0602" w:rsidP="00EA0602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>
        <w:rPr>
          <w:szCs w:val="28"/>
        </w:rPr>
        <w:t xml:space="preserve">от </w:t>
      </w:r>
      <w:r w:rsidR="00505066" w:rsidRPr="00505066">
        <w:rPr>
          <w:szCs w:val="28"/>
          <w:u w:val="single"/>
        </w:rPr>
        <w:t>07.09.2018</w:t>
      </w:r>
      <w:r w:rsidR="00505066">
        <w:rPr>
          <w:szCs w:val="28"/>
          <w:u w:val="single"/>
        </w:rPr>
        <w:t xml:space="preserve"> </w:t>
      </w:r>
      <w:r w:rsidRPr="00703790">
        <w:rPr>
          <w:szCs w:val="28"/>
        </w:rPr>
        <w:t xml:space="preserve">№ </w:t>
      </w:r>
      <w:r w:rsidR="00505066">
        <w:rPr>
          <w:szCs w:val="28"/>
          <w:u w:val="single"/>
        </w:rPr>
        <w:t>3299</w:t>
      </w:r>
    </w:p>
    <w:p w:rsidR="00EA0602" w:rsidRPr="00703790" w:rsidRDefault="00EA0602" w:rsidP="00EA0602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EA0602" w:rsidRPr="00BD6FB2" w:rsidRDefault="00EA0602" w:rsidP="00EA0602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EA0602" w:rsidRPr="00C4335C" w:rsidRDefault="00EA0602" w:rsidP="00EA0602">
      <w:pPr>
        <w:widowControl w:val="0"/>
        <w:suppressAutoHyphens/>
        <w:ind w:firstLine="0"/>
        <w:jc w:val="center"/>
        <w:rPr>
          <w:b/>
          <w:szCs w:val="28"/>
        </w:rPr>
      </w:pPr>
      <w:r w:rsidRPr="00C4335C">
        <w:rPr>
          <w:b/>
          <w:szCs w:val="28"/>
        </w:rPr>
        <w:t>ПРОЕКТ</w:t>
      </w:r>
    </w:p>
    <w:p w:rsidR="00EA0602" w:rsidRDefault="00EA0602" w:rsidP="00EA0602">
      <w:pPr>
        <w:widowControl w:val="0"/>
        <w:suppressAutoHyphens/>
        <w:ind w:firstLine="0"/>
        <w:jc w:val="center"/>
        <w:rPr>
          <w:b/>
          <w:szCs w:val="28"/>
        </w:rPr>
      </w:pPr>
      <w:r w:rsidRPr="00C4335C">
        <w:rPr>
          <w:b/>
          <w:szCs w:val="28"/>
        </w:rPr>
        <w:t>межевания территории квартала 160.01.0</w:t>
      </w:r>
      <w:r>
        <w:rPr>
          <w:b/>
          <w:szCs w:val="28"/>
        </w:rPr>
        <w:t>2</w:t>
      </w:r>
      <w:r w:rsidRPr="00C4335C">
        <w:rPr>
          <w:b/>
          <w:szCs w:val="28"/>
        </w:rPr>
        <w:t>.0</w:t>
      </w:r>
      <w:r>
        <w:rPr>
          <w:b/>
          <w:szCs w:val="28"/>
        </w:rPr>
        <w:t>1</w:t>
      </w:r>
      <w:r w:rsidRPr="00C4335C">
        <w:rPr>
          <w:b/>
          <w:szCs w:val="28"/>
        </w:rPr>
        <w:t xml:space="preserve"> в границах проекта </w:t>
      </w:r>
    </w:p>
    <w:p w:rsidR="00EA0602" w:rsidRDefault="00EA0602" w:rsidP="00EA0602">
      <w:pPr>
        <w:widowControl w:val="0"/>
        <w:suppressAutoHyphens/>
        <w:ind w:firstLine="0"/>
        <w:jc w:val="center"/>
        <w:rPr>
          <w:b/>
          <w:szCs w:val="28"/>
        </w:rPr>
      </w:pPr>
      <w:r w:rsidRPr="00C4335C">
        <w:rPr>
          <w:b/>
          <w:szCs w:val="28"/>
        </w:rPr>
        <w:t>планировки территории, ограниченной береговой линией реки</w:t>
      </w:r>
    </w:p>
    <w:p w:rsidR="00EA0602" w:rsidRDefault="00EA0602" w:rsidP="00EA0602">
      <w:pPr>
        <w:widowControl w:val="0"/>
        <w:suppressAutoHyphens/>
        <w:ind w:firstLine="0"/>
        <w:jc w:val="center"/>
        <w:rPr>
          <w:b/>
          <w:szCs w:val="28"/>
        </w:rPr>
      </w:pPr>
      <w:r w:rsidRPr="00C4335C">
        <w:rPr>
          <w:b/>
          <w:szCs w:val="28"/>
        </w:rPr>
        <w:t>Оби,</w:t>
      </w:r>
      <w:r>
        <w:rPr>
          <w:b/>
          <w:szCs w:val="28"/>
        </w:rPr>
        <w:t xml:space="preserve"> </w:t>
      </w:r>
      <w:r w:rsidRPr="00C4335C">
        <w:rPr>
          <w:b/>
          <w:szCs w:val="28"/>
        </w:rPr>
        <w:t>полосой отвода железной дороги, Советским шоссе,</w:t>
      </w:r>
    </w:p>
    <w:p w:rsidR="00EA0602" w:rsidRDefault="00EA0602" w:rsidP="00EA0602">
      <w:pPr>
        <w:widowControl w:val="0"/>
        <w:suppressAutoHyphens/>
        <w:ind w:firstLine="0"/>
        <w:jc w:val="center"/>
        <w:rPr>
          <w:b/>
          <w:szCs w:val="28"/>
        </w:rPr>
      </w:pPr>
      <w:r w:rsidRPr="00C4335C">
        <w:rPr>
          <w:b/>
          <w:szCs w:val="28"/>
        </w:rPr>
        <w:t>ул. Ватутина</w:t>
      </w:r>
      <w:r>
        <w:rPr>
          <w:b/>
          <w:szCs w:val="28"/>
        </w:rPr>
        <w:t xml:space="preserve"> </w:t>
      </w:r>
      <w:r w:rsidRPr="00C4335C">
        <w:rPr>
          <w:b/>
          <w:szCs w:val="28"/>
        </w:rPr>
        <w:t>и дамбой Бугринского моста,</w:t>
      </w:r>
    </w:p>
    <w:p w:rsidR="00EA0602" w:rsidRPr="00C4335C" w:rsidRDefault="00EA0602" w:rsidP="00EA0602">
      <w:pPr>
        <w:widowControl w:val="0"/>
        <w:suppressAutoHyphens/>
        <w:ind w:firstLine="0"/>
        <w:jc w:val="center"/>
        <w:rPr>
          <w:b/>
          <w:szCs w:val="28"/>
        </w:rPr>
      </w:pPr>
      <w:r w:rsidRPr="00C4335C">
        <w:rPr>
          <w:b/>
          <w:szCs w:val="28"/>
        </w:rPr>
        <w:t>в Кировском районе</w:t>
      </w:r>
    </w:p>
    <w:p w:rsidR="00EA0602" w:rsidRPr="00C4335C" w:rsidRDefault="00EA0602" w:rsidP="00EA0602">
      <w:pPr>
        <w:widowControl w:val="0"/>
        <w:suppressAutoHyphens/>
        <w:ind w:firstLine="0"/>
        <w:jc w:val="center"/>
        <w:rPr>
          <w:b/>
          <w:szCs w:val="28"/>
        </w:rPr>
      </w:pPr>
    </w:p>
    <w:p w:rsidR="00EA0602" w:rsidRPr="00E95012" w:rsidRDefault="00EA0602" w:rsidP="00EA0602">
      <w:pPr>
        <w:widowControl w:val="0"/>
        <w:suppressAutoHyphens/>
        <w:ind w:firstLine="0"/>
        <w:jc w:val="center"/>
        <w:rPr>
          <w:szCs w:val="28"/>
        </w:rPr>
      </w:pPr>
    </w:p>
    <w:p w:rsidR="00EA0602" w:rsidRPr="00E95012" w:rsidRDefault="00EA0602" w:rsidP="00EA0602">
      <w:pPr>
        <w:autoSpaceDE w:val="0"/>
        <w:autoSpaceDN w:val="0"/>
        <w:adjustRightInd w:val="0"/>
        <w:rPr>
          <w:szCs w:val="28"/>
        </w:rPr>
      </w:pPr>
      <w:r w:rsidRPr="00E95012">
        <w:rPr>
          <w:szCs w:val="28"/>
        </w:rPr>
        <w:t>Чертеж межевания территории (приложение).</w:t>
      </w:r>
    </w:p>
    <w:p w:rsidR="00EA0602" w:rsidRPr="00BD6FB2" w:rsidRDefault="00EA0602" w:rsidP="00EA0602">
      <w:pPr>
        <w:ind w:firstLine="0"/>
        <w:rPr>
          <w:sz w:val="27"/>
          <w:szCs w:val="27"/>
        </w:rPr>
      </w:pPr>
    </w:p>
    <w:p w:rsidR="00EA0602" w:rsidRPr="00132931" w:rsidRDefault="00EA0602" w:rsidP="00EA0602">
      <w:pPr>
        <w:ind w:firstLine="0"/>
        <w:rPr>
          <w:sz w:val="18"/>
          <w:szCs w:val="18"/>
        </w:rPr>
      </w:pPr>
    </w:p>
    <w:p w:rsidR="00EA0602" w:rsidRDefault="00EA0602" w:rsidP="00EA0602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____________</w:t>
      </w:r>
    </w:p>
    <w:p w:rsidR="00EA0602" w:rsidRDefault="00EA0602" w:rsidP="00EA0602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EA0602" w:rsidRDefault="00EA0602" w:rsidP="00EA0602">
      <w:pPr>
        <w:ind w:right="-2" w:firstLine="0"/>
        <w:jc w:val="left"/>
        <w:rPr>
          <w:sz w:val="24"/>
          <w:szCs w:val="28"/>
        </w:rPr>
      </w:pPr>
    </w:p>
    <w:p w:rsidR="00EA0602" w:rsidRDefault="00EA0602" w:rsidP="00EA0602">
      <w:pPr>
        <w:ind w:right="6235" w:firstLine="0"/>
        <w:jc w:val="left"/>
        <w:rPr>
          <w:sz w:val="24"/>
          <w:szCs w:val="28"/>
        </w:rPr>
        <w:sectPr w:rsidR="00EA0602" w:rsidSect="001B088D">
          <w:pgSz w:w="11906" w:h="16838" w:code="9"/>
          <w:pgMar w:top="1134" w:right="567" w:bottom="709" w:left="1418" w:header="567" w:footer="74" w:gutter="0"/>
          <w:pgNumType w:start="1"/>
          <w:cols w:space="708"/>
          <w:titlePg/>
          <w:docGrid w:linePitch="381"/>
        </w:sectPr>
      </w:pPr>
    </w:p>
    <w:p w:rsidR="00EA0602" w:rsidRDefault="00EA0602" w:rsidP="00EA0602">
      <w:pPr>
        <w:ind w:right="-31" w:firstLine="0"/>
        <w:jc w:val="center"/>
        <w:rPr>
          <w:sz w:val="27"/>
          <w:szCs w:val="27"/>
        </w:rPr>
        <w:sectPr w:rsidR="00EA0602" w:rsidSect="002C5394">
          <w:pgSz w:w="16838" w:h="11906" w:orient="landscape" w:code="9"/>
          <w:pgMar w:top="142" w:right="567" w:bottom="567" w:left="284" w:header="567" w:footer="74" w:gutter="0"/>
          <w:pgNumType w:start="1"/>
          <w:cols w:space="708"/>
          <w:titlePg/>
          <w:docGrid w:linePitch="381"/>
        </w:sectPr>
      </w:pPr>
      <w:r>
        <w:rPr>
          <w:noProof/>
          <w:sz w:val="27"/>
          <w:szCs w:val="27"/>
        </w:rPr>
        <w:lastRenderedPageBreak/>
        <w:drawing>
          <wp:inline distT="0" distB="0" distL="0" distR="0">
            <wp:extent cx="10249535" cy="7251700"/>
            <wp:effectExtent l="19050" t="0" r="0" b="0"/>
            <wp:docPr id="9" name="Рисунок 2" descr="Прило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риложение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9535" cy="725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602" w:rsidRPr="008E662B" w:rsidRDefault="00EA0602" w:rsidP="003568DC">
      <w:pPr>
        <w:pStyle w:val="a7"/>
        <w:ind w:left="6379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>Приложение</w:t>
      </w:r>
      <w:r>
        <w:rPr>
          <w:sz w:val="24"/>
          <w:szCs w:val="24"/>
        </w:rPr>
        <w:t xml:space="preserve"> </w:t>
      </w:r>
    </w:p>
    <w:p w:rsidR="00EA0602" w:rsidRPr="008E662B" w:rsidRDefault="00EA0602" w:rsidP="003568DC">
      <w:pPr>
        <w:pStyle w:val="a7"/>
        <w:ind w:left="6379" w:firstLine="0"/>
        <w:rPr>
          <w:sz w:val="24"/>
          <w:szCs w:val="24"/>
        </w:rPr>
      </w:pPr>
      <w:r w:rsidRPr="008E662B">
        <w:rPr>
          <w:sz w:val="24"/>
          <w:szCs w:val="24"/>
        </w:rPr>
        <w:t>к чертежу межевания территории</w:t>
      </w:r>
    </w:p>
    <w:p w:rsidR="00EA0602" w:rsidRPr="008E662B" w:rsidRDefault="00EA0602" w:rsidP="00EA0602">
      <w:pPr>
        <w:pStyle w:val="a7"/>
        <w:ind w:left="6379" w:firstLine="0"/>
        <w:rPr>
          <w:sz w:val="24"/>
          <w:szCs w:val="24"/>
        </w:rPr>
      </w:pPr>
    </w:p>
    <w:p w:rsidR="00EA0602" w:rsidRPr="008E662B" w:rsidRDefault="00EA0602" w:rsidP="00EA0602">
      <w:pPr>
        <w:pStyle w:val="a7"/>
        <w:ind w:left="6379" w:firstLine="0"/>
        <w:rPr>
          <w:sz w:val="24"/>
          <w:szCs w:val="24"/>
        </w:rPr>
      </w:pPr>
    </w:p>
    <w:p w:rsidR="00EA0602" w:rsidRPr="003568DC" w:rsidRDefault="00EA0602" w:rsidP="00EA0602">
      <w:pPr>
        <w:pStyle w:val="a7"/>
        <w:ind w:left="-142" w:firstLine="142"/>
        <w:jc w:val="center"/>
        <w:rPr>
          <w:b/>
          <w:sz w:val="24"/>
        </w:rPr>
      </w:pPr>
      <w:r w:rsidRPr="003568DC">
        <w:rPr>
          <w:b/>
          <w:sz w:val="24"/>
        </w:rPr>
        <w:t>СВЕДЕНИЯ</w:t>
      </w:r>
    </w:p>
    <w:p w:rsidR="00EA0602" w:rsidRPr="003568DC" w:rsidRDefault="00EA0602" w:rsidP="00EA0602">
      <w:pPr>
        <w:pStyle w:val="S9"/>
        <w:ind w:firstLine="0"/>
        <w:jc w:val="center"/>
        <w:rPr>
          <w:b/>
          <w:sz w:val="24"/>
          <w:szCs w:val="28"/>
        </w:rPr>
      </w:pPr>
      <w:r w:rsidRPr="003568DC">
        <w:rPr>
          <w:b/>
          <w:sz w:val="24"/>
          <w:szCs w:val="28"/>
        </w:rPr>
        <w:t xml:space="preserve">об образуемых и изменяемых земельных участках </w:t>
      </w:r>
    </w:p>
    <w:p w:rsidR="00EA0602" w:rsidRPr="003568DC" w:rsidRDefault="00EA0602" w:rsidP="00EA0602">
      <w:pPr>
        <w:pStyle w:val="S9"/>
        <w:ind w:firstLine="0"/>
        <w:jc w:val="center"/>
        <w:rPr>
          <w:b/>
          <w:sz w:val="24"/>
          <w:szCs w:val="28"/>
        </w:rPr>
      </w:pPr>
      <w:r w:rsidRPr="003568DC">
        <w:rPr>
          <w:b/>
          <w:sz w:val="24"/>
          <w:szCs w:val="28"/>
        </w:rPr>
        <w:t>на кадастровом плане территории</w:t>
      </w:r>
    </w:p>
    <w:p w:rsidR="00EA0602" w:rsidRPr="008E662B" w:rsidRDefault="00EA0602" w:rsidP="00EA0602">
      <w:pPr>
        <w:pStyle w:val="a7"/>
        <w:ind w:firstLine="0"/>
        <w:rPr>
          <w:sz w:val="24"/>
          <w:szCs w:val="24"/>
        </w:rPr>
      </w:pPr>
    </w:p>
    <w:tbl>
      <w:tblPr>
        <w:tblW w:w="0" w:type="auto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418"/>
        <w:gridCol w:w="1701"/>
        <w:gridCol w:w="2551"/>
        <w:gridCol w:w="1662"/>
        <w:gridCol w:w="2591"/>
      </w:tblGrid>
      <w:tr w:rsidR="00EA0602" w:rsidRPr="008E662B" w:rsidTr="003568DC">
        <w:tc>
          <w:tcPr>
            <w:tcW w:w="1418" w:type="dxa"/>
          </w:tcPr>
          <w:p w:rsidR="00EA0602" w:rsidRPr="001F3096" w:rsidRDefault="00EA0602" w:rsidP="002C5394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 w:rsidRPr="001F3096">
              <w:rPr>
                <w:sz w:val="24"/>
                <w:szCs w:val="24"/>
              </w:rPr>
              <w:t xml:space="preserve">Условный номер </w:t>
            </w:r>
          </w:p>
          <w:p w:rsidR="00EA0602" w:rsidRPr="001F3096" w:rsidRDefault="00EA0602" w:rsidP="002C5394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 w:rsidRPr="001F3096">
              <w:rPr>
                <w:sz w:val="24"/>
                <w:szCs w:val="24"/>
              </w:rPr>
              <w:t>земельного участка на чертеже</w:t>
            </w:r>
            <w:r w:rsidRPr="001F3096">
              <w:rPr>
                <w:sz w:val="24"/>
              </w:rPr>
              <w:t xml:space="preserve"> межевания территории</w:t>
            </w:r>
          </w:p>
        </w:tc>
        <w:tc>
          <w:tcPr>
            <w:tcW w:w="1701" w:type="dxa"/>
          </w:tcPr>
          <w:p w:rsidR="00EA0602" w:rsidRPr="001F3096" w:rsidRDefault="00EA0602" w:rsidP="002C5394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 w:rsidRPr="001F3096">
              <w:rPr>
                <w:sz w:val="24"/>
                <w:szCs w:val="24"/>
              </w:rPr>
              <w:t>Учетный</w:t>
            </w:r>
          </w:p>
          <w:p w:rsidR="00EA0602" w:rsidRPr="001F3096" w:rsidRDefault="00EA0602" w:rsidP="002C5394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 w:rsidRPr="001F3096">
              <w:rPr>
                <w:sz w:val="24"/>
                <w:szCs w:val="24"/>
              </w:rPr>
              <w:t>номер</w:t>
            </w:r>
          </w:p>
          <w:p w:rsidR="00EA0602" w:rsidRPr="001F3096" w:rsidRDefault="00EA0602" w:rsidP="002C5394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 w:rsidRPr="001F3096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2551" w:type="dxa"/>
          </w:tcPr>
          <w:p w:rsidR="00EA0602" w:rsidRPr="001F3096" w:rsidRDefault="00EA0602" w:rsidP="002C5394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 w:rsidRPr="001F3096">
              <w:rPr>
                <w:sz w:val="24"/>
                <w:szCs w:val="24"/>
              </w:rPr>
              <w:t>Вид разрешенного</w:t>
            </w:r>
          </w:p>
          <w:p w:rsidR="00EA0602" w:rsidRPr="001F3096" w:rsidRDefault="00EA0602" w:rsidP="002C5394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 w:rsidRPr="001F3096">
              <w:rPr>
                <w:sz w:val="24"/>
                <w:szCs w:val="24"/>
              </w:rPr>
              <w:t>использования</w:t>
            </w:r>
          </w:p>
          <w:p w:rsidR="00EA0602" w:rsidRPr="001F3096" w:rsidRDefault="00EA0602" w:rsidP="003568DC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 w:rsidRPr="001F3096">
              <w:rPr>
                <w:sz w:val="24"/>
                <w:szCs w:val="24"/>
              </w:rPr>
              <w:t>образуемого земельн</w:t>
            </w:r>
            <w:r w:rsidRPr="001F3096">
              <w:rPr>
                <w:sz w:val="24"/>
                <w:szCs w:val="24"/>
              </w:rPr>
              <w:t>о</w:t>
            </w:r>
            <w:r w:rsidRPr="001F3096">
              <w:rPr>
                <w:sz w:val="24"/>
                <w:szCs w:val="24"/>
              </w:rPr>
              <w:t>го участка в соотве</w:t>
            </w:r>
            <w:r w:rsidRPr="001F3096">
              <w:rPr>
                <w:sz w:val="24"/>
                <w:szCs w:val="24"/>
              </w:rPr>
              <w:t>т</w:t>
            </w:r>
            <w:r w:rsidRPr="001F3096">
              <w:rPr>
                <w:sz w:val="24"/>
                <w:szCs w:val="24"/>
              </w:rPr>
              <w:t>ствии</w:t>
            </w:r>
            <w:r w:rsidR="003568DC">
              <w:rPr>
                <w:sz w:val="24"/>
                <w:szCs w:val="24"/>
              </w:rPr>
              <w:t xml:space="preserve"> </w:t>
            </w:r>
            <w:r w:rsidRPr="001F3096">
              <w:rPr>
                <w:sz w:val="24"/>
                <w:szCs w:val="24"/>
              </w:rPr>
              <w:t>с проектом пл</w:t>
            </w:r>
            <w:r w:rsidRPr="001F3096">
              <w:rPr>
                <w:sz w:val="24"/>
                <w:szCs w:val="24"/>
              </w:rPr>
              <w:t>а</w:t>
            </w:r>
            <w:r w:rsidRPr="001F3096">
              <w:rPr>
                <w:sz w:val="24"/>
                <w:szCs w:val="24"/>
              </w:rPr>
              <w:t>нировки</w:t>
            </w:r>
            <w:r w:rsidR="003568DC">
              <w:rPr>
                <w:sz w:val="24"/>
                <w:szCs w:val="24"/>
              </w:rPr>
              <w:t xml:space="preserve"> </w:t>
            </w:r>
            <w:r w:rsidRPr="001F3096">
              <w:rPr>
                <w:sz w:val="24"/>
                <w:szCs w:val="24"/>
              </w:rPr>
              <w:t>территории</w:t>
            </w:r>
          </w:p>
        </w:tc>
        <w:tc>
          <w:tcPr>
            <w:tcW w:w="1662" w:type="dxa"/>
          </w:tcPr>
          <w:p w:rsidR="00EA0602" w:rsidRPr="001F3096" w:rsidRDefault="00EA0602" w:rsidP="002C5394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 w:rsidRPr="001F3096">
              <w:rPr>
                <w:sz w:val="24"/>
                <w:szCs w:val="24"/>
              </w:rPr>
              <w:t>Площадь</w:t>
            </w:r>
          </w:p>
          <w:p w:rsidR="00EA0602" w:rsidRPr="001F3096" w:rsidRDefault="00EA0602" w:rsidP="002C5394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 w:rsidRPr="001F3096">
              <w:rPr>
                <w:sz w:val="24"/>
                <w:szCs w:val="24"/>
              </w:rPr>
              <w:t xml:space="preserve">образуемого и изменяемого </w:t>
            </w:r>
          </w:p>
          <w:p w:rsidR="00EA0602" w:rsidRPr="001F3096" w:rsidRDefault="00EA0602" w:rsidP="002C5394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 w:rsidRPr="001F3096">
              <w:rPr>
                <w:sz w:val="24"/>
                <w:szCs w:val="24"/>
              </w:rPr>
              <w:t>земельного</w:t>
            </w:r>
          </w:p>
          <w:p w:rsidR="00EA0602" w:rsidRPr="001F3096" w:rsidRDefault="00EA0602" w:rsidP="002C5394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 w:rsidRPr="001F3096">
              <w:rPr>
                <w:sz w:val="24"/>
                <w:szCs w:val="24"/>
              </w:rPr>
              <w:t>участка и его частей, га</w:t>
            </w:r>
          </w:p>
        </w:tc>
        <w:tc>
          <w:tcPr>
            <w:tcW w:w="2591" w:type="dxa"/>
          </w:tcPr>
          <w:p w:rsidR="00EA0602" w:rsidRPr="001F3096" w:rsidRDefault="00EA0602" w:rsidP="002C5394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 w:rsidRPr="001F3096">
              <w:rPr>
                <w:sz w:val="24"/>
                <w:szCs w:val="24"/>
              </w:rPr>
              <w:t>Адрес</w:t>
            </w:r>
          </w:p>
          <w:p w:rsidR="00EA0602" w:rsidRPr="001F3096" w:rsidRDefault="00EA0602" w:rsidP="002C5394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 w:rsidRPr="001F3096">
              <w:rPr>
                <w:sz w:val="24"/>
                <w:szCs w:val="24"/>
              </w:rPr>
              <w:t>земельного участка</w:t>
            </w:r>
          </w:p>
        </w:tc>
      </w:tr>
    </w:tbl>
    <w:p w:rsidR="00EA0602" w:rsidRPr="008E662B" w:rsidRDefault="00EA0602" w:rsidP="00EA0602">
      <w:pPr>
        <w:pStyle w:val="a7"/>
        <w:ind w:firstLine="0"/>
        <w:jc w:val="center"/>
        <w:rPr>
          <w:sz w:val="2"/>
          <w:szCs w:val="2"/>
        </w:rPr>
      </w:pPr>
    </w:p>
    <w:tbl>
      <w:tblPr>
        <w:tblW w:w="0" w:type="auto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418"/>
        <w:gridCol w:w="1701"/>
        <w:gridCol w:w="2551"/>
        <w:gridCol w:w="1662"/>
        <w:gridCol w:w="2591"/>
      </w:tblGrid>
      <w:tr w:rsidR="00EA0602" w:rsidRPr="008E662B" w:rsidTr="003568DC">
        <w:trPr>
          <w:tblHeader/>
        </w:trPr>
        <w:tc>
          <w:tcPr>
            <w:tcW w:w="1418" w:type="dxa"/>
          </w:tcPr>
          <w:p w:rsidR="00EA0602" w:rsidRPr="001F3096" w:rsidRDefault="00EA0602" w:rsidP="002C5394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 w:rsidRPr="001F3096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A0602" w:rsidRPr="001F3096" w:rsidRDefault="00EA0602" w:rsidP="002C5394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 w:rsidRPr="001F3096">
              <w:rPr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EA0602" w:rsidRPr="001F3096" w:rsidRDefault="00EA0602" w:rsidP="002C5394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 w:rsidRPr="001F3096">
              <w:rPr>
                <w:sz w:val="24"/>
                <w:szCs w:val="24"/>
              </w:rPr>
              <w:t>3</w:t>
            </w:r>
          </w:p>
        </w:tc>
        <w:tc>
          <w:tcPr>
            <w:tcW w:w="1662" w:type="dxa"/>
          </w:tcPr>
          <w:p w:rsidR="00EA0602" w:rsidRPr="001F3096" w:rsidRDefault="00EA0602" w:rsidP="002C5394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 w:rsidRPr="001F3096">
              <w:rPr>
                <w:sz w:val="24"/>
                <w:szCs w:val="24"/>
              </w:rPr>
              <w:t>4</w:t>
            </w:r>
          </w:p>
        </w:tc>
        <w:tc>
          <w:tcPr>
            <w:tcW w:w="2591" w:type="dxa"/>
          </w:tcPr>
          <w:p w:rsidR="00EA0602" w:rsidRPr="001F3096" w:rsidRDefault="00EA0602" w:rsidP="002C5394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 w:rsidRPr="001F3096">
              <w:rPr>
                <w:sz w:val="24"/>
                <w:szCs w:val="24"/>
              </w:rPr>
              <w:t>5</w:t>
            </w:r>
          </w:p>
        </w:tc>
      </w:tr>
      <w:tr w:rsidR="00EA0602" w:rsidRPr="008E662B" w:rsidTr="003568DC">
        <w:tc>
          <w:tcPr>
            <w:tcW w:w="1418" w:type="dxa"/>
          </w:tcPr>
          <w:p w:rsidR="00EA0602" w:rsidRPr="006012EF" w:rsidRDefault="00EA0602" w:rsidP="002C5394">
            <w:pPr>
              <w:ind w:right="-3" w:firstLine="0"/>
              <w:jc w:val="center"/>
              <w:rPr>
                <w:sz w:val="24"/>
                <w:szCs w:val="24"/>
              </w:rPr>
            </w:pPr>
            <w:r w:rsidRPr="006012EF">
              <w:rPr>
                <w:sz w:val="24"/>
                <w:szCs w:val="24"/>
              </w:rPr>
              <w:t>ЗУ 1</w:t>
            </w:r>
          </w:p>
        </w:tc>
        <w:tc>
          <w:tcPr>
            <w:tcW w:w="1701" w:type="dxa"/>
          </w:tcPr>
          <w:p w:rsidR="00EA0602" w:rsidRPr="006012EF" w:rsidRDefault="00EA0602" w:rsidP="002C5394">
            <w:pPr>
              <w:ind w:right="-3" w:firstLine="33"/>
              <w:jc w:val="center"/>
              <w:rPr>
                <w:rFonts w:eastAsia="Calibri"/>
                <w:sz w:val="24"/>
                <w:szCs w:val="24"/>
              </w:rPr>
            </w:pPr>
            <w:r w:rsidRPr="006012EF">
              <w:rPr>
                <w:rFonts w:eastAsia="Calibri"/>
                <w:sz w:val="24"/>
                <w:szCs w:val="24"/>
              </w:rPr>
              <w:t>54:35:052835</w:t>
            </w:r>
            <w:r w:rsidR="00347D96">
              <w:rPr>
                <w:rFonts w:eastAsia="Calibri"/>
                <w:sz w:val="24"/>
                <w:szCs w:val="24"/>
              </w:rPr>
              <w:t>,</w:t>
            </w:r>
          </w:p>
          <w:p w:rsidR="00EA0602" w:rsidRPr="006012EF" w:rsidRDefault="00EA0602" w:rsidP="002C5394">
            <w:pPr>
              <w:ind w:right="-3" w:firstLine="33"/>
              <w:jc w:val="center"/>
              <w:rPr>
                <w:rFonts w:eastAsia="Calibri"/>
                <w:sz w:val="24"/>
                <w:szCs w:val="24"/>
              </w:rPr>
            </w:pPr>
            <w:r w:rsidRPr="006012EF">
              <w:rPr>
                <w:rFonts w:eastAsia="Calibri"/>
                <w:sz w:val="24"/>
                <w:szCs w:val="24"/>
              </w:rPr>
              <w:t>54:35:052840</w:t>
            </w:r>
          </w:p>
          <w:p w:rsidR="00EA0602" w:rsidRPr="006012EF" w:rsidRDefault="00EA0602" w:rsidP="002C5394">
            <w:pPr>
              <w:ind w:right="-3" w:firstLine="33"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EA0602" w:rsidRPr="006012EF" w:rsidRDefault="00EA0602" w:rsidP="002C5394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6012EF">
              <w:rPr>
                <w:sz w:val="24"/>
                <w:szCs w:val="24"/>
              </w:rPr>
              <w:t>Многоэтажная жилая застройка (высотная застройка)</w:t>
            </w:r>
          </w:p>
        </w:tc>
        <w:tc>
          <w:tcPr>
            <w:tcW w:w="1662" w:type="dxa"/>
          </w:tcPr>
          <w:p w:rsidR="00EA0602" w:rsidRPr="006012EF" w:rsidRDefault="00EA0602" w:rsidP="002C5394">
            <w:pPr>
              <w:ind w:right="-3" w:firstLine="51"/>
              <w:jc w:val="center"/>
              <w:rPr>
                <w:sz w:val="24"/>
                <w:szCs w:val="24"/>
              </w:rPr>
            </w:pPr>
            <w:r w:rsidRPr="006012EF">
              <w:rPr>
                <w:sz w:val="24"/>
                <w:szCs w:val="24"/>
              </w:rPr>
              <w:t>1,7231</w:t>
            </w:r>
          </w:p>
        </w:tc>
        <w:tc>
          <w:tcPr>
            <w:tcW w:w="2591" w:type="dxa"/>
          </w:tcPr>
          <w:p w:rsidR="00EA0602" w:rsidRPr="006012EF" w:rsidRDefault="00EA0602" w:rsidP="002C5394">
            <w:pPr>
              <w:ind w:firstLine="0"/>
              <w:rPr>
                <w:sz w:val="24"/>
                <w:szCs w:val="24"/>
              </w:rPr>
            </w:pPr>
            <w:r w:rsidRPr="006012EF">
              <w:rPr>
                <w:sz w:val="24"/>
                <w:szCs w:val="24"/>
              </w:rPr>
              <w:t>Российская Федерация, Новосибирская о</w:t>
            </w:r>
            <w:r w:rsidRPr="006012EF">
              <w:rPr>
                <w:sz w:val="24"/>
                <w:szCs w:val="24"/>
              </w:rPr>
              <w:t>б</w:t>
            </w:r>
            <w:r w:rsidRPr="006012EF">
              <w:rPr>
                <w:sz w:val="24"/>
                <w:szCs w:val="24"/>
              </w:rPr>
              <w:t>ласть, город Новос</w:t>
            </w:r>
            <w:r w:rsidRPr="006012EF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бирск, ул. Оловозаво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ская, 13</w:t>
            </w:r>
          </w:p>
        </w:tc>
      </w:tr>
      <w:tr w:rsidR="00EA0602" w:rsidRPr="008E662B" w:rsidTr="003568DC">
        <w:tc>
          <w:tcPr>
            <w:tcW w:w="1418" w:type="dxa"/>
          </w:tcPr>
          <w:p w:rsidR="00EA0602" w:rsidRPr="006012EF" w:rsidRDefault="00EA0602" w:rsidP="002C5394">
            <w:pPr>
              <w:ind w:right="-3" w:firstLine="0"/>
              <w:jc w:val="center"/>
              <w:rPr>
                <w:sz w:val="24"/>
                <w:szCs w:val="24"/>
              </w:rPr>
            </w:pPr>
            <w:r w:rsidRPr="006012EF">
              <w:rPr>
                <w:sz w:val="24"/>
                <w:szCs w:val="24"/>
              </w:rPr>
              <w:t>ЗУ 2</w:t>
            </w:r>
          </w:p>
        </w:tc>
        <w:tc>
          <w:tcPr>
            <w:tcW w:w="1701" w:type="dxa"/>
          </w:tcPr>
          <w:p w:rsidR="00EA0602" w:rsidRPr="006012EF" w:rsidRDefault="00EA0602" w:rsidP="002C5394">
            <w:pPr>
              <w:ind w:right="-3" w:firstLine="33"/>
              <w:jc w:val="center"/>
              <w:rPr>
                <w:rFonts w:eastAsia="Calibri"/>
                <w:sz w:val="24"/>
                <w:szCs w:val="24"/>
              </w:rPr>
            </w:pPr>
            <w:r w:rsidRPr="006012EF">
              <w:rPr>
                <w:rFonts w:eastAsia="Calibri"/>
                <w:sz w:val="24"/>
                <w:szCs w:val="24"/>
              </w:rPr>
              <w:t>54:35:052840</w:t>
            </w:r>
          </w:p>
          <w:p w:rsidR="00EA0602" w:rsidRPr="006012EF" w:rsidRDefault="00EA0602" w:rsidP="002C5394">
            <w:pPr>
              <w:ind w:right="-3" w:firstLine="33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51" w:type="dxa"/>
          </w:tcPr>
          <w:p w:rsidR="00EA0602" w:rsidRPr="006012EF" w:rsidRDefault="00EA0602" w:rsidP="002C5394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6012EF">
              <w:rPr>
                <w:sz w:val="24"/>
                <w:szCs w:val="24"/>
              </w:rPr>
              <w:t>Многоэтажная жилая застройка (высотная за</w:t>
            </w:r>
            <w:r>
              <w:rPr>
                <w:sz w:val="24"/>
                <w:szCs w:val="24"/>
              </w:rPr>
              <w:t>стройка); комм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наль</w:t>
            </w:r>
            <w:r w:rsidRPr="006012EF">
              <w:rPr>
                <w:sz w:val="24"/>
                <w:szCs w:val="24"/>
              </w:rPr>
              <w:t>ное обслуживание</w:t>
            </w:r>
          </w:p>
        </w:tc>
        <w:tc>
          <w:tcPr>
            <w:tcW w:w="1662" w:type="dxa"/>
          </w:tcPr>
          <w:p w:rsidR="00EA0602" w:rsidRPr="006012EF" w:rsidRDefault="00EA0602" w:rsidP="002C5394">
            <w:pPr>
              <w:ind w:right="-3" w:firstLine="51"/>
              <w:jc w:val="center"/>
              <w:rPr>
                <w:sz w:val="24"/>
                <w:szCs w:val="24"/>
              </w:rPr>
            </w:pPr>
            <w:r w:rsidRPr="006012EF">
              <w:rPr>
                <w:sz w:val="24"/>
                <w:szCs w:val="24"/>
              </w:rPr>
              <w:t>1,4088</w:t>
            </w:r>
          </w:p>
        </w:tc>
        <w:tc>
          <w:tcPr>
            <w:tcW w:w="2591" w:type="dxa"/>
          </w:tcPr>
          <w:p w:rsidR="00EA0602" w:rsidRPr="006012EF" w:rsidRDefault="00EA0602" w:rsidP="002C5394">
            <w:pPr>
              <w:ind w:firstLine="0"/>
              <w:rPr>
                <w:sz w:val="24"/>
                <w:szCs w:val="24"/>
              </w:rPr>
            </w:pPr>
            <w:r w:rsidRPr="006012EF">
              <w:rPr>
                <w:sz w:val="24"/>
                <w:szCs w:val="24"/>
              </w:rPr>
              <w:t>Российская Федерация, Новосибирская о</w:t>
            </w:r>
            <w:r w:rsidRPr="006012EF">
              <w:rPr>
                <w:sz w:val="24"/>
                <w:szCs w:val="24"/>
              </w:rPr>
              <w:t>б</w:t>
            </w:r>
            <w:r w:rsidRPr="006012EF">
              <w:rPr>
                <w:sz w:val="24"/>
                <w:szCs w:val="24"/>
              </w:rPr>
              <w:t>ласть, город Новос</w:t>
            </w:r>
            <w:r w:rsidRPr="006012EF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бирск, ул. Сержанта Коротаева, 9</w:t>
            </w:r>
          </w:p>
        </w:tc>
      </w:tr>
      <w:tr w:rsidR="00EA0602" w:rsidRPr="008E662B" w:rsidTr="003568DC">
        <w:tc>
          <w:tcPr>
            <w:tcW w:w="1418" w:type="dxa"/>
          </w:tcPr>
          <w:p w:rsidR="00EA0602" w:rsidRPr="006012EF" w:rsidRDefault="00EA0602" w:rsidP="002C5394">
            <w:pPr>
              <w:ind w:right="-3" w:firstLine="0"/>
              <w:jc w:val="center"/>
              <w:rPr>
                <w:sz w:val="26"/>
                <w:szCs w:val="26"/>
              </w:rPr>
            </w:pPr>
            <w:r w:rsidRPr="006012EF">
              <w:rPr>
                <w:sz w:val="26"/>
                <w:szCs w:val="26"/>
              </w:rPr>
              <w:t>ЗУ 3</w:t>
            </w:r>
          </w:p>
        </w:tc>
        <w:tc>
          <w:tcPr>
            <w:tcW w:w="1701" w:type="dxa"/>
          </w:tcPr>
          <w:p w:rsidR="00EA0602" w:rsidRPr="006012EF" w:rsidRDefault="00EA0602" w:rsidP="002C5394">
            <w:pPr>
              <w:ind w:right="-3" w:firstLine="33"/>
              <w:jc w:val="center"/>
              <w:rPr>
                <w:rFonts w:eastAsia="Calibri"/>
                <w:sz w:val="24"/>
                <w:szCs w:val="24"/>
              </w:rPr>
            </w:pPr>
            <w:r w:rsidRPr="006012EF">
              <w:rPr>
                <w:rFonts w:eastAsia="Calibri"/>
                <w:sz w:val="24"/>
                <w:szCs w:val="24"/>
              </w:rPr>
              <w:t>54:35:052840</w:t>
            </w:r>
          </w:p>
          <w:p w:rsidR="00EA0602" w:rsidRPr="006012EF" w:rsidRDefault="00EA0602" w:rsidP="002C5394">
            <w:pPr>
              <w:ind w:left="-85" w:right="-3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551" w:type="dxa"/>
          </w:tcPr>
          <w:p w:rsidR="00EA0602" w:rsidRPr="006012EF" w:rsidRDefault="00EA0602" w:rsidP="002C5394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6012EF">
              <w:rPr>
                <w:sz w:val="24"/>
                <w:szCs w:val="24"/>
              </w:rPr>
              <w:t>Коммунальное обсл</w:t>
            </w:r>
            <w:r w:rsidRPr="006012EF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жи</w:t>
            </w:r>
            <w:r w:rsidRPr="006012EF">
              <w:rPr>
                <w:sz w:val="24"/>
                <w:szCs w:val="24"/>
              </w:rPr>
              <w:t>вание</w:t>
            </w:r>
          </w:p>
        </w:tc>
        <w:tc>
          <w:tcPr>
            <w:tcW w:w="1662" w:type="dxa"/>
          </w:tcPr>
          <w:p w:rsidR="00EA0602" w:rsidRPr="006012EF" w:rsidRDefault="00EA0602" w:rsidP="002C5394">
            <w:pPr>
              <w:ind w:right="-3" w:firstLine="51"/>
              <w:jc w:val="center"/>
              <w:rPr>
                <w:sz w:val="26"/>
                <w:szCs w:val="26"/>
              </w:rPr>
            </w:pPr>
            <w:r w:rsidRPr="006012EF">
              <w:rPr>
                <w:sz w:val="24"/>
                <w:szCs w:val="24"/>
              </w:rPr>
              <w:t>0,0041</w:t>
            </w:r>
          </w:p>
        </w:tc>
        <w:tc>
          <w:tcPr>
            <w:tcW w:w="2591" w:type="dxa"/>
          </w:tcPr>
          <w:p w:rsidR="00EA0602" w:rsidRPr="006012EF" w:rsidRDefault="00EA0602" w:rsidP="002C5394">
            <w:pPr>
              <w:ind w:firstLine="0"/>
              <w:rPr>
                <w:sz w:val="24"/>
                <w:szCs w:val="24"/>
              </w:rPr>
            </w:pPr>
            <w:r w:rsidRPr="006012EF">
              <w:rPr>
                <w:sz w:val="24"/>
                <w:szCs w:val="24"/>
              </w:rPr>
              <w:t>Российская Федерация, Новосибирская о</w:t>
            </w:r>
            <w:r w:rsidRPr="006012EF">
              <w:rPr>
                <w:sz w:val="24"/>
                <w:szCs w:val="24"/>
              </w:rPr>
              <w:t>б</w:t>
            </w:r>
            <w:r w:rsidRPr="006012EF">
              <w:rPr>
                <w:sz w:val="24"/>
                <w:szCs w:val="24"/>
              </w:rPr>
              <w:t>ласть, город Новос</w:t>
            </w:r>
            <w:r w:rsidRPr="006012EF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бирск, ул. Оловозаво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ская</w:t>
            </w:r>
            <w:r w:rsidRPr="006012E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13а</w:t>
            </w:r>
          </w:p>
        </w:tc>
      </w:tr>
    </w:tbl>
    <w:p w:rsidR="003568DC" w:rsidRPr="0075601C" w:rsidRDefault="003568DC" w:rsidP="003568DC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EA0602" w:rsidRDefault="00EA0602" w:rsidP="00EA0602">
      <w:pPr>
        <w:ind w:firstLine="0"/>
        <w:jc w:val="left"/>
        <w:rPr>
          <w:sz w:val="24"/>
          <w:szCs w:val="28"/>
        </w:rPr>
      </w:pPr>
    </w:p>
    <w:p w:rsidR="00EA0602" w:rsidRDefault="00EA0602" w:rsidP="00EA0602">
      <w:pPr>
        <w:ind w:firstLine="0"/>
        <w:jc w:val="left"/>
        <w:rPr>
          <w:sz w:val="27"/>
          <w:szCs w:val="27"/>
        </w:rPr>
        <w:sectPr w:rsidR="00EA0602" w:rsidSect="002C5394"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</w:p>
    <w:p w:rsidR="00EA0602" w:rsidRPr="00703790" w:rsidRDefault="002B3664" w:rsidP="00EA0602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36" style="position:absolute;left:0;text-align:left;margin-left:239.45pt;margin-top:-26.8pt;width:26.25pt;height:30pt;z-index:251658240" strokecolor="white"/>
        </w:pict>
      </w:r>
      <w:r w:rsidR="00EA0602" w:rsidRPr="00703790">
        <w:rPr>
          <w:szCs w:val="28"/>
        </w:rPr>
        <w:t>Приложение 4</w:t>
      </w:r>
    </w:p>
    <w:p w:rsidR="00EA0602" w:rsidRPr="00703790" w:rsidRDefault="00EA0602" w:rsidP="00EA0602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703790">
        <w:rPr>
          <w:szCs w:val="28"/>
        </w:rPr>
        <w:t>к постановлению мэрии</w:t>
      </w:r>
    </w:p>
    <w:p w:rsidR="00EA0602" w:rsidRPr="00703790" w:rsidRDefault="00EA0602" w:rsidP="00EA0602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703790">
        <w:rPr>
          <w:szCs w:val="28"/>
        </w:rPr>
        <w:t>города Новосибирска</w:t>
      </w:r>
    </w:p>
    <w:p w:rsidR="00EA0602" w:rsidRPr="00703790" w:rsidRDefault="00EA0602" w:rsidP="00EA0602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>
        <w:rPr>
          <w:szCs w:val="28"/>
        </w:rPr>
        <w:t xml:space="preserve">от </w:t>
      </w:r>
      <w:r w:rsidR="00505066" w:rsidRPr="00505066">
        <w:rPr>
          <w:szCs w:val="28"/>
          <w:u w:val="single"/>
        </w:rPr>
        <w:t>07.09.2018</w:t>
      </w:r>
      <w:r w:rsidR="00505066">
        <w:rPr>
          <w:szCs w:val="28"/>
          <w:u w:val="single"/>
        </w:rPr>
        <w:t xml:space="preserve"> </w:t>
      </w:r>
      <w:r w:rsidRPr="00703790">
        <w:rPr>
          <w:szCs w:val="28"/>
        </w:rPr>
        <w:t xml:space="preserve">№ </w:t>
      </w:r>
      <w:r w:rsidR="00505066">
        <w:rPr>
          <w:szCs w:val="28"/>
          <w:u w:val="single"/>
        </w:rPr>
        <w:t>3299</w:t>
      </w:r>
    </w:p>
    <w:p w:rsidR="00EA0602" w:rsidRPr="00BD6FB2" w:rsidRDefault="00EA0602" w:rsidP="00EA0602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EA0602" w:rsidRPr="00BD6FB2" w:rsidRDefault="00EA0602" w:rsidP="00EA0602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EA0602" w:rsidRPr="00C4335C" w:rsidRDefault="00EA0602" w:rsidP="00EA0602">
      <w:pPr>
        <w:widowControl w:val="0"/>
        <w:suppressAutoHyphens/>
        <w:ind w:firstLine="0"/>
        <w:jc w:val="center"/>
        <w:rPr>
          <w:b/>
          <w:szCs w:val="28"/>
        </w:rPr>
      </w:pPr>
      <w:r w:rsidRPr="00C4335C">
        <w:rPr>
          <w:b/>
          <w:szCs w:val="28"/>
        </w:rPr>
        <w:t>ПРОЕКТ</w:t>
      </w:r>
    </w:p>
    <w:p w:rsidR="00EA0602" w:rsidRDefault="00EA0602" w:rsidP="00EA0602">
      <w:pPr>
        <w:widowControl w:val="0"/>
        <w:suppressAutoHyphens/>
        <w:ind w:firstLine="0"/>
        <w:jc w:val="center"/>
        <w:rPr>
          <w:b/>
          <w:szCs w:val="28"/>
        </w:rPr>
      </w:pPr>
      <w:r w:rsidRPr="00C4335C">
        <w:rPr>
          <w:b/>
          <w:szCs w:val="28"/>
        </w:rPr>
        <w:t>межевания территории квартала 160.01.0</w:t>
      </w:r>
      <w:r>
        <w:rPr>
          <w:b/>
          <w:szCs w:val="28"/>
        </w:rPr>
        <w:t>2</w:t>
      </w:r>
      <w:r w:rsidRPr="00C4335C">
        <w:rPr>
          <w:b/>
          <w:szCs w:val="28"/>
        </w:rPr>
        <w:t>.0</w:t>
      </w:r>
      <w:r>
        <w:rPr>
          <w:b/>
          <w:szCs w:val="28"/>
        </w:rPr>
        <w:t>4</w:t>
      </w:r>
      <w:r w:rsidRPr="00C4335C">
        <w:rPr>
          <w:b/>
          <w:szCs w:val="28"/>
        </w:rPr>
        <w:t xml:space="preserve"> в границах проекта</w:t>
      </w:r>
    </w:p>
    <w:p w:rsidR="00EA0602" w:rsidRDefault="00EA0602" w:rsidP="00EA0602">
      <w:pPr>
        <w:widowControl w:val="0"/>
        <w:suppressAutoHyphens/>
        <w:ind w:firstLine="0"/>
        <w:jc w:val="center"/>
        <w:rPr>
          <w:b/>
          <w:szCs w:val="28"/>
        </w:rPr>
      </w:pPr>
      <w:r w:rsidRPr="00C4335C">
        <w:rPr>
          <w:b/>
          <w:szCs w:val="28"/>
        </w:rPr>
        <w:t>планировки территории, ограниченной береговой линией реки</w:t>
      </w:r>
    </w:p>
    <w:p w:rsidR="00EA0602" w:rsidRDefault="00EA0602" w:rsidP="00EA0602">
      <w:pPr>
        <w:widowControl w:val="0"/>
        <w:suppressAutoHyphens/>
        <w:ind w:firstLine="0"/>
        <w:jc w:val="center"/>
        <w:rPr>
          <w:b/>
          <w:szCs w:val="28"/>
        </w:rPr>
      </w:pPr>
      <w:r w:rsidRPr="00C4335C">
        <w:rPr>
          <w:b/>
          <w:szCs w:val="28"/>
        </w:rPr>
        <w:t>Оби,</w:t>
      </w:r>
      <w:r>
        <w:rPr>
          <w:b/>
          <w:szCs w:val="28"/>
        </w:rPr>
        <w:t xml:space="preserve"> </w:t>
      </w:r>
      <w:r w:rsidRPr="00C4335C">
        <w:rPr>
          <w:b/>
          <w:szCs w:val="28"/>
        </w:rPr>
        <w:t>полосой отвода железной дороги, Советским шоссе,</w:t>
      </w:r>
    </w:p>
    <w:p w:rsidR="00EA0602" w:rsidRDefault="00EA0602" w:rsidP="00EA0602">
      <w:pPr>
        <w:widowControl w:val="0"/>
        <w:suppressAutoHyphens/>
        <w:ind w:firstLine="0"/>
        <w:jc w:val="center"/>
        <w:rPr>
          <w:b/>
          <w:szCs w:val="28"/>
        </w:rPr>
      </w:pPr>
      <w:r w:rsidRPr="00C4335C">
        <w:rPr>
          <w:b/>
          <w:szCs w:val="28"/>
        </w:rPr>
        <w:t>ул. Ватутина</w:t>
      </w:r>
      <w:r>
        <w:rPr>
          <w:b/>
          <w:szCs w:val="28"/>
        </w:rPr>
        <w:t xml:space="preserve"> </w:t>
      </w:r>
      <w:r w:rsidRPr="00C4335C">
        <w:rPr>
          <w:b/>
          <w:szCs w:val="28"/>
        </w:rPr>
        <w:t>и дамбой Бугринского моста,</w:t>
      </w:r>
    </w:p>
    <w:p w:rsidR="00EA0602" w:rsidRPr="00C4335C" w:rsidRDefault="00EA0602" w:rsidP="00EA0602">
      <w:pPr>
        <w:widowControl w:val="0"/>
        <w:suppressAutoHyphens/>
        <w:ind w:firstLine="0"/>
        <w:jc w:val="center"/>
        <w:rPr>
          <w:b/>
          <w:szCs w:val="28"/>
        </w:rPr>
      </w:pPr>
      <w:r w:rsidRPr="00C4335C">
        <w:rPr>
          <w:b/>
          <w:szCs w:val="28"/>
        </w:rPr>
        <w:t>в Кировском районе</w:t>
      </w:r>
    </w:p>
    <w:p w:rsidR="00EA0602" w:rsidRPr="00BD6FB2" w:rsidRDefault="00EA0602" w:rsidP="00EA0602">
      <w:pPr>
        <w:widowControl w:val="0"/>
        <w:suppressAutoHyphens/>
        <w:ind w:firstLine="0"/>
        <w:jc w:val="center"/>
        <w:rPr>
          <w:sz w:val="27"/>
          <w:szCs w:val="27"/>
        </w:rPr>
      </w:pPr>
    </w:p>
    <w:p w:rsidR="00EA0602" w:rsidRPr="003568DC" w:rsidRDefault="00EA0602" w:rsidP="003568DC">
      <w:pPr>
        <w:tabs>
          <w:tab w:val="left" w:pos="6495"/>
        </w:tabs>
        <w:autoSpaceDE w:val="0"/>
        <w:autoSpaceDN w:val="0"/>
        <w:adjustRightInd w:val="0"/>
        <w:rPr>
          <w:szCs w:val="27"/>
        </w:rPr>
      </w:pPr>
      <w:r w:rsidRPr="003568DC">
        <w:rPr>
          <w:szCs w:val="27"/>
        </w:rPr>
        <w:t>Чертеж межевания территории (приложение).</w:t>
      </w:r>
      <w:r w:rsidR="003568DC" w:rsidRPr="003568DC">
        <w:rPr>
          <w:szCs w:val="27"/>
        </w:rPr>
        <w:tab/>
      </w:r>
    </w:p>
    <w:p w:rsidR="00EA0602" w:rsidRPr="00BD6FB2" w:rsidRDefault="00EA0602" w:rsidP="00EA0602">
      <w:pPr>
        <w:ind w:firstLine="0"/>
        <w:rPr>
          <w:sz w:val="27"/>
          <w:szCs w:val="27"/>
        </w:rPr>
      </w:pPr>
    </w:p>
    <w:p w:rsidR="00EA0602" w:rsidRPr="00132931" w:rsidRDefault="00EA0602" w:rsidP="00EA0602">
      <w:pPr>
        <w:ind w:firstLine="0"/>
        <w:rPr>
          <w:sz w:val="18"/>
          <w:szCs w:val="18"/>
        </w:rPr>
      </w:pPr>
    </w:p>
    <w:p w:rsidR="00EA0602" w:rsidRDefault="00EA0602" w:rsidP="00EA0602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____________</w:t>
      </w:r>
    </w:p>
    <w:p w:rsidR="00EA0602" w:rsidRDefault="00EA0602" w:rsidP="00EA0602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EA0602" w:rsidRDefault="00EA0602" w:rsidP="00EA0602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EA0602" w:rsidRDefault="00EA0602" w:rsidP="00EA0602">
      <w:pPr>
        <w:ind w:firstLine="0"/>
        <w:jc w:val="left"/>
        <w:rPr>
          <w:sz w:val="27"/>
          <w:szCs w:val="27"/>
        </w:rPr>
        <w:sectPr w:rsidR="00EA0602" w:rsidSect="002C5394">
          <w:pgSz w:w="11906" w:h="16838" w:code="9"/>
          <w:pgMar w:top="1134" w:right="567" w:bottom="709" w:left="1418" w:header="567" w:footer="74" w:gutter="0"/>
          <w:pgNumType w:start="1"/>
          <w:cols w:space="708"/>
          <w:titlePg/>
          <w:docGrid w:linePitch="381"/>
        </w:sectPr>
      </w:pPr>
    </w:p>
    <w:p w:rsidR="00EA0602" w:rsidRDefault="00EA0602" w:rsidP="00EA0602">
      <w:pPr>
        <w:ind w:firstLine="0"/>
        <w:jc w:val="center"/>
        <w:rPr>
          <w:sz w:val="27"/>
          <w:szCs w:val="27"/>
        </w:rPr>
        <w:sectPr w:rsidR="00EA0602" w:rsidSect="002C5394">
          <w:pgSz w:w="16838" w:h="11906" w:orient="landscape" w:code="9"/>
          <w:pgMar w:top="142" w:right="567" w:bottom="567" w:left="142" w:header="567" w:footer="74" w:gutter="0"/>
          <w:pgNumType w:start="1"/>
          <w:cols w:space="708"/>
          <w:titlePg/>
          <w:docGrid w:linePitch="381"/>
        </w:sectPr>
      </w:pPr>
      <w:r>
        <w:rPr>
          <w:noProof/>
          <w:sz w:val="27"/>
          <w:szCs w:val="27"/>
        </w:rPr>
        <w:lastRenderedPageBreak/>
        <w:drawing>
          <wp:inline distT="0" distB="0" distL="0" distR="0">
            <wp:extent cx="10121900" cy="7124065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0" cy="712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602" w:rsidRPr="00D05F88" w:rsidRDefault="00EA0602" w:rsidP="00EA0602">
      <w:pPr>
        <w:pStyle w:val="a7"/>
        <w:ind w:left="6096" w:firstLine="141"/>
        <w:rPr>
          <w:sz w:val="24"/>
          <w:szCs w:val="24"/>
        </w:rPr>
      </w:pPr>
      <w:r w:rsidRPr="00D05F88">
        <w:rPr>
          <w:sz w:val="24"/>
          <w:szCs w:val="24"/>
        </w:rPr>
        <w:lastRenderedPageBreak/>
        <w:t xml:space="preserve">Приложение </w:t>
      </w:r>
    </w:p>
    <w:p w:rsidR="00EA0602" w:rsidRPr="00D05F88" w:rsidRDefault="00EA0602" w:rsidP="00EA0602">
      <w:pPr>
        <w:pStyle w:val="a7"/>
        <w:ind w:left="6096" w:firstLine="141"/>
        <w:rPr>
          <w:sz w:val="24"/>
          <w:szCs w:val="24"/>
        </w:rPr>
      </w:pPr>
      <w:r w:rsidRPr="00D05F88">
        <w:rPr>
          <w:sz w:val="24"/>
          <w:szCs w:val="24"/>
        </w:rPr>
        <w:t>к чертежу межевания территории</w:t>
      </w:r>
    </w:p>
    <w:p w:rsidR="00EA0602" w:rsidRPr="00043A8F" w:rsidRDefault="00EA0602" w:rsidP="00EA0602">
      <w:pPr>
        <w:pStyle w:val="a7"/>
        <w:ind w:left="6379" w:firstLine="0"/>
        <w:rPr>
          <w:sz w:val="26"/>
          <w:szCs w:val="26"/>
        </w:rPr>
      </w:pPr>
    </w:p>
    <w:p w:rsidR="00EA0602" w:rsidRPr="00043A8F" w:rsidRDefault="00EA0602" w:rsidP="00EA0602">
      <w:pPr>
        <w:pStyle w:val="a7"/>
        <w:ind w:left="6379" w:firstLine="0"/>
        <w:rPr>
          <w:sz w:val="26"/>
          <w:szCs w:val="26"/>
        </w:rPr>
      </w:pPr>
    </w:p>
    <w:p w:rsidR="00EA0602" w:rsidRPr="00DB5758" w:rsidRDefault="00EA0602" w:rsidP="00EA0602">
      <w:pPr>
        <w:pStyle w:val="a7"/>
        <w:ind w:left="-142" w:firstLine="142"/>
        <w:jc w:val="center"/>
        <w:rPr>
          <w:b/>
          <w:sz w:val="24"/>
        </w:rPr>
      </w:pPr>
      <w:r w:rsidRPr="00DB5758">
        <w:rPr>
          <w:b/>
          <w:sz w:val="24"/>
        </w:rPr>
        <w:t>СВЕДЕНИЯ</w:t>
      </w:r>
    </w:p>
    <w:p w:rsidR="00EA0602" w:rsidRPr="00DB5758" w:rsidRDefault="00EA0602" w:rsidP="00EA0602">
      <w:pPr>
        <w:pStyle w:val="S9"/>
        <w:ind w:firstLine="0"/>
        <w:jc w:val="center"/>
        <w:rPr>
          <w:b/>
          <w:sz w:val="24"/>
          <w:szCs w:val="28"/>
        </w:rPr>
      </w:pPr>
      <w:r w:rsidRPr="00DB5758">
        <w:rPr>
          <w:b/>
          <w:sz w:val="24"/>
          <w:szCs w:val="28"/>
        </w:rPr>
        <w:t xml:space="preserve">об образуемых и изменяемых земельных участках </w:t>
      </w:r>
    </w:p>
    <w:p w:rsidR="00EA0602" w:rsidRPr="00DB5758" w:rsidRDefault="00EA0602" w:rsidP="00EA0602">
      <w:pPr>
        <w:pStyle w:val="S9"/>
        <w:ind w:firstLine="0"/>
        <w:jc w:val="center"/>
        <w:rPr>
          <w:b/>
          <w:sz w:val="24"/>
          <w:szCs w:val="28"/>
        </w:rPr>
      </w:pPr>
      <w:r w:rsidRPr="00DB5758">
        <w:rPr>
          <w:b/>
          <w:sz w:val="24"/>
          <w:szCs w:val="28"/>
        </w:rPr>
        <w:t>на кадастровом плане территории</w:t>
      </w:r>
    </w:p>
    <w:p w:rsidR="00EA0602" w:rsidRPr="0055582B" w:rsidRDefault="00EA0602" w:rsidP="00EA0602">
      <w:pPr>
        <w:pStyle w:val="a7"/>
        <w:ind w:firstLine="0"/>
      </w:pPr>
    </w:p>
    <w:tbl>
      <w:tblPr>
        <w:tblW w:w="10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361"/>
        <w:gridCol w:w="1644"/>
        <w:gridCol w:w="2778"/>
        <w:gridCol w:w="1673"/>
        <w:gridCol w:w="2552"/>
      </w:tblGrid>
      <w:tr w:rsidR="00EA0602" w:rsidRPr="00D05F88" w:rsidTr="002D68C4">
        <w:tc>
          <w:tcPr>
            <w:tcW w:w="1361" w:type="dxa"/>
          </w:tcPr>
          <w:p w:rsidR="00EA0602" w:rsidRPr="001F3096" w:rsidRDefault="00EA0602" w:rsidP="002C5394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 w:rsidRPr="001F3096">
              <w:rPr>
                <w:sz w:val="24"/>
                <w:szCs w:val="24"/>
              </w:rPr>
              <w:t xml:space="preserve">Условный номер </w:t>
            </w:r>
          </w:p>
          <w:p w:rsidR="00EA0602" w:rsidRPr="001F3096" w:rsidRDefault="00EA0602" w:rsidP="002C5394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 w:rsidRPr="001F3096">
              <w:rPr>
                <w:sz w:val="24"/>
                <w:szCs w:val="24"/>
              </w:rPr>
              <w:t>земельного участка на чертеже</w:t>
            </w:r>
          </w:p>
          <w:p w:rsidR="00EA0602" w:rsidRPr="001F3096" w:rsidRDefault="00EA0602" w:rsidP="002C5394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 w:rsidRPr="001F3096">
              <w:rPr>
                <w:sz w:val="24"/>
              </w:rPr>
              <w:t>межевания территории</w:t>
            </w:r>
          </w:p>
        </w:tc>
        <w:tc>
          <w:tcPr>
            <w:tcW w:w="1644" w:type="dxa"/>
          </w:tcPr>
          <w:p w:rsidR="00EA0602" w:rsidRPr="001F3096" w:rsidRDefault="00EA0602" w:rsidP="002C5394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 w:rsidRPr="001F3096">
              <w:rPr>
                <w:sz w:val="24"/>
                <w:szCs w:val="24"/>
              </w:rPr>
              <w:t>Учетный</w:t>
            </w:r>
          </w:p>
          <w:p w:rsidR="00EA0602" w:rsidRPr="001F3096" w:rsidRDefault="00EA0602" w:rsidP="002C5394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 w:rsidRPr="001F3096">
              <w:rPr>
                <w:sz w:val="24"/>
                <w:szCs w:val="24"/>
              </w:rPr>
              <w:t>номер</w:t>
            </w:r>
          </w:p>
          <w:p w:rsidR="00EA0602" w:rsidRPr="001F3096" w:rsidRDefault="00EA0602" w:rsidP="002C5394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 w:rsidRPr="001F3096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2778" w:type="dxa"/>
          </w:tcPr>
          <w:p w:rsidR="00EA0602" w:rsidRPr="001F3096" w:rsidRDefault="00EA0602" w:rsidP="002C5394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 w:rsidRPr="001F3096">
              <w:rPr>
                <w:sz w:val="24"/>
                <w:szCs w:val="24"/>
              </w:rPr>
              <w:t>Вид разрешенного</w:t>
            </w:r>
          </w:p>
          <w:p w:rsidR="00EA0602" w:rsidRPr="001F3096" w:rsidRDefault="00EA0602" w:rsidP="002C5394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 w:rsidRPr="001F3096">
              <w:rPr>
                <w:sz w:val="24"/>
                <w:szCs w:val="24"/>
              </w:rPr>
              <w:t>использования</w:t>
            </w:r>
          </w:p>
          <w:p w:rsidR="00EA0602" w:rsidRPr="001F3096" w:rsidRDefault="00EA0602" w:rsidP="002C5394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 w:rsidRPr="001F3096">
              <w:rPr>
                <w:sz w:val="24"/>
                <w:szCs w:val="24"/>
              </w:rPr>
              <w:t>образуемого земельного участка в соответствии с проектом планировки территории</w:t>
            </w:r>
          </w:p>
        </w:tc>
        <w:tc>
          <w:tcPr>
            <w:tcW w:w="1673" w:type="dxa"/>
          </w:tcPr>
          <w:p w:rsidR="00EA0602" w:rsidRPr="001F3096" w:rsidRDefault="00EA0602" w:rsidP="002C5394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 w:rsidRPr="001F3096">
              <w:rPr>
                <w:sz w:val="24"/>
                <w:szCs w:val="24"/>
              </w:rPr>
              <w:t>Площадь</w:t>
            </w:r>
          </w:p>
          <w:p w:rsidR="00EA0602" w:rsidRPr="001F3096" w:rsidRDefault="00EA0602" w:rsidP="002C5394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 w:rsidRPr="001F3096">
              <w:rPr>
                <w:sz w:val="24"/>
                <w:szCs w:val="24"/>
              </w:rPr>
              <w:t>образуемого и изменяемого земельного участка и его частей, га</w:t>
            </w:r>
          </w:p>
        </w:tc>
        <w:tc>
          <w:tcPr>
            <w:tcW w:w="2552" w:type="dxa"/>
          </w:tcPr>
          <w:p w:rsidR="00EA0602" w:rsidRPr="001F3096" w:rsidRDefault="00EA0602" w:rsidP="002C5394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 w:rsidRPr="001F3096">
              <w:rPr>
                <w:sz w:val="24"/>
                <w:szCs w:val="24"/>
              </w:rPr>
              <w:t>Адрес</w:t>
            </w:r>
          </w:p>
          <w:p w:rsidR="00EA0602" w:rsidRPr="001F3096" w:rsidRDefault="00EA0602" w:rsidP="002C5394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 w:rsidRPr="001F3096">
              <w:rPr>
                <w:sz w:val="24"/>
                <w:szCs w:val="24"/>
              </w:rPr>
              <w:t>земельного участка</w:t>
            </w:r>
          </w:p>
        </w:tc>
      </w:tr>
    </w:tbl>
    <w:p w:rsidR="00EA0602" w:rsidRPr="00D05F88" w:rsidRDefault="00EA0602" w:rsidP="00EA0602">
      <w:pPr>
        <w:pStyle w:val="a7"/>
        <w:ind w:firstLine="0"/>
        <w:jc w:val="left"/>
        <w:rPr>
          <w:sz w:val="2"/>
          <w:szCs w:val="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361"/>
        <w:gridCol w:w="1644"/>
        <w:gridCol w:w="2778"/>
        <w:gridCol w:w="1673"/>
        <w:gridCol w:w="2552"/>
      </w:tblGrid>
      <w:tr w:rsidR="00EA0602" w:rsidRPr="00D05F88" w:rsidTr="002D68C4">
        <w:trPr>
          <w:tblHeader/>
        </w:trPr>
        <w:tc>
          <w:tcPr>
            <w:tcW w:w="1361" w:type="dxa"/>
          </w:tcPr>
          <w:p w:rsidR="00EA0602" w:rsidRPr="001F3096" w:rsidRDefault="00EA0602" w:rsidP="002C5394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 w:rsidRPr="001F3096">
              <w:rPr>
                <w:sz w:val="24"/>
                <w:szCs w:val="24"/>
              </w:rPr>
              <w:t>1</w:t>
            </w:r>
          </w:p>
        </w:tc>
        <w:tc>
          <w:tcPr>
            <w:tcW w:w="1644" w:type="dxa"/>
          </w:tcPr>
          <w:p w:rsidR="00EA0602" w:rsidRPr="001F3096" w:rsidRDefault="00EA0602" w:rsidP="002C5394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 w:rsidRPr="001F3096">
              <w:rPr>
                <w:sz w:val="24"/>
                <w:szCs w:val="24"/>
              </w:rPr>
              <w:t>2</w:t>
            </w:r>
          </w:p>
        </w:tc>
        <w:tc>
          <w:tcPr>
            <w:tcW w:w="2778" w:type="dxa"/>
          </w:tcPr>
          <w:p w:rsidR="00EA0602" w:rsidRPr="001F3096" w:rsidRDefault="00EA0602" w:rsidP="002C5394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 w:rsidRPr="001F3096">
              <w:rPr>
                <w:sz w:val="24"/>
                <w:szCs w:val="24"/>
              </w:rPr>
              <w:t>3</w:t>
            </w:r>
          </w:p>
        </w:tc>
        <w:tc>
          <w:tcPr>
            <w:tcW w:w="1673" w:type="dxa"/>
          </w:tcPr>
          <w:p w:rsidR="00EA0602" w:rsidRPr="001F3096" w:rsidRDefault="00EA0602" w:rsidP="002C5394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 w:rsidRPr="001F3096">
              <w:rPr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EA0602" w:rsidRPr="001F3096" w:rsidRDefault="00EA0602" w:rsidP="002C5394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 w:rsidRPr="001F3096">
              <w:rPr>
                <w:sz w:val="24"/>
                <w:szCs w:val="24"/>
              </w:rPr>
              <w:t>5</w:t>
            </w:r>
          </w:p>
        </w:tc>
      </w:tr>
      <w:tr w:rsidR="00EA0602" w:rsidRPr="00D05F88" w:rsidTr="002D68C4">
        <w:tc>
          <w:tcPr>
            <w:tcW w:w="1361" w:type="dxa"/>
          </w:tcPr>
          <w:p w:rsidR="00EA0602" w:rsidRPr="0055582B" w:rsidRDefault="00EA0602" w:rsidP="002C5394">
            <w:pPr>
              <w:ind w:right="-3" w:firstLine="0"/>
              <w:jc w:val="center"/>
              <w:rPr>
                <w:sz w:val="26"/>
                <w:szCs w:val="26"/>
              </w:rPr>
            </w:pPr>
            <w:r w:rsidRPr="0055582B">
              <w:rPr>
                <w:sz w:val="26"/>
                <w:szCs w:val="26"/>
              </w:rPr>
              <w:t xml:space="preserve">ЗУ </w:t>
            </w:r>
            <w:r>
              <w:rPr>
                <w:sz w:val="26"/>
                <w:szCs w:val="26"/>
              </w:rPr>
              <w:t>1</w:t>
            </w:r>
          </w:p>
        </w:tc>
        <w:tc>
          <w:tcPr>
            <w:tcW w:w="1644" w:type="dxa"/>
          </w:tcPr>
          <w:p w:rsidR="00EA0602" w:rsidRPr="0055582B" w:rsidRDefault="00EA0602" w:rsidP="002C5394">
            <w:pPr>
              <w:ind w:left="-85" w:right="-3" w:firstLine="0"/>
              <w:jc w:val="center"/>
              <w:rPr>
                <w:rFonts w:eastAsia="Calibri"/>
                <w:sz w:val="26"/>
                <w:szCs w:val="26"/>
              </w:rPr>
            </w:pPr>
            <w:r w:rsidRPr="0055582B">
              <w:rPr>
                <w:rFonts w:eastAsia="Calibri"/>
                <w:sz w:val="24"/>
                <w:szCs w:val="24"/>
              </w:rPr>
              <w:t>54:35:052990</w:t>
            </w:r>
          </w:p>
        </w:tc>
        <w:tc>
          <w:tcPr>
            <w:tcW w:w="2778" w:type="dxa"/>
          </w:tcPr>
          <w:p w:rsidR="00EA0602" w:rsidRPr="0055582B" w:rsidRDefault="00EA0602" w:rsidP="002C5394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55582B">
              <w:rPr>
                <w:sz w:val="24"/>
                <w:szCs w:val="24"/>
              </w:rPr>
              <w:t>Многоэтажная жилая застройка (высотная з</w:t>
            </w:r>
            <w:r w:rsidRPr="0055582B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стройка); коммуналь</w:t>
            </w:r>
            <w:r w:rsidRPr="0055582B">
              <w:rPr>
                <w:sz w:val="24"/>
                <w:szCs w:val="24"/>
              </w:rPr>
              <w:t>ное обслуживание</w:t>
            </w:r>
          </w:p>
        </w:tc>
        <w:tc>
          <w:tcPr>
            <w:tcW w:w="1673" w:type="dxa"/>
          </w:tcPr>
          <w:p w:rsidR="00EA0602" w:rsidRPr="0055582B" w:rsidRDefault="00EA0602" w:rsidP="002C5394">
            <w:pPr>
              <w:ind w:right="-3" w:firstLine="51"/>
              <w:jc w:val="center"/>
              <w:rPr>
                <w:sz w:val="26"/>
                <w:szCs w:val="26"/>
              </w:rPr>
            </w:pPr>
            <w:r w:rsidRPr="0055582B">
              <w:rPr>
                <w:sz w:val="24"/>
                <w:szCs w:val="24"/>
              </w:rPr>
              <w:t>1,0203</w:t>
            </w:r>
          </w:p>
        </w:tc>
        <w:tc>
          <w:tcPr>
            <w:tcW w:w="2552" w:type="dxa"/>
          </w:tcPr>
          <w:p w:rsidR="00EA0602" w:rsidRPr="0055582B" w:rsidRDefault="00EA0602" w:rsidP="002C5394">
            <w:pPr>
              <w:ind w:firstLine="0"/>
              <w:rPr>
                <w:sz w:val="24"/>
                <w:szCs w:val="24"/>
              </w:rPr>
            </w:pPr>
            <w:r w:rsidRPr="0055582B">
              <w:rPr>
                <w:sz w:val="24"/>
                <w:szCs w:val="24"/>
              </w:rPr>
              <w:t>Российская Федер</w:t>
            </w:r>
            <w:r w:rsidRPr="0055582B">
              <w:rPr>
                <w:sz w:val="24"/>
                <w:szCs w:val="24"/>
              </w:rPr>
              <w:t>а</w:t>
            </w:r>
            <w:r w:rsidRPr="0055582B">
              <w:rPr>
                <w:sz w:val="24"/>
                <w:szCs w:val="24"/>
              </w:rPr>
              <w:t>ция, Новосибирская область, город Нов</w:t>
            </w:r>
            <w:r w:rsidRPr="0055582B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сибирск, ул. </w:t>
            </w:r>
            <w:r w:rsidRPr="0055582B">
              <w:rPr>
                <w:sz w:val="24"/>
                <w:szCs w:val="24"/>
              </w:rPr>
              <w:t>Герцена,</w:t>
            </w:r>
            <w:r>
              <w:rPr>
                <w:sz w:val="24"/>
                <w:szCs w:val="24"/>
              </w:rPr>
              <w:t xml:space="preserve"> </w:t>
            </w:r>
            <w:r w:rsidRPr="0055582B">
              <w:rPr>
                <w:sz w:val="24"/>
                <w:szCs w:val="24"/>
              </w:rPr>
              <w:t>11/1</w:t>
            </w:r>
          </w:p>
        </w:tc>
      </w:tr>
    </w:tbl>
    <w:p w:rsidR="00EC4B45" w:rsidRPr="0075601C" w:rsidRDefault="00EC4B45" w:rsidP="00EC4B45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1C4140" w:rsidRDefault="001C4140" w:rsidP="00EA0602">
      <w:pPr>
        <w:ind w:left="6379" w:firstLine="0"/>
        <w:jc w:val="left"/>
        <w:rPr>
          <w:sz w:val="24"/>
          <w:szCs w:val="24"/>
        </w:rPr>
      </w:pPr>
    </w:p>
    <w:sectPr w:rsidR="001C4140" w:rsidSect="002C5394">
      <w:headerReference w:type="default" r:id="rId24"/>
      <w:headerReference w:type="first" r:id="rId25"/>
      <w:pgSz w:w="11906" w:h="16838" w:code="9"/>
      <w:pgMar w:top="1134" w:right="567" w:bottom="709" w:left="1418" w:header="567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0F8F" w:rsidRDefault="008A0F8F" w:rsidP="007B56B1">
      <w:r>
        <w:separator/>
      </w:r>
    </w:p>
    <w:p w:rsidR="008A0F8F" w:rsidRDefault="008A0F8F"/>
  </w:endnote>
  <w:endnote w:type="continuationSeparator" w:id="0">
    <w:p w:rsidR="008A0F8F" w:rsidRDefault="008A0F8F" w:rsidP="007B56B1">
      <w:r>
        <w:continuationSeparator/>
      </w:r>
    </w:p>
    <w:p w:rsidR="008A0F8F" w:rsidRDefault="008A0F8F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F8F" w:rsidRPr="001C0419" w:rsidRDefault="008A0F8F" w:rsidP="001C0419">
    <w:pPr>
      <w:pStyle w:val="a9"/>
      <w:ind w:firstLine="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F8F" w:rsidRDefault="008A0F8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0F8F" w:rsidRDefault="008A0F8F" w:rsidP="007B56B1">
      <w:r>
        <w:separator/>
      </w:r>
    </w:p>
    <w:p w:rsidR="008A0F8F" w:rsidRDefault="008A0F8F"/>
  </w:footnote>
  <w:footnote w:type="continuationSeparator" w:id="0">
    <w:p w:rsidR="008A0F8F" w:rsidRDefault="008A0F8F" w:rsidP="007B56B1">
      <w:r>
        <w:continuationSeparator/>
      </w:r>
    </w:p>
    <w:p w:rsidR="008A0F8F" w:rsidRDefault="008A0F8F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F8F" w:rsidRDefault="002B3664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8A0F8F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8A0F8F">
      <w:rPr>
        <w:rStyle w:val="a4"/>
        <w:noProof/>
      </w:rPr>
      <w:t>18</w:t>
    </w:r>
    <w:r>
      <w:rPr>
        <w:rStyle w:val="a4"/>
      </w:rPr>
      <w:fldChar w:fldCharType="end"/>
    </w:r>
  </w:p>
  <w:p w:rsidR="008A0F8F" w:rsidRDefault="008A0F8F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F8F" w:rsidRDefault="002B3664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8A0F8F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D2526D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F8F" w:rsidRDefault="002B3664" w:rsidP="0022213A">
    <w:pPr>
      <w:pStyle w:val="a3"/>
      <w:ind w:firstLine="0"/>
      <w:jc w:val="center"/>
    </w:pPr>
    <w:r w:rsidRPr="00E06F21">
      <w:rPr>
        <w:sz w:val="24"/>
        <w:szCs w:val="24"/>
      </w:rPr>
      <w:fldChar w:fldCharType="begin"/>
    </w:r>
    <w:r w:rsidR="008A0F8F" w:rsidRPr="00E06F21">
      <w:rPr>
        <w:sz w:val="24"/>
        <w:szCs w:val="24"/>
      </w:rPr>
      <w:instrText xml:space="preserve"> PAGE   \* MERGEFORMAT </w:instrText>
    </w:r>
    <w:r w:rsidRPr="00E06F21">
      <w:rPr>
        <w:sz w:val="24"/>
        <w:szCs w:val="24"/>
      </w:rPr>
      <w:fldChar w:fldCharType="separate"/>
    </w:r>
    <w:r w:rsidR="008A0F8F">
      <w:rPr>
        <w:noProof/>
        <w:sz w:val="24"/>
        <w:szCs w:val="24"/>
      </w:rPr>
      <w:t>2</w:t>
    </w:r>
    <w:r w:rsidRPr="00E06F21">
      <w:rPr>
        <w:noProof/>
        <w:sz w:val="24"/>
        <w:szCs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F8F" w:rsidRPr="000E35E1" w:rsidRDefault="002B3664" w:rsidP="009E0E53">
    <w:pPr>
      <w:pStyle w:val="a3"/>
      <w:ind w:right="-2" w:firstLine="0"/>
      <w:jc w:val="center"/>
      <w:rPr>
        <w:rStyle w:val="a4"/>
        <w:sz w:val="24"/>
      </w:rPr>
    </w:pPr>
    <w:r w:rsidRPr="0087283C">
      <w:rPr>
        <w:rStyle w:val="a4"/>
        <w:sz w:val="24"/>
      </w:rPr>
      <w:fldChar w:fldCharType="begin"/>
    </w:r>
    <w:r w:rsidR="008A0F8F" w:rsidRPr="0087283C">
      <w:rPr>
        <w:rStyle w:val="a4"/>
        <w:sz w:val="24"/>
      </w:rPr>
      <w:instrText xml:space="preserve"> PAGE </w:instrText>
    </w:r>
    <w:r w:rsidRPr="0087283C">
      <w:rPr>
        <w:rStyle w:val="a4"/>
        <w:sz w:val="24"/>
      </w:rPr>
      <w:fldChar w:fldCharType="separate"/>
    </w:r>
    <w:r w:rsidR="00D2526D">
      <w:rPr>
        <w:rStyle w:val="a4"/>
        <w:noProof/>
        <w:sz w:val="24"/>
      </w:rPr>
      <w:t>35</w:t>
    </w:r>
    <w:r w:rsidRPr="0087283C">
      <w:rPr>
        <w:rStyle w:val="a4"/>
        <w:sz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F8F" w:rsidRDefault="002B3664" w:rsidP="0022213A">
    <w:pPr>
      <w:pStyle w:val="a3"/>
      <w:ind w:firstLine="0"/>
      <w:jc w:val="center"/>
    </w:pPr>
    <w:r w:rsidRPr="00E06F21">
      <w:rPr>
        <w:sz w:val="24"/>
        <w:szCs w:val="24"/>
      </w:rPr>
      <w:fldChar w:fldCharType="begin"/>
    </w:r>
    <w:r w:rsidR="008A0F8F" w:rsidRPr="00E06F21">
      <w:rPr>
        <w:sz w:val="24"/>
        <w:szCs w:val="24"/>
      </w:rPr>
      <w:instrText xml:space="preserve"> PAGE   \* MERGEFORMAT </w:instrText>
    </w:r>
    <w:r w:rsidRPr="00E06F21">
      <w:rPr>
        <w:sz w:val="24"/>
        <w:szCs w:val="24"/>
      </w:rPr>
      <w:fldChar w:fldCharType="separate"/>
    </w:r>
    <w:r w:rsidR="008A0F8F">
      <w:rPr>
        <w:noProof/>
        <w:sz w:val="24"/>
        <w:szCs w:val="24"/>
      </w:rPr>
      <w:t>2</w:t>
    </w:r>
    <w:r w:rsidRPr="00E06F21">
      <w:rPr>
        <w:noProof/>
        <w:sz w:val="24"/>
        <w:szCs w:val="24"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F8F" w:rsidRDefault="008A0F8F">
    <w:pPr>
      <w:pStyle w:val="a3"/>
      <w:jc w:val="center"/>
      <w:rPr>
        <w:sz w:val="24"/>
        <w:szCs w:val="24"/>
      </w:rPr>
    </w:pPr>
    <w:r>
      <w:rPr>
        <w:sz w:val="24"/>
        <w:szCs w:val="24"/>
      </w:rPr>
      <w:t>3</w:t>
    </w:r>
  </w:p>
  <w:p w:rsidR="008A0F8F" w:rsidRPr="00555293" w:rsidRDefault="008A0F8F">
    <w:pPr>
      <w:pStyle w:val="a3"/>
      <w:jc w:val="center"/>
      <w:rPr>
        <w:sz w:val="24"/>
        <w:szCs w:val="24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F8F" w:rsidRPr="003574AD" w:rsidRDefault="008A0F8F" w:rsidP="002C5394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00000015"/>
    <w:multiLevelType w:val="singleLevel"/>
    <w:tmpl w:val="00000015"/>
    <w:name w:val="WW8Num1"/>
    <w:lvl w:ilvl="0"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Times New Roman" w:hAnsi="Times New Roman"/>
      </w:rPr>
    </w:lvl>
  </w:abstractNum>
  <w:abstractNum w:abstractNumId="2">
    <w:nsid w:val="03B20118"/>
    <w:multiLevelType w:val="hybridMultilevel"/>
    <w:tmpl w:val="272C1F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>
    <w:nsid w:val="04A02920"/>
    <w:multiLevelType w:val="hybridMultilevel"/>
    <w:tmpl w:val="E170147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05D60695"/>
    <w:multiLevelType w:val="hybridMultilevel"/>
    <w:tmpl w:val="4128FF4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6AC3036"/>
    <w:multiLevelType w:val="hybridMultilevel"/>
    <w:tmpl w:val="08089C22"/>
    <w:lvl w:ilvl="0" w:tplc="1FBA92D8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9B348E3"/>
    <w:multiLevelType w:val="hybridMultilevel"/>
    <w:tmpl w:val="63DED47E"/>
    <w:lvl w:ilvl="0" w:tplc="72DE1B66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10606B6A"/>
    <w:multiLevelType w:val="hybridMultilevel"/>
    <w:tmpl w:val="B81C8D02"/>
    <w:name w:val="WW8Num23"/>
    <w:lvl w:ilvl="0" w:tplc="AF6AE39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FD66DECE">
      <w:start w:val="1"/>
      <w:numFmt w:val="lowerLetter"/>
      <w:lvlText w:val="%2."/>
      <w:lvlJc w:val="left"/>
      <w:pPr>
        <w:ind w:left="1364" w:hanging="360"/>
      </w:pPr>
    </w:lvl>
    <w:lvl w:ilvl="2" w:tplc="419C7842">
      <w:start w:val="1"/>
      <w:numFmt w:val="lowerRoman"/>
      <w:lvlText w:val="%3."/>
      <w:lvlJc w:val="right"/>
      <w:pPr>
        <w:ind w:left="2084" w:hanging="180"/>
      </w:pPr>
    </w:lvl>
    <w:lvl w:ilvl="3" w:tplc="F4748C62">
      <w:start w:val="1"/>
      <w:numFmt w:val="decimal"/>
      <w:lvlText w:val="%4."/>
      <w:lvlJc w:val="left"/>
      <w:pPr>
        <w:ind w:left="2804" w:hanging="360"/>
      </w:pPr>
    </w:lvl>
    <w:lvl w:ilvl="4" w:tplc="2B7A54F2">
      <w:start w:val="1"/>
      <w:numFmt w:val="lowerLetter"/>
      <w:lvlText w:val="%5."/>
      <w:lvlJc w:val="left"/>
      <w:pPr>
        <w:ind w:left="3524" w:hanging="360"/>
      </w:pPr>
    </w:lvl>
    <w:lvl w:ilvl="5" w:tplc="19E2397C">
      <w:start w:val="1"/>
      <w:numFmt w:val="lowerRoman"/>
      <w:lvlText w:val="%6."/>
      <w:lvlJc w:val="right"/>
      <w:pPr>
        <w:ind w:left="4244" w:hanging="180"/>
      </w:pPr>
    </w:lvl>
    <w:lvl w:ilvl="6" w:tplc="AFCE0358">
      <w:start w:val="1"/>
      <w:numFmt w:val="decimal"/>
      <w:lvlText w:val="%7."/>
      <w:lvlJc w:val="left"/>
      <w:pPr>
        <w:ind w:left="4964" w:hanging="360"/>
      </w:pPr>
    </w:lvl>
    <w:lvl w:ilvl="7" w:tplc="B5761EBA">
      <w:start w:val="1"/>
      <w:numFmt w:val="lowerLetter"/>
      <w:lvlText w:val="%8."/>
      <w:lvlJc w:val="left"/>
      <w:pPr>
        <w:ind w:left="5684" w:hanging="360"/>
      </w:pPr>
    </w:lvl>
    <w:lvl w:ilvl="8" w:tplc="081C9094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15F2200"/>
    <w:multiLevelType w:val="hybridMultilevel"/>
    <w:tmpl w:val="01F46E94"/>
    <w:lvl w:ilvl="0" w:tplc="73D87EA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40B20AE"/>
    <w:multiLevelType w:val="hybridMultilevel"/>
    <w:tmpl w:val="C4C680C6"/>
    <w:lvl w:ilvl="0" w:tplc="616E24D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5CA0DD7"/>
    <w:multiLevelType w:val="hybridMultilevel"/>
    <w:tmpl w:val="22FEF5A2"/>
    <w:lvl w:ilvl="0" w:tplc="616E24D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18A77863"/>
    <w:multiLevelType w:val="hybridMultilevel"/>
    <w:tmpl w:val="5DD4E062"/>
    <w:lvl w:ilvl="0" w:tplc="73D87EA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A3D5BE8"/>
    <w:multiLevelType w:val="hybridMultilevel"/>
    <w:tmpl w:val="5A8078AA"/>
    <w:lvl w:ilvl="0" w:tplc="73D87EA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D6E3CB4"/>
    <w:multiLevelType w:val="multilevel"/>
    <w:tmpl w:val="E454274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4">
    <w:nsid w:val="1D88337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2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1E513155"/>
    <w:multiLevelType w:val="hybridMultilevel"/>
    <w:tmpl w:val="A9E65B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6">
    <w:nsid w:val="1F984C24"/>
    <w:multiLevelType w:val="hybridMultilevel"/>
    <w:tmpl w:val="8AEE3C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7">
    <w:nsid w:val="24631174"/>
    <w:multiLevelType w:val="hybridMultilevel"/>
    <w:tmpl w:val="A880CE8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26BA6683"/>
    <w:multiLevelType w:val="hybridMultilevel"/>
    <w:tmpl w:val="56823362"/>
    <w:lvl w:ilvl="0" w:tplc="6664971A">
      <w:start w:val="1"/>
      <w:numFmt w:val="decimal"/>
      <w:lvlText w:val="%1"/>
      <w:lvlJc w:val="center"/>
      <w:pPr>
        <w:ind w:left="54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184" w:hanging="360"/>
      </w:pPr>
    </w:lvl>
    <w:lvl w:ilvl="2" w:tplc="0419001B" w:tentative="1">
      <w:start w:val="1"/>
      <w:numFmt w:val="lowerRoman"/>
      <w:lvlText w:val="%3."/>
      <w:lvlJc w:val="right"/>
      <w:pPr>
        <w:ind w:left="6904" w:hanging="180"/>
      </w:pPr>
    </w:lvl>
    <w:lvl w:ilvl="3" w:tplc="0419000F" w:tentative="1">
      <w:start w:val="1"/>
      <w:numFmt w:val="decimal"/>
      <w:lvlText w:val="%4."/>
      <w:lvlJc w:val="left"/>
      <w:pPr>
        <w:ind w:left="7624" w:hanging="360"/>
      </w:pPr>
    </w:lvl>
    <w:lvl w:ilvl="4" w:tplc="04190019" w:tentative="1">
      <w:start w:val="1"/>
      <w:numFmt w:val="lowerLetter"/>
      <w:lvlText w:val="%5."/>
      <w:lvlJc w:val="left"/>
      <w:pPr>
        <w:ind w:left="8344" w:hanging="360"/>
      </w:pPr>
    </w:lvl>
    <w:lvl w:ilvl="5" w:tplc="0419001B" w:tentative="1">
      <w:start w:val="1"/>
      <w:numFmt w:val="lowerRoman"/>
      <w:lvlText w:val="%6."/>
      <w:lvlJc w:val="right"/>
      <w:pPr>
        <w:ind w:left="9064" w:hanging="180"/>
      </w:pPr>
    </w:lvl>
    <w:lvl w:ilvl="6" w:tplc="0419000F" w:tentative="1">
      <w:start w:val="1"/>
      <w:numFmt w:val="decimal"/>
      <w:lvlText w:val="%7."/>
      <w:lvlJc w:val="left"/>
      <w:pPr>
        <w:ind w:left="9784" w:hanging="360"/>
      </w:pPr>
    </w:lvl>
    <w:lvl w:ilvl="7" w:tplc="04190019" w:tentative="1">
      <w:start w:val="1"/>
      <w:numFmt w:val="lowerLetter"/>
      <w:lvlText w:val="%8."/>
      <w:lvlJc w:val="left"/>
      <w:pPr>
        <w:ind w:left="10504" w:hanging="360"/>
      </w:pPr>
    </w:lvl>
    <w:lvl w:ilvl="8" w:tplc="0419001B" w:tentative="1">
      <w:start w:val="1"/>
      <w:numFmt w:val="lowerRoman"/>
      <w:lvlText w:val="%9."/>
      <w:lvlJc w:val="right"/>
      <w:pPr>
        <w:ind w:left="11224" w:hanging="180"/>
      </w:pPr>
    </w:lvl>
  </w:abstractNum>
  <w:abstractNum w:abstractNumId="19">
    <w:nsid w:val="27971365"/>
    <w:multiLevelType w:val="hybridMultilevel"/>
    <w:tmpl w:val="77E658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0">
    <w:nsid w:val="2CDB76FF"/>
    <w:multiLevelType w:val="hybridMultilevel"/>
    <w:tmpl w:val="F1365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923B40"/>
    <w:multiLevelType w:val="hybridMultilevel"/>
    <w:tmpl w:val="8FDC8A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2">
    <w:nsid w:val="2FC72C6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2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2FF1650F"/>
    <w:multiLevelType w:val="hybridMultilevel"/>
    <w:tmpl w:val="71D69F78"/>
    <w:lvl w:ilvl="0" w:tplc="73D87EA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3EF0DDB"/>
    <w:multiLevelType w:val="multilevel"/>
    <w:tmpl w:val="7C9E4032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5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6">
    <w:nsid w:val="41186DF9"/>
    <w:multiLevelType w:val="multilevel"/>
    <w:tmpl w:val="F25444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27">
    <w:nsid w:val="41F16EB7"/>
    <w:multiLevelType w:val="hybridMultilevel"/>
    <w:tmpl w:val="5972CB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8">
    <w:nsid w:val="438F02B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2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48DE2D19"/>
    <w:multiLevelType w:val="hybridMultilevel"/>
    <w:tmpl w:val="0464D5F0"/>
    <w:lvl w:ilvl="0" w:tplc="036A6C08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80161FB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31">
    <w:nsid w:val="584763DA"/>
    <w:multiLevelType w:val="hybridMultilevel"/>
    <w:tmpl w:val="ED22E368"/>
    <w:lvl w:ilvl="0" w:tplc="73D87EA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B9F3D4E"/>
    <w:multiLevelType w:val="hybridMultilevel"/>
    <w:tmpl w:val="4B242C6E"/>
    <w:lvl w:ilvl="0" w:tplc="73D87EA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C7123C8"/>
    <w:multiLevelType w:val="hybridMultilevel"/>
    <w:tmpl w:val="C840E3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F0B7AA9"/>
    <w:multiLevelType w:val="hybridMultilevel"/>
    <w:tmpl w:val="62C23D68"/>
    <w:lvl w:ilvl="0" w:tplc="96DA8F3C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5">
    <w:nsid w:val="637D0313"/>
    <w:multiLevelType w:val="hybridMultilevel"/>
    <w:tmpl w:val="4C6C309C"/>
    <w:lvl w:ilvl="0" w:tplc="616E24D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54F569A"/>
    <w:multiLevelType w:val="hybridMultilevel"/>
    <w:tmpl w:val="4C5A8C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7">
    <w:nsid w:val="6A8D76AE"/>
    <w:multiLevelType w:val="hybridMultilevel"/>
    <w:tmpl w:val="6E622C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8">
    <w:nsid w:val="6BC5331B"/>
    <w:multiLevelType w:val="hybridMultilevel"/>
    <w:tmpl w:val="A8D45894"/>
    <w:lvl w:ilvl="0" w:tplc="B87AB434">
      <w:start w:val="1"/>
      <w:numFmt w:val="decimal"/>
      <w:lvlText w:val="%1."/>
      <w:lvlJc w:val="left"/>
      <w:pPr>
        <w:ind w:left="134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61" w:hanging="360"/>
      </w:pPr>
    </w:lvl>
    <w:lvl w:ilvl="2" w:tplc="0419001B" w:tentative="1">
      <w:start w:val="1"/>
      <w:numFmt w:val="lowerRoman"/>
      <w:lvlText w:val="%3."/>
      <w:lvlJc w:val="right"/>
      <w:pPr>
        <w:ind w:left="2781" w:hanging="180"/>
      </w:pPr>
    </w:lvl>
    <w:lvl w:ilvl="3" w:tplc="0419000F" w:tentative="1">
      <w:start w:val="1"/>
      <w:numFmt w:val="decimal"/>
      <w:lvlText w:val="%4."/>
      <w:lvlJc w:val="left"/>
      <w:pPr>
        <w:ind w:left="3501" w:hanging="360"/>
      </w:pPr>
    </w:lvl>
    <w:lvl w:ilvl="4" w:tplc="04190019" w:tentative="1">
      <w:start w:val="1"/>
      <w:numFmt w:val="lowerLetter"/>
      <w:lvlText w:val="%5."/>
      <w:lvlJc w:val="left"/>
      <w:pPr>
        <w:ind w:left="4221" w:hanging="360"/>
      </w:pPr>
    </w:lvl>
    <w:lvl w:ilvl="5" w:tplc="0419001B" w:tentative="1">
      <w:start w:val="1"/>
      <w:numFmt w:val="lowerRoman"/>
      <w:lvlText w:val="%6."/>
      <w:lvlJc w:val="right"/>
      <w:pPr>
        <w:ind w:left="4941" w:hanging="180"/>
      </w:pPr>
    </w:lvl>
    <w:lvl w:ilvl="6" w:tplc="0419000F" w:tentative="1">
      <w:start w:val="1"/>
      <w:numFmt w:val="decimal"/>
      <w:lvlText w:val="%7."/>
      <w:lvlJc w:val="left"/>
      <w:pPr>
        <w:ind w:left="5661" w:hanging="360"/>
      </w:pPr>
    </w:lvl>
    <w:lvl w:ilvl="7" w:tplc="04190019" w:tentative="1">
      <w:start w:val="1"/>
      <w:numFmt w:val="lowerLetter"/>
      <w:lvlText w:val="%8."/>
      <w:lvlJc w:val="left"/>
      <w:pPr>
        <w:ind w:left="6381" w:hanging="360"/>
      </w:pPr>
    </w:lvl>
    <w:lvl w:ilvl="8" w:tplc="0419001B" w:tentative="1">
      <w:start w:val="1"/>
      <w:numFmt w:val="lowerRoman"/>
      <w:lvlText w:val="%9."/>
      <w:lvlJc w:val="right"/>
      <w:pPr>
        <w:ind w:left="7101" w:hanging="180"/>
      </w:pPr>
    </w:lvl>
  </w:abstractNum>
  <w:abstractNum w:abstractNumId="39">
    <w:nsid w:val="72697B6D"/>
    <w:multiLevelType w:val="hybridMultilevel"/>
    <w:tmpl w:val="B35A170C"/>
    <w:lvl w:ilvl="0" w:tplc="73D87EA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28A60B8"/>
    <w:multiLevelType w:val="hybridMultilevel"/>
    <w:tmpl w:val="7A28C4FC"/>
    <w:lvl w:ilvl="0" w:tplc="616E24D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2BF4B5D"/>
    <w:multiLevelType w:val="multilevel"/>
    <w:tmpl w:val="E454274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42">
    <w:nsid w:val="754D613D"/>
    <w:multiLevelType w:val="hybridMultilevel"/>
    <w:tmpl w:val="512A3B5E"/>
    <w:lvl w:ilvl="0" w:tplc="616E24D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6C77991"/>
    <w:multiLevelType w:val="hybridMultilevel"/>
    <w:tmpl w:val="B7746BA6"/>
    <w:lvl w:ilvl="0" w:tplc="4BE4C2AC">
      <w:start w:val="7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44">
    <w:nsid w:val="777758EB"/>
    <w:multiLevelType w:val="multilevel"/>
    <w:tmpl w:val="025CD41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1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3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76" w:hanging="2160"/>
      </w:pPr>
      <w:rPr>
        <w:rFonts w:hint="default"/>
      </w:rPr>
    </w:lvl>
  </w:abstractNum>
  <w:abstractNum w:abstractNumId="45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46">
    <w:nsid w:val="790C210E"/>
    <w:multiLevelType w:val="hybridMultilevel"/>
    <w:tmpl w:val="8A58EB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7">
    <w:nsid w:val="7C551F1A"/>
    <w:multiLevelType w:val="hybridMultilevel"/>
    <w:tmpl w:val="D456901E"/>
    <w:lvl w:ilvl="0" w:tplc="616E24D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5"/>
  </w:num>
  <w:num w:numId="2">
    <w:abstractNumId w:val="7"/>
  </w:num>
  <w:num w:numId="3">
    <w:abstractNumId w:val="28"/>
  </w:num>
  <w:num w:numId="4">
    <w:abstractNumId w:val="16"/>
  </w:num>
  <w:num w:numId="5">
    <w:abstractNumId w:val="37"/>
  </w:num>
  <w:num w:numId="6">
    <w:abstractNumId w:val="46"/>
  </w:num>
  <w:num w:numId="7">
    <w:abstractNumId w:val="15"/>
  </w:num>
  <w:num w:numId="8">
    <w:abstractNumId w:val="21"/>
  </w:num>
  <w:num w:numId="9">
    <w:abstractNumId w:val="2"/>
  </w:num>
  <w:num w:numId="10">
    <w:abstractNumId w:val="19"/>
  </w:num>
  <w:num w:numId="11">
    <w:abstractNumId w:val="36"/>
  </w:num>
  <w:num w:numId="12">
    <w:abstractNumId w:val="27"/>
  </w:num>
  <w:num w:numId="13">
    <w:abstractNumId w:val="17"/>
  </w:num>
  <w:num w:numId="14">
    <w:abstractNumId w:val="3"/>
  </w:num>
  <w:num w:numId="15">
    <w:abstractNumId w:val="33"/>
  </w:num>
  <w:num w:numId="16">
    <w:abstractNumId w:val="24"/>
  </w:num>
  <w:num w:numId="17">
    <w:abstractNumId w:val="6"/>
  </w:num>
  <w:num w:numId="18">
    <w:abstractNumId w:val="22"/>
  </w:num>
  <w:num w:numId="19">
    <w:abstractNumId w:val="14"/>
  </w:num>
  <w:num w:numId="20">
    <w:abstractNumId w:val="20"/>
  </w:num>
  <w:num w:numId="21">
    <w:abstractNumId w:val="18"/>
  </w:num>
  <w:num w:numId="22">
    <w:abstractNumId w:val="30"/>
  </w:num>
  <w:num w:numId="23">
    <w:abstractNumId w:val="40"/>
  </w:num>
  <w:num w:numId="24">
    <w:abstractNumId w:val="9"/>
  </w:num>
  <w:num w:numId="25">
    <w:abstractNumId w:val="10"/>
  </w:num>
  <w:num w:numId="26">
    <w:abstractNumId w:val="42"/>
  </w:num>
  <w:num w:numId="27">
    <w:abstractNumId w:val="35"/>
  </w:num>
  <w:num w:numId="28">
    <w:abstractNumId w:val="39"/>
  </w:num>
  <w:num w:numId="29">
    <w:abstractNumId w:val="11"/>
  </w:num>
  <w:num w:numId="30">
    <w:abstractNumId w:val="8"/>
  </w:num>
  <w:num w:numId="31">
    <w:abstractNumId w:val="32"/>
  </w:num>
  <w:num w:numId="32">
    <w:abstractNumId w:val="31"/>
  </w:num>
  <w:num w:numId="33">
    <w:abstractNumId w:val="23"/>
  </w:num>
  <w:num w:numId="34">
    <w:abstractNumId w:val="12"/>
  </w:num>
  <w:num w:numId="35">
    <w:abstractNumId w:val="4"/>
  </w:num>
  <w:num w:numId="36">
    <w:abstractNumId w:val="5"/>
  </w:num>
  <w:num w:numId="37">
    <w:abstractNumId w:val="26"/>
  </w:num>
  <w:num w:numId="38">
    <w:abstractNumId w:val="47"/>
  </w:num>
  <w:num w:numId="39">
    <w:abstractNumId w:val="45"/>
  </w:num>
  <w:num w:numId="40">
    <w:abstractNumId w:val="38"/>
  </w:num>
  <w:num w:numId="41">
    <w:abstractNumId w:val="43"/>
  </w:num>
  <w:num w:numId="42">
    <w:abstractNumId w:val="41"/>
  </w:num>
  <w:num w:numId="43">
    <w:abstractNumId w:val="13"/>
  </w:num>
  <w:num w:numId="44">
    <w:abstractNumId w:val="34"/>
  </w:num>
  <w:num w:numId="45">
    <w:abstractNumId w:val="44"/>
  </w:num>
  <w:num w:numId="46">
    <w:abstractNumId w:val="29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attachedTemplate r:id="rId1"/>
  <w:defaultTabStop w:val="720"/>
  <w:autoHyphenation/>
  <w:consecutiveHyphenLimit w:val="3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59393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0B65"/>
    <w:rsid w:val="00001B3B"/>
    <w:rsid w:val="00001BC1"/>
    <w:rsid w:val="00001F3E"/>
    <w:rsid w:val="00001F99"/>
    <w:rsid w:val="0000258D"/>
    <w:rsid w:val="00002AA1"/>
    <w:rsid w:val="00003810"/>
    <w:rsid w:val="00003A6E"/>
    <w:rsid w:val="00003AA4"/>
    <w:rsid w:val="00005D02"/>
    <w:rsid w:val="000063B5"/>
    <w:rsid w:val="000065FD"/>
    <w:rsid w:val="00006E74"/>
    <w:rsid w:val="00006E98"/>
    <w:rsid w:val="000074F1"/>
    <w:rsid w:val="000075B6"/>
    <w:rsid w:val="00007A7E"/>
    <w:rsid w:val="0001084C"/>
    <w:rsid w:val="00011AEA"/>
    <w:rsid w:val="000120C5"/>
    <w:rsid w:val="00012254"/>
    <w:rsid w:val="00012BC2"/>
    <w:rsid w:val="00013886"/>
    <w:rsid w:val="00013F14"/>
    <w:rsid w:val="00014D4F"/>
    <w:rsid w:val="0001500C"/>
    <w:rsid w:val="000167F3"/>
    <w:rsid w:val="000168AD"/>
    <w:rsid w:val="00017DC0"/>
    <w:rsid w:val="000201A5"/>
    <w:rsid w:val="00020E33"/>
    <w:rsid w:val="0002122C"/>
    <w:rsid w:val="00021DFF"/>
    <w:rsid w:val="00023CC8"/>
    <w:rsid w:val="0002407E"/>
    <w:rsid w:val="000241D9"/>
    <w:rsid w:val="000246E7"/>
    <w:rsid w:val="000255F3"/>
    <w:rsid w:val="000258C7"/>
    <w:rsid w:val="000259BC"/>
    <w:rsid w:val="00025B08"/>
    <w:rsid w:val="00025F4B"/>
    <w:rsid w:val="0002665D"/>
    <w:rsid w:val="00026B7F"/>
    <w:rsid w:val="000272F1"/>
    <w:rsid w:val="00027707"/>
    <w:rsid w:val="00030144"/>
    <w:rsid w:val="000314B6"/>
    <w:rsid w:val="00031B0B"/>
    <w:rsid w:val="0003302F"/>
    <w:rsid w:val="00033375"/>
    <w:rsid w:val="000333CB"/>
    <w:rsid w:val="00033F87"/>
    <w:rsid w:val="00034E1B"/>
    <w:rsid w:val="00035246"/>
    <w:rsid w:val="000355F1"/>
    <w:rsid w:val="00035639"/>
    <w:rsid w:val="00036900"/>
    <w:rsid w:val="000372F4"/>
    <w:rsid w:val="00037321"/>
    <w:rsid w:val="000374C2"/>
    <w:rsid w:val="00037937"/>
    <w:rsid w:val="000401D7"/>
    <w:rsid w:val="00040C04"/>
    <w:rsid w:val="00040CDC"/>
    <w:rsid w:val="00041566"/>
    <w:rsid w:val="00041A81"/>
    <w:rsid w:val="00041C1F"/>
    <w:rsid w:val="00041D52"/>
    <w:rsid w:val="00042D6D"/>
    <w:rsid w:val="00042F32"/>
    <w:rsid w:val="00042F68"/>
    <w:rsid w:val="000448FC"/>
    <w:rsid w:val="00044994"/>
    <w:rsid w:val="00046182"/>
    <w:rsid w:val="000465BB"/>
    <w:rsid w:val="00047302"/>
    <w:rsid w:val="0004774C"/>
    <w:rsid w:val="00047CF1"/>
    <w:rsid w:val="00050117"/>
    <w:rsid w:val="00050901"/>
    <w:rsid w:val="000512F0"/>
    <w:rsid w:val="00053BE6"/>
    <w:rsid w:val="00053F17"/>
    <w:rsid w:val="0005474C"/>
    <w:rsid w:val="00054EE8"/>
    <w:rsid w:val="00054F03"/>
    <w:rsid w:val="00056B11"/>
    <w:rsid w:val="00056D44"/>
    <w:rsid w:val="00057B46"/>
    <w:rsid w:val="00057E83"/>
    <w:rsid w:val="000600A7"/>
    <w:rsid w:val="00061572"/>
    <w:rsid w:val="000615EF"/>
    <w:rsid w:val="00061AC9"/>
    <w:rsid w:val="000625FC"/>
    <w:rsid w:val="00062804"/>
    <w:rsid w:val="00062D19"/>
    <w:rsid w:val="00064229"/>
    <w:rsid w:val="000661F8"/>
    <w:rsid w:val="00066CE1"/>
    <w:rsid w:val="00067004"/>
    <w:rsid w:val="000672F4"/>
    <w:rsid w:val="000674A3"/>
    <w:rsid w:val="00067C5B"/>
    <w:rsid w:val="00067E34"/>
    <w:rsid w:val="00067E4B"/>
    <w:rsid w:val="00067F1C"/>
    <w:rsid w:val="000704E9"/>
    <w:rsid w:val="0007117E"/>
    <w:rsid w:val="000720B3"/>
    <w:rsid w:val="00072E4D"/>
    <w:rsid w:val="00072F82"/>
    <w:rsid w:val="000733F8"/>
    <w:rsid w:val="000736DD"/>
    <w:rsid w:val="000736DF"/>
    <w:rsid w:val="00073A34"/>
    <w:rsid w:val="000740EE"/>
    <w:rsid w:val="000745D5"/>
    <w:rsid w:val="000746B6"/>
    <w:rsid w:val="0007471A"/>
    <w:rsid w:val="00074953"/>
    <w:rsid w:val="000751FA"/>
    <w:rsid w:val="00075AF2"/>
    <w:rsid w:val="00081A8A"/>
    <w:rsid w:val="00081BCB"/>
    <w:rsid w:val="000826F9"/>
    <w:rsid w:val="00082CF7"/>
    <w:rsid w:val="00083339"/>
    <w:rsid w:val="000849BE"/>
    <w:rsid w:val="00084BE0"/>
    <w:rsid w:val="00084D69"/>
    <w:rsid w:val="00084DFA"/>
    <w:rsid w:val="000854D6"/>
    <w:rsid w:val="00085A9D"/>
    <w:rsid w:val="00086655"/>
    <w:rsid w:val="0008717C"/>
    <w:rsid w:val="00087B60"/>
    <w:rsid w:val="00087C9F"/>
    <w:rsid w:val="000917C8"/>
    <w:rsid w:val="00092076"/>
    <w:rsid w:val="00092D47"/>
    <w:rsid w:val="000948CA"/>
    <w:rsid w:val="00094A22"/>
    <w:rsid w:val="00095932"/>
    <w:rsid w:val="00095C66"/>
    <w:rsid w:val="000966D7"/>
    <w:rsid w:val="00096BA6"/>
    <w:rsid w:val="00097169"/>
    <w:rsid w:val="000977E8"/>
    <w:rsid w:val="000A075A"/>
    <w:rsid w:val="000A108F"/>
    <w:rsid w:val="000A1EEC"/>
    <w:rsid w:val="000A2049"/>
    <w:rsid w:val="000A271B"/>
    <w:rsid w:val="000A4147"/>
    <w:rsid w:val="000A4359"/>
    <w:rsid w:val="000A4ADB"/>
    <w:rsid w:val="000A58BF"/>
    <w:rsid w:val="000A5BF3"/>
    <w:rsid w:val="000A68B1"/>
    <w:rsid w:val="000A6DE1"/>
    <w:rsid w:val="000A7649"/>
    <w:rsid w:val="000B04E9"/>
    <w:rsid w:val="000B0E76"/>
    <w:rsid w:val="000B131F"/>
    <w:rsid w:val="000B1404"/>
    <w:rsid w:val="000B14A2"/>
    <w:rsid w:val="000B1F59"/>
    <w:rsid w:val="000B26CE"/>
    <w:rsid w:val="000B27B1"/>
    <w:rsid w:val="000B3663"/>
    <w:rsid w:val="000B385A"/>
    <w:rsid w:val="000B394F"/>
    <w:rsid w:val="000B440B"/>
    <w:rsid w:val="000B4EBB"/>
    <w:rsid w:val="000B6772"/>
    <w:rsid w:val="000B7714"/>
    <w:rsid w:val="000C0910"/>
    <w:rsid w:val="000C1C6B"/>
    <w:rsid w:val="000C39D8"/>
    <w:rsid w:val="000C3E0E"/>
    <w:rsid w:val="000C486C"/>
    <w:rsid w:val="000C4AB8"/>
    <w:rsid w:val="000C5391"/>
    <w:rsid w:val="000C56E6"/>
    <w:rsid w:val="000C5E0A"/>
    <w:rsid w:val="000C7064"/>
    <w:rsid w:val="000C77A3"/>
    <w:rsid w:val="000C7F2B"/>
    <w:rsid w:val="000C7F6D"/>
    <w:rsid w:val="000D1599"/>
    <w:rsid w:val="000D1A17"/>
    <w:rsid w:val="000D1BA7"/>
    <w:rsid w:val="000D2B32"/>
    <w:rsid w:val="000D3096"/>
    <w:rsid w:val="000D3124"/>
    <w:rsid w:val="000D4486"/>
    <w:rsid w:val="000D4CA8"/>
    <w:rsid w:val="000D73BE"/>
    <w:rsid w:val="000D73F7"/>
    <w:rsid w:val="000D7708"/>
    <w:rsid w:val="000E0A65"/>
    <w:rsid w:val="000E14A8"/>
    <w:rsid w:val="000E16A9"/>
    <w:rsid w:val="000E26A1"/>
    <w:rsid w:val="000E291A"/>
    <w:rsid w:val="000E30E9"/>
    <w:rsid w:val="000E35E1"/>
    <w:rsid w:val="000E3654"/>
    <w:rsid w:val="000E3F83"/>
    <w:rsid w:val="000E4901"/>
    <w:rsid w:val="000E505C"/>
    <w:rsid w:val="000E52BC"/>
    <w:rsid w:val="000E7F51"/>
    <w:rsid w:val="000F0153"/>
    <w:rsid w:val="000F0856"/>
    <w:rsid w:val="000F17AA"/>
    <w:rsid w:val="000F3642"/>
    <w:rsid w:val="000F3B16"/>
    <w:rsid w:val="000F4321"/>
    <w:rsid w:val="000F57C2"/>
    <w:rsid w:val="000F58C3"/>
    <w:rsid w:val="000F5FBD"/>
    <w:rsid w:val="000F6393"/>
    <w:rsid w:val="000F7837"/>
    <w:rsid w:val="00100F16"/>
    <w:rsid w:val="001010BD"/>
    <w:rsid w:val="001023A8"/>
    <w:rsid w:val="0010311C"/>
    <w:rsid w:val="00103953"/>
    <w:rsid w:val="0010427C"/>
    <w:rsid w:val="001058A6"/>
    <w:rsid w:val="00106093"/>
    <w:rsid w:val="00106445"/>
    <w:rsid w:val="00106496"/>
    <w:rsid w:val="00107607"/>
    <w:rsid w:val="00107AF9"/>
    <w:rsid w:val="00107D1E"/>
    <w:rsid w:val="0011073D"/>
    <w:rsid w:val="001114F0"/>
    <w:rsid w:val="00112D0C"/>
    <w:rsid w:val="001133FD"/>
    <w:rsid w:val="001141D2"/>
    <w:rsid w:val="001150C5"/>
    <w:rsid w:val="00115EB6"/>
    <w:rsid w:val="0011665B"/>
    <w:rsid w:val="00117802"/>
    <w:rsid w:val="00117906"/>
    <w:rsid w:val="00117E9B"/>
    <w:rsid w:val="00120699"/>
    <w:rsid w:val="00120958"/>
    <w:rsid w:val="001215FA"/>
    <w:rsid w:val="001217D3"/>
    <w:rsid w:val="0012184E"/>
    <w:rsid w:val="00122FA2"/>
    <w:rsid w:val="001232A4"/>
    <w:rsid w:val="00123F65"/>
    <w:rsid w:val="001246D9"/>
    <w:rsid w:val="00124ED8"/>
    <w:rsid w:val="00125086"/>
    <w:rsid w:val="001255E7"/>
    <w:rsid w:val="00125A52"/>
    <w:rsid w:val="00126106"/>
    <w:rsid w:val="00126451"/>
    <w:rsid w:val="0012733A"/>
    <w:rsid w:val="001273F1"/>
    <w:rsid w:val="00127C2B"/>
    <w:rsid w:val="00130328"/>
    <w:rsid w:val="00130A34"/>
    <w:rsid w:val="00131A20"/>
    <w:rsid w:val="00131B08"/>
    <w:rsid w:val="00131EC6"/>
    <w:rsid w:val="001337D9"/>
    <w:rsid w:val="00133E90"/>
    <w:rsid w:val="001349DA"/>
    <w:rsid w:val="00135DA9"/>
    <w:rsid w:val="00135F28"/>
    <w:rsid w:val="00137009"/>
    <w:rsid w:val="00137947"/>
    <w:rsid w:val="00137BB6"/>
    <w:rsid w:val="00140534"/>
    <w:rsid w:val="00140AB5"/>
    <w:rsid w:val="00140DAC"/>
    <w:rsid w:val="00141731"/>
    <w:rsid w:val="00142032"/>
    <w:rsid w:val="00142A48"/>
    <w:rsid w:val="00143022"/>
    <w:rsid w:val="00143E6A"/>
    <w:rsid w:val="00144120"/>
    <w:rsid w:val="001448C5"/>
    <w:rsid w:val="00144A8A"/>
    <w:rsid w:val="00145ED5"/>
    <w:rsid w:val="001463AF"/>
    <w:rsid w:val="001467C3"/>
    <w:rsid w:val="00146D51"/>
    <w:rsid w:val="001470A7"/>
    <w:rsid w:val="001478C8"/>
    <w:rsid w:val="00147A91"/>
    <w:rsid w:val="0015004A"/>
    <w:rsid w:val="00152E53"/>
    <w:rsid w:val="001534D8"/>
    <w:rsid w:val="00153529"/>
    <w:rsid w:val="001536BF"/>
    <w:rsid w:val="0015383F"/>
    <w:rsid w:val="00156932"/>
    <w:rsid w:val="00157201"/>
    <w:rsid w:val="0016022C"/>
    <w:rsid w:val="00160B30"/>
    <w:rsid w:val="001612BD"/>
    <w:rsid w:val="00162676"/>
    <w:rsid w:val="00162FDE"/>
    <w:rsid w:val="00163580"/>
    <w:rsid w:val="00163F47"/>
    <w:rsid w:val="00165483"/>
    <w:rsid w:val="00165C64"/>
    <w:rsid w:val="00165D9C"/>
    <w:rsid w:val="00165DAC"/>
    <w:rsid w:val="00166A14"/>
    <w:rsid w:val="00167AA8"/>
    <w:rsid w:val="00170327"/>
    <w:rsid w:val="00170648"/>
    <w:rsid w:val="00170A59"/>
    <w:rsid w:val="00171561"/>
    <w:rsid w:val="001717B9"/>
    <w:rsid w:val="00171972"/>
    <w:rsid w:val="00172354"/>
    <w:rsid w:val="001727CA"/>
    <w:rsid w:val="00172DE4"/>
    <w:rsid w:val="001734C8"/>
    <w:rsid w:val="0017432C"/>
    <w:rsid w:val="00174491"/>
    <w:rsid w:val="00176813"/>
    <w:rsid w:val="00176AB3"/>
    <w:rsid w:val="00177976"/>
    <w:rsid w:val="00180584"/>
    <w:rsid w:val="00180E68"/>
    <w:rsid w:val="00181412"/>
    <w:rsid w:val="00181586"/>
    <w:rsid w:val="0018159F"/>
    <w:rsid w:val="00181C22"/>
    <w:rsid w:val="00181DA2"/>
    <w:rsid w:val="00181F3E"/>
    <w:rsid w:val="00182A02"/>
    <w:rsid w:val="001830C3"/>
    <w:rsid w:val="001835D3"/>
    <w:rsid w:val="00183622"/>
    <w:rsid w:val="00183FA2"/>
    <w:rsid w:val="0018480E"/>
    <w:rsid w:val="00190609"/>
    <w:rsid w:val="00190764"/>
    <w:rsid w:val="0019083F"/>
    <w:rsid w:val="0019121D"/>
    <w:rsid w:val="001917ED"/>
    <w:rsid w:val="00191B71"/>
    <w:rsid w:val="00191C00"/>
    <w:rsid w:val="00191CD5"/>
    <w:rsid w:val="00192627"/>
    <w:rsid w:val="001926A1"/>
    <w:rsid w:val="00192DC8"/>
    <w:rsid w:val="00194652"/>
    <w:rsid w:val="0019521A"/>
    <w:rsid w:val="001958C8"/>
    <w:rsid w:val="00195938"/>
    <w:rsid w:val="0019651B"/>
    <w:rsid w:val="00196FFE"/>
    <w:rsid w:val="00197275"/>
    <w:rsid w:val="00197CD2"/>
    <w:rsid w:val="001A0D68"/>
    <w:rsid w:val="001A21D5"/>
    <w:rsid w:val="001A2ABA"/>
    <w:rsid w:val="001A2D9E"/>
    <w:rsid w:val="001A4243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088D"/>
    <w:rsid w:val="001B0C1A"/>
    <w:rsid w:val="001B14FF"/>
    <w:rsid w:val="001B151C"/>
    <w:rsid w:val="001B166C"/>
    <w:rsid w:val="001B4B38"/>
    <w:rsid w:val="001B4FB7"/>
    <w:rsid w:val="001B5462"/>
    <w:rsid w:val="001B5E19"/>
    <w:rsid w:val="001B628B"/>
    <w:rsid w:val="001B6445"/>
    <w:rsid w:val="001B6FD8"/>
    <w:rsid w:val="001B7AB3"/>
    <w:rsid w:val="001B7F00"/>
    <w:rsid w:val="001C0312"/>
    <w:rsid w:val="001C038F"/>
    <w:rsid w:val="001C0419"/>
    <w:rsid w:val="001C04FD"/>
    <w:rsid w:val="001C1047"/>
    <w:rsid w:val="001C10C2"/>
    <w:rsid w:val="001C1729"/>
    <w:rsid w:val="001C1E0A"/>
    <w:rsid w:val="001C231A"/>
    <w:rsid w:val="001C26BA"/>
    <w:rsid w:val="001C4140"/>
    <w:rsid w:val="001C44B6"/>
    <w:rsid w:val="001C5EA4"/>
    <w:rsid w:val="001C6BB9"/>
    <w:rsid w:val="001C6E68"/>
    <w:rsid w:val="001C700D"/>
    <w:rsid w:val="001C75AC"/>
    <w:rsid w:val="001C7D82"/>
    <w:rsid w:val="001C7F3F"/>
    <w:rsid w:val="001D036E"/>
    <w:rsid w:val="001D17A2"/>
    <w:rsid w:val="001D1C97"/>
    <w:rsid w:val="001D1DC3"/>
    <w:rsid w:val="001D2380"/>
    <w:rsid w:val="001D2627"/>
    <w:rsid w:val="001D334C"/>
    <w:rsid w:val="001D3B81"/>
    <w:rsid w:val="001D553A"/>
    <w:rsid w:val="001D753B"/>
    <w:rsid w:val="001D7572"/>
    <w:rsid w:val="001D7B31"/>
    <w:rsid w:val="001E0085"/>
    <w:rsid w:val="001E07E1"/>
    <w:rsid w:val="001E1672"/>
    <w:rsid w:val="001E1E55"/>
    <w:rsid w:val="001E1F31"/>
    <w:rsid w:val="001E392F"/>
    <w:rsid w:val="001E3B57"/>
    <w:rsid w:val="001E5089"/>
    <w:rsid w:val="001E5B55"/>
    <w:rsid w:val="001E5BAA"/>
    <w:rsid w:val="001E60BD"/>
    <w:rsid w:val="001E6117"/>
    <w:rsid w:val="001E6572"/>
    <w:rsid w:val="001E65A7"/>
    <w:rsid w:val="001E7DBC"/>
    <w:rsid w:val="001F097B"/>
    <w:rsid w:val="001F12F8"/>
    <w:rsid w:val="001F2A12"/>
    <w:rsid w:val="001F50C2"/>
    <w:rsid w:val="001F53DC"/>
    <w:rsid w:val="001F6160"/>
    <w:rsid w:val="001F62D3"/>
    <w:rsid w:val="001F6479"/>
    <w:rsid w:val="001F64AF"/>
    <w:rsid w:val="001F705C"/>
    <w:rsid w:val="001F7454"/>
    <w:rsid w:val="0020062B"/>
    <w:rsid w:val="00201283"/>
    <w:rsid w:val="002014A2"/>
    <w:rsid w:val="00201B08"/>
    <w:rsid w:val="00201B88"/>
    <w:rsid w:val="00201C00"/>
    <w:rsid w:val="00201C3E"/>
    <w:rsid w:val="00201FD7"/>
    <w:rsid w:val="00202C67"/>
    <w:rsid w:val="0020373F"/>
    <w:rsid w:val="002049B8"/>
    <w:rsid w:val="00204F2F"/>
    <w:rsid w:val="00205C70"/>
    <w:rsid w:val="00206542"/>
    <w:rsid w:val="00206D5A"/>
    <w:rsid w:val="0020762E"/>
    <w:rsid w:val="00207F47"/>
    <w:rsid w:val="00210750"/>
    <w:rsid w:val="00211253"/>
    <w:rsid w:val="00211CB7"/>
    <w:rsid w:val="00211F51"/>
    <w:rsid w:val="00211FBB"/>
    <w:rsid w:val="0021203D"/>
    <w:rsid w:val="00213F11"/>
    <w:rsid w:val="00213F9D"/>
    <w:rsid w:val="0021463D"/>
    <w:rsid w:val="002148DC"/>
    <w:rsid w:val="00215372"/>
    <w:rsid w:val="00216519"/>
    <w:rsid w:val="00216FE5"/>
    <w:rsid w:val="002171C5"/>
    <w:rsid w:val="00217706"/>
    <w:rsid w:val="0022141B"/>
    <w:rsid w:val="0022213A"/>
    <w:rsid w:val="0022231A"/>
    <w:rsid w:val="00222DE7"/>
    <w:rsid w:val="0022335E"/>
    <w:rsid w:val="00224861"/>
    <w:rsid w:val="00225882"/>
    <w:rsid w:val="0022689D"/>
    <w:rsid w:val="00226C55"/>
    <w:rsid w:val="00226CEB"/>
    <w:rsid w:val="00226E72"/>
    <w:rsid w:val="00230487"/>
    <w:rsid w:val="00231398"/>
    <w:rsid w:val="00231E15"/>
    <w:rsid w:val="00232960"/>
    <w:rsid w:val="00232D1E"/>
    <w:rsid w:val="00233022"/>
    <w:rsid w:val="002341F8"/>
    <w:rsid w:val="002344B8"/>
    <w:rsid w:val="00234886"/>
    <w:rsid w:val="00234AAC"/>
    <w:rsid w:val="00234C5C"/>
    <w:rsid w:val="0023525A"/>
    <w:rsid w:val="00235266"/>
    <w:rsid w:val="002357AF"/>
    <w:rsid w:val="00235B58"/>
    <w:rsid w:val="00235B9F"/>
    <w:rsid w:val="00235C9A"/>
    <w:rsid w:val="00235D62"/>
    <w:rsid w:val="00236313"/>
    <w:rsid w:val="002364B4"/>
    <w:rsid w:val="00236900"/>
    <w:rsid w:val="00237479"/>
    <w:rsid w:val="00237820"/>
    <w:rsid w:val="00237823"/>
    <w:rsid w:val="00237ABA"/>
    <w:rsid w:val="0024138F"/>
    <w:rsid w:val="00241A63"/>
    <w:rsid w:val="00241A95"/>
    <w:rsid w:val="00242CD9"/>
    <w:rsid w:val="00242F9A"/>
    <w:rsid w:val="002432F0"/>
    <w:rsid w:val="00244BCD"/>
    <w:rsid w:val="00245173"/>
    <w:rsid w:val="002454CA"/>
    <w:rsid w:val="002454D9"/>
    <w:rsid w:val="00245A47"/>
    <w:rsid w:val="0024632E"/>
    <w:rsid w:val="00247861"/>
    <w:rsid w:val="00247B54"/>
    <w:rsid w:val="0025152E"/>
    <w:rsid w:val="00251AD2"/>
    <w:rsid w:val="00251EEF"/>
    <w:rsid w:val="00252F37"/>
    <w:rsid w:val="00253195"/>
    <w:rsid w:val="002532A2"/>
    <w:rsid w:val="0025404A"/>
    <w:rsid w:val="002546AA"/>
    <w:rsid w:val="00254D40"/>
    <w:rsid w:val="00256420"/>
    <w:rsid w:val="00260094"/>
    <w:rsid w:val="0026036C"/>
    <w:rsid w:val="0026043E"/>
    <w:rsid w:val="00261326"/>
    <w:rsid w:val="002623AD"/>
    <w:rsid w:val="0026295D"/>
    <w:rsid w:val="0026355A"/>
    <w:rsid w:val="00263B72"/>
    <w:rsid w:val="00263E64"/>
    <w:rsid w:val="00264046"/>
    <w:rsid w:val="00266A92"/>
    <w:rsid w:val="00266C2E"/>
    <w:rsid w:val="00266DF2"/>
    <w:rsid w:val="00266F44"/>
    <w:rsid w:val="0027030A"/>
    <w:rsid w:val="00270831"/>
    <w:rsid w:val="00271585"/>
    <w:rsid w:val="002715C5"/>
    <w:rsid w:val="0027169D"/>
    <w:rsid w:val="00272597"/>
    <w:rsid w:val="00272ABF"/>
    <w:rsid w:val="0027375D"/>
    <w:rsid w:val="002740DF"/>
    <w:rsid w:val="0027422B"/>
    <w:rsid w:val="002743B6"/>
    <w:rsid w:val="00274997"/>
    <w:rsid w:val="002759E9"/>
    <w:rsid w:val="002766D0"/>
    <w:rsid w:val="0027728F"/>
    <w:rsid w:val="002800C3"/>
    <w:rsid w:val="00280B48"/>
    <w:rsid w:val="00281224"/>
    <w:rsid w:val="002816B1"/>
    <w:rsid w:val="00281755"/>
    <w:rsid w:val="002830E7"/>
    <w:rsid w:val="00284380"/>
    <w:rsid w:val="00286117"/>
    <w:rsid w:val="00287F21"/>
    <w:rsid w:val="00290D1F"/>
    <w:rsid w:val="00291A81"/>
    <w:rsid w:val="00291C88"/>
    <w:rsid w:val="00291DF6"/>
    <w:rsid w:val="00291DF7"/>
    <w:rsid w:val="00291ED8"/>
    <w:rsid w:val="002927CB"/>
    <w:rsid w:val="00293B48"/>
    <w:rsid w:val="00293D5C"/>
    <w:rsid w:val="002943E5"/>
    <w:rsid w:val="002961B0"/>
    <w:rsid w:val="00297881"/>
    <w:rsid w:val="002A005A"/>
    <w:rsid w:val="002A1507"/>
    <w:rsid w:val="002A17C0"/>
    <w:rsid w:val="002A1D15"/>
    <w:rsid w:val="002A3195"/>
    <w:rsid w:val="002A3445"/>
    <w:rsid w:val="002A3F22"/>
    <w:rsid w:val="002A4167"/>
    <w:rsid w:val="002A44FA"/>
    <w:rsid w:val="002A5487"/>
    <w:rsid w:val="002A5F17"/>
    <w:rsid w:val="002A6131"/>
    <w:rsid w:val="002A6160"/>
    <w:rsid w:val="002A6ACD"/>
    <w:rsid w:val="002A7879"/>
    <w:rsid w:val="002B1A6F"/>
    <w:rsid w:val="002B2131"/>
    <w:rsid w:val="002B3664"/>
    <w:rsid w:val="002B39AA"/>
    <w:rsid w:val="002B3A74"/>
    <w:rsid w:val="002B4801"/>
    <w:rsid w:val="002B5A9F"/>
    <w:rsid w:val="002B65FB"/>
    <w:rsid w:val="002B6EEF"/>
    <w:rsid w:val="002B7009"/>
    <w:rsid w:val="002B775D"/>
    <w:rsid w:val="002B79D3"/>
    <w:rsid w:val="002B7FE1"/>
    <w:rsid w:val="002C0249"/>
    <w:rsid w:val="002C05E4"/>
    <w:rsid w:val="002C0CB9"/>
    <w:rsid w:val="002C1267"/>
    <w:rsid w:val="002C1EC8"/>
    <w:rsid w:val="002C2412"/>
    <w:rsid w:val="002C38CE"/>
    <w:rsid w:val="002C3EBB"/>
    <w:rsid w:val="002C5394"/>
    <w:rsid w:val="002C58AD"/>
    <w:rsid w:val="002C69B1"/>
    <w:rsid w:val="002C6ACA"/>
    <w:rsid w:val="002C70C0"/>
    <w:rsid w:val="002C7621"/>
    <w:rsid w:val="002D0539"/>
    <w:rsid w:val="002D0A60"/>
    <w:rsid w:val="002D0B9A"/>
    <w:rsid w:val="002D18EF"/>
    <w:rsid w:val="002D1D93"/>
    <w:rsid w:val="002D1FEC"/>
    <w:rsid w:val="002D45A4"/>
    <w:rsid w:val="002D478F"/>
    <w:rsid w:val="002D4B72"/>
    <w:rsid w:val="002D53E5"/>
    <w:rsid w:val="002D6101"/>
    <w:rsid w:val="002D6791"/>
    <w:rsid w:val="002D68C4"/>
    <w:rsid w:val="002D73B3"/>
    <w:rsid w:val="002D7DEB"/>
    <w:rsid w:val="002E03AB"/>
    <w:rsid w:val="002E0B94"/>
    <w:rsid w:val="002E136A"/>
    <w:rsid w:val="002E16B3"/>
    <w:rsid w:val="002E2B83"/>
    <w:rsid w:val="002E4774"/>
    <w:rsid w:val="002E4F19"/>
    <w:rsid w:val="002E5CEF"/>
    <w:rsid w:val="002F0126"/>
    <w:rsid w:val="002F034A"/>
    <w:rsid w:val="002F0B62"/>
    <w:rsid w:val="002F1000"/>
    <w:rsid w:val="002F19BD"/>
    <w:rsid w:val="002F1D74"/>
    <w:rsid w:val="002F2C76"/>
    <w:rsid w:val="002F304E"/>
    <w:rsid w:val="002F30F9"/>
    <w:rsid w:val="002F3114"/>
    <w:rsid w:val="002F3782"/>
    <w:rsid w:val="002F440D"/>
    <w:rsid w:val="002F575E"/>
    <w:rsid w:val="002F5BE4"/>
    <w:rsid w:val="002F5FBC"/>
    <w:rsid w:val="002F6139"/>
    <w:rsid w:val="002F7467"/>
    <w:rsid w:val="0030051D"/>
    <w:rsid w:val="00300524"/>
    <w:rsid w:val="00300C2E"/>
    <w:rsid w:val="00300CD0"/>
    <w:rsid w:val="00301013"/>
    <w:rsid w:val="00301883"/>
    <w:rsid w:val="00301BC5"/>
    <w:rsid w:val="00303194"/>
    <w:rsid w:val="00304C33"/>
    <w:rsid w:val="00305274"/>
    <w:rsid w:val="003067B1"/>
    <w:rsid w:val="00307AD8"/>
    <w:rsid w:val="0031034C"/>
    <w:rsid w:val="00312A61"/>
    <w:rsid w:val="00312E3C"/>
    <w:rsid w:val="003158D6"/>
    <w:rsid w:val="00316654"/>
    <w:rsid w:val="003166BF"/>
    <w:rsid w:val="003168AA"/>
    <w:rsid w:val="00317533"/>
    <w:rsid w:val="003178D5"/>
    <w:rsid w:val="003204C7"/>
    <w:rsid w:val="003214E1"/>
    <w:rsid w:val="00321D89"/>
    <w:rsid w:val="00322676"/>
    <w:rsid w:val="00322C78"/>
    <w:rsid w:val="0032374F"/>
    <w:rsid w:val="00325F2B"/>
    <w:rsid w:val="00326331"/>
    <w:rsid w:val="00326E69"/>
    <w:rsid w:val="0032753E"/>
    <w:rsid w:val="003278B3"/>
    <w:rsid w:val="00330615"/>
    <w:rsid w:val="00330903"/>
    <w:rsid w:val="00330C7C"/>
    <w:rsid w:val="003332F4"/>
    <w:rsid w:val="00334131"/>
    <w:rsid w:val="0033420C"/>
    <w:rsid w:val="0033462E"/>
    <w:rsid w:val="00334A06"/>
    <w:rsid w:val="00335A3D"/>
    <w:rsid w:val="00336DE4"/>
    <w:rsid w:val="0033721E"/>
    <w:rsid w:val="003372CB"/>
    <w:rsid w:val="00337538"/>
    <w:rsid w:val="00337833"/>
    <w:rsid w:val="00340073"/>
    <w:rsid w:val="003401CE"/>
    <w:rsid w:val="00340276"/>
    <w:rsid w:val="00340309"/>
    <w:rsid w:val="003405F8"/>
    <w:rsid w:val="00341048"/>
    <w:rsid w:val="003440E9"/>
    <w:rsid w:val="003445C2"/>
    <w:rsid w:val="0034481A"/>
    <w:rsid w:val="00344EB0"/>
    <w:rsid w:val="00345039"/>
    <w:rsid w:val="00345FA5"/>
    <w:rsid w:val="00345FE4"/>
    <w:rsid w:val="00346290"/>
    <w:rsid w:val="003464DB"/>
    <w:rsid w:val="003474CF"/>
    <w:rsid w:val="00347D96"/>
    <w:rsid w:val="00347F5E"/>
    <w:rsid w:val="0035010A"/>
    <w:rsid w:val="00350455"/>
    <w:rsid w:val="00350674"/>
    <w:rsid w:val="003512B1"/>
    <w:rsid w:val="003513A8"/>
    <w:rsid w:val="0035162D"/>
    <w:rsid w:val="00352EA7"/>
    <w:rsid w:val="00353150"/>
    <w:rsid w:val="00353798"/>
    <w:rsid w:val="00353DA0"/>
    <w:rsid w:val="00355B66"/>
    <w:rsid w:val="00355F15"/>
    <w:rsid w:val="003568DC"/>
    <w:rsid w:val="00357391"/>
    <w:rsid w:val="003600DF"/>
    <w:rsid w:val="0036155A"/>
    <w:rsid w:val="0036230A"/>
    <w:rsid w:val="00362525"/>
    <w:rsid w:val="00362667"/>
    <w:rsid w:val="0036333C"/>
    <w:rsid w:val="00365332"/>
    <w:rsid w:val="003654FC"/>
    <w:rsid w:val="0036562A"/>
    <w:rsid w:val="0036590E"/>
    <w:rsid w:val="0036741E"/>
    <w:rsid w:val="003675FA"/>
    <w:rsid w:val="0037001C"/>
    <w:rsid w:val="00370056"/>
    <w:rsid w:val="003702E7"/>
    <w:rsid w:val="0037041D"/>
    <w:rsid w:val="0037046A"/>
    <w:rsid w:val="00370978"/>
    <w:rsid w:val="00370F54"/>
    <w:rsid w:val="00371D23"/>
    <w:rsid w:val="0037349B"/>
    <w:rsid w:val="0037449A"/>
    <w:rsid w:val="00374C34"/>
    <w:rsid w:val="00375479"/>
    <w:rsid w:val="0037548C"/>
    <w:rsid w:val="00376269"/>
    <w:rsid w:val="00377C02"/>
    <w:rsid w:val="00381ADC"/>
    <w:rsid w:val="00381C37"/>
    <w:rsid w:val="003828DA"/>
    <w:rsid w:val="00382AA3"/>
    <w:rsid w:val="00382AE9"/>
    <w:rsid w:val="00382EAA"/>
    <w:rsid w:val="0038308E"/>
    <w:rsid w:val="0038443E"/>
    <w:rsid w:val="00384657"/>
    <w:rsid w:val="00384873"/>
    <w:rsid w:val="0038519C"/>
    <w:rsid w:val="00385651"/>
    <w:rsid w:val="00385739"/>
    <w:rsid w:val="00385C36"/>
    <w:rsid w:val="00385D2B"/>
    <w:rsid w:val="00386421"/>
    <w:rsid w:val="00386544"/>
    <w:rsid w:val="00386B77"/>
    <w:rsid w:val="003871D8"/>
    <w:rsid w:val="00387454"/>
    <w:rsid w:val="00387E36"/>
    <w:rsid w:val="00391103"/>
    <w:rsid w:val="00391643"/>
    <w:rsid w:val="003918E4"/>
    <w:rsid w:val="00392E56"/>
    <w:rsid w:val="00392FB5"/>
    <w:rsid w:val="00393B49"/>
    <w:rsid w:val="003942EC"/>
    <w:rsid w:val="00394DCC"/>
    <w:rsid w:val="00395298"/>
    <w:rsid w:val="0039570E"/>
    <w:rsid w:val="00395771"/>
    <w:rsid w:val="00395946"/>
    <w:rsid w:val="00395D13"/>
    <w:rsid w:val="003961D7"/>
    <w:rsid w:val="003964B4"/>
    <w:rsid w:val="00396DB3"/>
    <w:rsid w:val="00397435"/>
    <w:rsid w:val="003977BE"/>
    <w:rsid w:val="003A00C4"/>
    <w:rsid w:val="003A074D"/>
    <w:rsid w:val="003A3D8E"/>
    <w:rsid w:val="003A46BF"/>
    <w:rsid w:val="003A5BF8"/>
    <w:rsid w:val="003A6363"/>
    <w:rsid w:val="003A65E2"/>
    <w:rsid w:val="003A69BE"/>
    <w:rsid w:val="003A6F83"/>
    <w:rsid w:val="003A6FBE"/>
    <w:rsid w:val="003A73C8"/>
    <w:rsid w:val="003B0422"/>
    <w:rsid w:val="003B15ED"/>
    <w:rsid w:val="003B23D3"/>
    <w:rsid w:val="003B271E"/>
    <w:rsid w:val="003B277C"/>
    <w:rsid w:val="003B362A"/>
    <w:rsid w:val="003B3C7A"/>
    <w:rsid w:val="003B41B2"/>
    <w:rsid w:val="003B43D7"/>
    <w:rsid w:val="003B4CF1"/>
    <w:rsid w:val="003B4ED4"/>
    <w:rsid w:val="003B50D7"/>
    <w:rsid w:val="003B524D"/>
    <w:rsid w:val="003B6240"/>
    <w:rsid w:val="003B6A6E"/>
    <w:rsid w:val="003B6FC5"/>
    <w:rsid w:val="003B77CC"/>
    <w:rsid w:val="003C05A9"/>
    <w:rsid w:val="003C12F4"/>
    <w:rsid w:val="003C236B"/>
    <w:rsid w:val="003C24E1"/>
    <w:rsid w:val="003C3487"/>
    <w:rsid w:val="003C3B82"/>
    <w:rsid w:val="003C492F"/>
    <w:rsid w:val="003C6166"/>
    <w:rsid w:val="003C6501"/>
    <w:rsid w:val="003C6F35"/>
    <w:rsid w:val="003C7142"/>
    <w:rsid w:val="003C71A6"/>
    <w:rsid w:val="003C772D"/>
    <w:rsid w:val="003C77DF"/>
    <w:rsid w:val="003D0643"/>
    <w:rsid w:val="003D1EAB"/>
    <w:rsid w:val="003D2C84"/>
    <w:rsid w:val="003D38EC"/>
    <w:rsid w:val="003D3ADD"/>
    <w:rsid w:val="003D3C2C"/>
    <w:rsid w:val="003D3EEE"/>
    <w:rsid w:val="003D48CE"/>
    <w:rsid w:val="003D4BFB"/>
    <w:rsid w:val="003D55D7"/>
    <w:rsid w:val="003D61DE"/>
    <w:rsid w:val="003D6B7A"/>
    <w:rsid w:val="003D6C9A"/>
    <w:rsid w:val="003D78B2"/>
    <w:rsid w:val="003E052F"/>
    <w:rsid w:val="003E0E94"/>
    <w:rsid w:val="003E0F48"/>
    <w:rsid w:val="003E1921"/>
    <w:rsid w:val="003E210F"/>
    <w:rsid w:val="003E2D08"/>
    <w:rsid w:val="003E3E25"/>
    <w:rsid w:val="003E3F3C"/>
    <w:rsid w:val="003E3F69"/>
    <w:rsid w:val="003E4E66"/>
    <w:rsid w:val="003E4EA3"/>
    <w:rsid w:val="003E5AFA"/>
    <w:rsid w:val="003E6AEF"/>
    <w:rsid w:val="003E6B53"/>
    <w:rsid w:val="003F013F"/>
    <w:rsid w:val="003F03A5"/>
    <w:rsid w:val="003F04A9"/>
    <w:rsid w:val="003F052A"/>
    <w:rsid w:val="003F0685"/>
    <w:rsid w:val="003F17EC"/>
    <w:rsid w:val="003F1D3D"/>
    <w:rsid w:val="003F21C4"/>
    <w:rsid w:val="003F28C0"/>
    <w:rsid w:val="003F2BE0"/>
    <w:rsid w:val="003F3027"/>
    <w:rsid w:val="003F3767"/>
    <w:rsid w:val="003F424C"/>
    <w:rsid w:val="003F4686"/>
    <w:rsid w:val="003F531C"/>
    <w:rsid w:val="003F5E98"/>
    <w:rsid w:val="003F7813"/>
    <w:rsid w:val="003F7B88"/>
    <w:rsid w:val="00400538"/>
    <w:rsid w:val="00400ADB"/>
    <w:rsid w:val="00400E43"/>
    <w:rsid w:val="00401EA9"/>
    <w:rsid w:val="00402364"/>
    <w:rsid w:val="00402862"/>
    <w:rsid w:val="00402ED3"/>
    <w:rsid w:val="00404183"/>
    <w:rsid w:val="004050A4"/>
    <w:rsid w:val="00405DFC"/>
    <w:rsid w:val="00405E54"/>
    <w:rsid w:val="00406201"/>
    <w:rsid w:val="0040717F"/>
    <w:rsid w:val="00407DC8"/>
    <w:rsid w:val="00410140"/>
    <w:rsid w:val="0041018A"/>
    <w:rsid w:val="0041109B"/>
    <w:rsid w:val="004114DE"/>
    <w:rsid w:val="00411528"/>
    <w:rsid w:val="004117AE"/>
    <w:rsid w:val="00414592"/>
    <w:rsid w:val="004158F9"/>
    <w:rsid w:val="00416350"/>
    <w:rsid w:val="00416941"/>
    <w:rsid w:val="00420E06"/>
    <w:rsid w:val="0042112D"/>
    <w:rsid w:val="004212F6"/>
    <w:rsid w:val="004217FE"/>
    <w:rsid w:val="00421880"/>
    <w:rsid w:val="00421DF2"/>
    <w:rsid w:val="004237A9"/>
    <w:rsid w:val="00425239"/>
    <w:rsid w:val="00425722"/>
    <w:rsid w:val="00425BB3"/>
    <w:rsid w:val="00425DA6"/>
    <w:rsid w:val="004262E6"/>
    <w:rsid w:val="00426321"/>
    <w:rsid w:val="004275A9"/>
    <w:rsid w:val="00430025"/>
    <w:rsid w:val="0043158E"/>
    <w:rsid w:val="0043288F"/>
    <w:rsid w:val="0043330C"/>
    <w:rsid w:val="00433CCE"/>
    <w:rsid w:val="00435123"/>
    <w:rsid w:val="0043521F"/>
    <w:rsid w:val="00435402"/>
    <w:rsid w:val="0043581A"/>
    <w:rsid w:val="0043598C"/>
    <w:rsid w:val="00435C4A"/>
    <w:rsid w:val="0043612B"/>
    <w:rsid w:val="004372D2"/>
    <w:rsid w:val="00437374"/>
    <w:rsid w:val="00437C8A"/>
    <w:rsid w:val="00437CE0"/>
    <w:rsid w:val="00437F41"/>
    <w:rsid w:val="00440C5D"/>
    <w:rsid w:val="00441027"/>
    <w:rsid w:val="0044172F"/>
    <w:rsid w:val="004418D6"/>
    <w:rsid w:val="004432E8"/>
    <w:rsid w:val="00443583"/>
    <w:rsid w:val="00444063"/>
    <w:rsid w:val="0044425E"/>
    <w:rsid w:val="004442C9"/>
    <w:rsid w:val="00444C19"/>
    <w:rsid w:val="0044602E"/>
    <w:rsid w:val="0044679B"/>
    <w:rsid w:val="00446C02"/>
    <w:rsid w:val="00447C37"/>
    <w:rsid w:val="00447E72"/>
    <w:rsid w:val="00450E82"/>
    <w:rsid w:val="0045123B"/>
    <w:rsid w:val="0045245C"/>
    <w:rsid w:val="00452553"/>
    <w:rsid w:val="00452ED3"/>
    <w:rsid w:val="0045399F"/>
    <w:rsid w:val="00453DA9"/>
    <w:rsid w:val="004543A1"/>
    <w:rsid w:val="004544B4"/>
    <w:rsid w:val="00454F2F"/>
    <w:rsid w:val="004551C8"/>
    <w:rsid w:val="0045542C"/>
    <w:rsid w:val="004555E7"/>
    <w:rsid w:val="004558ED"/>
    <w:rsid w:val="00455D43"/>
    <w:rsid w:val="004577DB"/>
    <w:rsid w:val="00457928"/>
    <w:rsid w:val="00457DF4"/>
    <w:rsid w:val="00457E68"/>
    <w:rsid w:val="00460FD2"/>
    <w:rsid w:val="00461A47"/>
    <w:rsid w:val="00461F2E"/>
    <w:rsid w:val="00462DD4"/>
    <w:rsid w:val="004633E6"/>
    <w:rsid w:val="004636CD"/>
    <w:rsid w:val="00463AF2"/>
    <w:rsid w:val="00463BDB"/>
    <w:rsid w:val="00463D32"/>
    <w:rsid w:val="004648E0"/>
    <w:rsid w:val="00464926"/>
    <w:rsid w:val="00464AC2"/>
    <w:rsid w:val="004665F8"/>
    <w:rsid w:val="0046703F"/>
    <w:rsid w:val="0046766A"/>
    <w:rsid w:val="00467DFC"/>
    <w:rsid w:val="00472327"/>
    <w:rsid w:val="00474466"/>
    <w:rsid w:val="00475B1B"/>
    <w:rsid w:val="0047626C"/>
    <w:rsid w:val="00476E47"/>
    <w:rsid w:val="004775CF"/>
    <w:rsid w:val="00477BBF"/>
    <w:rsid w:val="0048135E"/>
    <w:rsid w:val="0048136D"/>
    <w:rsid w:val="004815B7"/>
    <w:rsid w:val="004823CC"/>
    <w:rsid w:val="00482537"/>
    <w:rsid w:val="004828A2"/>
    <w:rsid w:val="00483BAA"/>
    <w:rsid w:val="00483C7C"/>
    <w:rsid w:val="00484302"/>
    <w:rsid w:val="004847DC"/>
    <w:rsid w:val="00485DC0"/>
    <w:rsid w:val="0048603B"/>
    <w:rsid w:val="00486923"/>
    <w:rsid w:val="00486A8F"/>
    <w:rsid w:val="0048701E"/>
    <w:rsid w:val="00487307"/>
    <w:rsid w:val="004876D6"/>
    <w:rsid w:val="004877AC"/>
    <w:rsid w:val="0049114F"/>
    <w:rsid w:val="00491441"/>
    <w:rsid w:val="00491F56"/>
    <w:rsid w:val="00493BA5"/>
    <w:rsid w:val="00494AF8"/>
    <w:rsid w:val="004957BB"/>
    <w:rsid w:val="00495807"/>
    <w:rsid w:val="0049584F"/>
    <w:rsid w:val="0049593F"/>
    <w:rsid w:val="00496F4E"/>
    <w:rsid w:val="0049713E"/>
    <w:rsid w:val="004972AA"/>
    <w:rsid w:val="004A15FA"/>
    <w:rsid w:val="004A164D"/>
    <w:rsid w:val="004A1D3D"/>
    <w:rsid w:val="004A1F1E"/>
    <w:rsid w:val="004A1F1F"/>
    <w:rsid w:val="004A2047"/>
    <w:rsid w:val="004A216C"/>
    <w:rsid w:val="004A2E4B"/>
    <w:rsid w:val="004A329E"/>
    <w:rsid w:val="004A3300"/>
    <w:rsid w:val="004A4205"/>
    <w:rsid w:val="004A5075"/>
    <w:rsid w:val="004A597A"/>
    <w:rsid w:val="004A5E0C"/>
    <w:rsid w:val="004B1435"/>
    <w:rsid w:val="004B177F"/>
    <w:rsid w:val="004B17CC"/>
    <w:rsid w:val="004B2C12"/>
    <w:rsid w:val="004B2EC8"/>
    <w:rsid w:val="004B42D4"/>
    <w:rsid w:val="004B442F"/>
    <w:rsid w:val="004B4500"/>
    <w:rsid w:val="004B5625"/>
    <w:rsid w:val="004B70A5"/>
    <w:rsid w:val="004B72B2"/>
    <w:rsid w:val="004B73FF"/>
    <w:rsid w:val="004C1833"/>
    <w:rsid w:val="004C1CF0"/>
    <w:rsid w:val="004C1DDC"/>
    <w:rsid w:val="004C2943"/>
    <w:rsid w:val="004C2B70"/>
    <w:rsid w:val="004C2ECA"/>
    <w:rsid w:val="004C4885"/>
    <w:rsid w:val="004C5DB5"/>
    <w:rsid w:val="004C6546"/>
    <w:rsid w:val="004D074C"/>
    <w:rsid w:val="004D1FD8"/>
    <w:rsid w:val="004D27FE"/>
    <w:rsid w:val="004D28C5"/>
    <w:rsid w:val="004D3607"/>
    <w:rsid w:val="004D4414"/>
    <w:rsid w:val="004D49A9"/>
    <w:rsid w:val="004D5A1E"/>
    <w:rsid w:val="004D693B"/>
    <w:rsid w:val="004D6C5D"/>
    <w:rsid w:val="004D6CB8"/>
    <w:rsid w:val="004D7726"/>
    <w:rsid w:val="004E019A"/>
    <w:rsid w:val="004E02DC"/>
    <w:rsid w:val="004E06DD"/>
    <w:rsid w:val="004E0BC5"/>
    <w:rsid w:val="004E0C01"/>
    <w:rsid w:val="004E0F60"/>
    <w:rsid w:val="004E14F8"/>
    <w:rsid w:val="004E243C"/>
    <w:rsid w:val="004E28F5"/>
    <w:rsid w:val="004E3830"/>
    <w:rsid w:val="004E48CD"/>
    <w:rsid w:val="004E54CA"/>
    <w:rsid w:val="004E6445"/>
    <w:rsid w:val="004E6491"/>
    <w:rsid w:val="004E65C5"/>
    <w:rsid w:val="004E6D7B"/>
    <w:rsid w:val="004E7704"/>
    <w:rsid w:val="004F034A"/>
    <w:rsid w:val="004F057E"/>
    <w:rsid w:val="004F1125"/>
    <w:rsid w:val="004F1618"/>
    <w:rsid w:val="004F2244"/>
    <w:rsid w:val="004F2A32"/>
    <w:rsid w:val="004F3280"/>
    <w:rsid w:val="004F3CD7"/>
    <w:rsid w:val="004F5FDB"/>
    <w:rsid w:val="004F6E79"/>
    <w:rsid w:val="004F794F"/>
    <w:rsid w:val="00500B68"/>
    <w:rsid w:val="005014B4"/>
    <w:rsid w:val="00502309"/>
    <w:rsid w:val="00502C65"/>
    <w:rsid w:val="005034E0"/>
    <w:rsid w:val="005035DE"/>
    <w:rsid w:val="0050398D"/>
    <w:rsid w:val="00503EDB"/>
    <w:rsid w:val="00504FA8"/>
    <w:rsid w:val="00505066"/>
    <w:rsid w:val="0050668F"/>
    <w:rsid w:val="00506831"/>
    <w:rsid w:val="005068B4"/>
    <w:rsid w:val="005117DB"/>
    <w:rsid w:val="005119AA"/>
    <w:rsid w:val="00512175"/>
    <w:rsid w:val="0051252E"/>
    <w:rsid w:val="005129EC"/>
    <w:rsid w:val="00513287"/>
    <w:rsid w:val="005139EB"/>
    <w:rsid w:val="005139F9"/>
    <w:rsid w:val="00513EF2"/>
    <w:rsid w:val="00513FB6"/>
    <w:rsid w:val="00514907"/>
    <w:rsid w:val="00515134"/>
    <w:rsid w:val="00515411"/>
    <w:rsid w:val="0051548A"/>
    <w:rsid w:val="0051589B"/>
    <w:rsid w:val="005165E5"/>
    <w:rsid w:val="00516D07"/>
    <w:rsid w:val="005171C3"/>
    <w:rsid w:val="005171CC"/>
    <w:rsid w:val="00517A6E"/>
    <w:rsid w:val="00517E05"/>
    <w:rsid w:val="00520423"/>
    <w:rsid w:val="005207A1"/>
    <w:rsid w:val="00520DDE"/>
    <w:rsid w:val="005216B2"/>
    <w:rsid w:val="00521E91"/>
    <w:rsid w:val="00522690"/>
    <w:rsid w:val="005227A0"/>
    <w:rsid w:val="00522B20"/>
    <w:rsid w:val="00523402"/>
    <w:rsid w:val="00523B77"/>
    <w:rsid w:val="00524C4D"/>
    <w:rsid w:val="00524DF7"/>
    <w:rsid w:val="00524E5E"/>
    <w:rsid w:val="0052570A"/>
    <w:rsid w:val="005259AD"/>
    <w:rsid w:val="005265EC"/>
    <w:rsid w:val="00526FDC"/>
    <w:rsid w:val="0052714F"/>
    <w:rsid w:val="005276B2"/>
    <w:rsid w:val="00531551"/>
    <w:rsid w:val="00531B91"/>
    <w:rsid w:val="0053280E"/>
    <w:rsid w:val="005331C7"/>
    <w:rsid w:val="0053379A"/>
    <w:rsid w:val="005339A9"/>
    <w:rsid w:val="00533FF0"/>
    <w:rsid w:val="005348FF"/>
    <w:rsid w:val="00534966"/>
    <w:rsid w:val="00534B33"/>
    <w:rsid w:val="00534BA8"/>
    <w:rsid w:val="005354A8"/>
    <w:rsid w:val="00535C99"/>
    <w:rsid w:val="005360E1"/>
    <w:rsid w:val="0053678A"/>
    <w:rsid w:val="00536A4C"/>
    <w:rsid w:val="005378BF"/>
    <w:rsid w:val="0054019A"/>
    <w:rsid w:val="005401AE"/>
    <w:rsid w:val="00541172"/>
    <w:rsid w:val="00541734"/>
    <w:rsid w:val="0054179B"/>
    <w:rsid w:val="00542E9E"/>
    <w:rsid w:val="005434DE"/>
    <w:rsid w:val="005442E6"/>
    <w:rsid w:val="0054530C"/>
    <w:rsid w:val="0054564B"/>
    <w:rsid w:val="00545A86"/>
    <w:rsid w:val="00545B8E"/>
    <w:rsid w:val="00545C0F"/>
    <w:rsid w:val="005474E8"/>
    <w:rsid w:val="005478E1"/>
    <w:rsid w:val="0055026B"/>
    <w:rsid w:val="005516B5"/>
    <w:rsid w:val="0055191C"/>
    <w:rsid w:val="00552929"/>
    <w:rsid w:val="00553926"/>
    <w:rsid w:val="005546E9"/>
    <w:rsid w:val="00555792"/>
    <w:rsid w:val="00555F80"/>
    <w:rsid w:val="005571DB"/>
    <w:rsid w:val="00557ACE"/>
    <w:rsid w:val="00560304"/>
    <w:rsid w:val="005606EE"/>
    <w:rsid w:val="0056079A"/>
    <w:rsid w:val="00561834"/>
    <w:rsid w:val="005622F7"/>
    <w:rsid w:val="00562F78"/>
    <w:rsid w:val="00563C46"/>
    <w:rsid w:val="00564E26"/>
    <w:rsid w:val="00565141"/>
    <w:rsid w:val="00567A73"/>
    <w:rsid w:val="00567B8C"/>
    <w:rsid w:val="00567F10"/>
    <w:rsid w:val="00571732"/>
    <w:rsid w:val="005717B7"/>
    <w:rsid w:val="005717E6"/>
    <w:rsid w:val="00571A6E"/>
    <w:rsid w:val="00571F3C"/>
    <w:rsid w:val="00572965"/>
    <w:rsid w:val="00573C97"/>
    <w:rsid w:val="00574D3F"/>
    <w:rsid w:val="0057655D"/>
    <w:rsid w:val="00576CA6"/>
    <w:rsid w:val="0057710A"/>
    <w:rsid w:val="00580022"/>
    <w:rsid w:val="0058035C"/>
    <w:rsid w:val="00580982"/>
    <w:rsid w:val="00581ECA"/>
    <w:rsid w:val="00581F92"/>
    <w:rsid w:val="005825F5"/>
    <w:rsid w:val="00582C58"/>
    <w:rsid w:val="00583274"/>
    <w:rsid w:val="00583452"/>
    <w:rsid w:val="005837D2"/>
    <w:rsid w:val="00583834"/>
    <w:rsid w:val="00583929"/>
    <w:rsid w:val="005839AF"/>
    <w:rsid w:val="005844AA"/>
    <w:rsid w:val="00584624"/>
    <w:rsid w:val="00584AAD"/>
    <w:rsid w:val="00584FDC"/>
    <w:rsid w:val="005859BE"/>
    <w:rsid w:val="00585FEB"/>
    <w:rsid w:val="005868EB"/>
    <w:rsid w:val="00586AC9"/>
    <w:rsid w:val="00586F7C"/>
    <w:rsid w:val="005871F0"/>
    <w:rsid w:val="00587651"/>
    <w:rsid w:val="00587EE9"/>
    <w:rsid w:val="00590169"/>
    <w:rsid w:val="00590416"/>
    <w:rsid w:val="005915A8"/>
    <w:rsid w:val="00591C3C"/>
    <w:rsid w:val="005929E8"/>
    <w:rsid w:val="005933BD"/>
    <w:rsid w:val="005934D8"/>
    <w:rsid w:val="00593DA7"/>
    <w:rsid w:val="00594348"/>
    <w:rsid w:val="0059566B"/>
    <w:rsid w:val="00595FD0"/>
    <w:rsid w:val="00595FF9"/>
    <w:rsid w:val="005968B3"/>
    <w:rsid w:val="00597527"/>
    <w:rsid w:val="00597749"/>
    <w:rsid w:val="00597B4E"/>
    <w:rsid w:val="005A0301"/>
    <w:rsid w:val="005A0338"/>
    <w:rsid w:val="005A0C76"/>
    <w:rsid w:val="005A14A3"/>
    <w:rsid w:val="005A1EEE"/>
    <w:rsid w:val="005A2942"/>
    <w:rsid w:val="005A2CAD"/>
    <w:rsid w:val="005A32D2"/>
    <w:rsid w:val="005A3549"/>
    <w:rsid w:val="005A3D4F"/>
    <w:rsid w:val="005A4B4D"/>
    <w:rsid w:val="005A5391"/>
    <w:rsid w:val="005A6406"/>
    <w:rsid w:val="005A6D7C"/>
    <w:rsid w:val="005A73E8"/>
    <w:rsid w:val="005A7519"/>
    <w:rsid w:val="005A77FB"/>
    <w:rsid w:val="005B1463"/>
    <w:rsid w:val="005B15D0"/>
    <w:rsid w:val="005B196D"/>
    <w:rsid w:val="005B2AFD"/>
    <w:rsid w:val="005B2EA2"/>
    <w:rsid w:val="005B34AE"/>
    <w:rsid w:val="005B43B5"/>
    <w:rsid w:val="005B7C72"/>
    <w:rsid w:val="005B7EFB"/>
    <w:rsid w:val="005C0AC8"/>
    <w:rsid w:val="005C16AC"/>
    <w:rsid w:val="005C18D7"/>
    <w:rsid w:val="005C1C57"/>
    <w:rsid w:val="005C311F"/>
    <w:rsid w:val="005C3855"/>
    <w:rsid w:val="005C3959"/>
    <w:rsid w:val="005C3B47"/>
    <w:rsid w:val="005C3C0D"/>
    <w:rsid w:val="005C3E32"/>
    <w:rsid w:val="005C4198"/>
    <w:rsid w:val="005C6666"/>
    <w:rsid w:val="005C6B25"/>
    <w:rsid w:val="005C71B7"/>
    <w:rsid w:val="005D0281"/>
    <w:rsid w:val="005D0AD7"/>
    <w:rsid w:val="005D11CA"/>
    <w:rsid w:val="005D1632"/>
    <w:rsid w:val="005D2A95"/>
    <w:rsid w:val="005D2EB5"/>
    <w:rsid w:val="005D4D20"/>
    <w:rsid w:val="005D5DFA"/>
    <w:rsid w:val="005D5F80"/>
    <w:rsid w:val="005D6265"/>
    <w:rsid w:val="005D6C85"/>
    <w:rsid w:val="005D7573"/>
    <w:rsid w:val="005D77A5"/>
    <w:rsid w:val="005E032F"/>
    <w:rsid w:val="005E0D9A"/>
    <w:rsid w:val="005E169B"/>
    <w:rsid w:val="005E1BFC"/>
    <w:rsid w:val="005E1CED"/>
    <w:rsid w:val="005E1EF4"/>
    <w:rsid w:val="005E2BDF"/>
    <w:rsid w:val="005E2C3B"/>
    <w:rsid w:val="005E2D65"/>
    <w:rsid w:val="005E2F4B"/>
    <w:rsid w:val="005E498C"/>
    <w:rsid w:val="005E730C"/>
    <w:rsid w:val="005E733F"/>
    <w:rsid w:val="005F0A04"/>
    <w:rsid w:val="005F0C8C"/>
    <w:rsid w:val="005F1509"/>
    <w:rsid w:val="005F2887"/>
    <w:rsid w:val="005F2AFE"/>
    <w:rsid w:val="005F2F53"/>
    <w:rsid w:val="005F2FE1"/>
    <w:rsid w:val="005F31F6"/>
    <w:rsid w:val="005F3506"/>
    <w:rsid w:val="005F54F8"/>
    <w:rsid w:val="005F6055"/>
    <w:rsid w:val="005F750C"/>
    <w:rsid w:val="005F7714"/>
    <w:rsid w:val="005F7ADB"/>
    <w:rsid w:val="005F7E68"/>
    <w:rsid w:val="006005EB"/>
    <w:rsid w:val="006011B6"/>
    <w:rsid w:val="0060168D"/>
    <w:rsid w:val="006043C0"/>
    <w:rsid w:val="006049CD"/>
    <w:rsid w:val="00604F82"/>
    <w:rsid w:val="006058F9"/>
    <w:rsid w:val="00605DD7"/>
    <w:rsid w:val="00605DE9"/>
    <w:rsid w:val="00606D89"/>
    <w:rsid w:val="00606F88"/>
    <w:rsid w:val="00611555"/>
    <w:rsid w:val="006116E8"/>
    <w:rsid w:val="006122BE"/>
    <w:rsid w:val="00612DB5"/>
    <w:rsid w:val="006135FA"/>
    <w:rsid w:val="006141B8"/>
    <w:rsid w:val="00614E01"/>
    <w:rsid w:val="00614E2C"/>
    <w:rsid w:val="00615D71"/>
    <w:rsid w:val="00615E42"/>
    <w:rsid w:val="00615E46"/>
    <w:rsid w:val="006172A1"/>
    <w:rsid w:val="00617A2D"/>
    <w:rsid w:val="00617D4E"/>
    <w:rsid w:val="00620128"/>
    <w:rsid w:val="00623624"/>
    <w:rsid w:val="00623670"/>
    <w:rsid w:val="00623AF2"/>
    <w:rsid w:val="00624133"/>
    <w:rsid w:val="00624378"/>
    <w:rsid w:val="00624646"/>
    <w:rsid w:val="0062581B"/>
    <w:rsid w:val="00625A92"/>
    <w:rsid w:val="00625EA9"/>
    <w:rsid w:val="00625F5B"/>
    <w:rsid w:val="00626C86"/>
    <w:rsid w:val="006300E0"/>
    <w:rsid w:val="006305D3"/>
    <w:rsid w:val="00630D22"/>
    <w:rsid w:val="00631549"/>
    <w:rsid w:val="00632249"/>
    <w:rsid w:val="00632299"/>
    <w:rsid w:val="006326B6"/>
    <w:rsid w:val="006337B3"/>
    <w:rsid w:val="00633974"/>
    <w:rsid w:val="00633B9C"/>
    <w:rsid w:val="00633F44"/>
    <w:rsid w:val="00634189"/>
    <w:rsid w:val="00634D8D"/>
    <w:rsid w:val="00634ECF"/>
    <w:rsid w:val="006351A0"/>
    <w:rsid w:val="006353DB"/>
    <w:rsid w:val="00635AB5"/>
    <w:rsid w:val="00640122"/>
    <w:rsid w:val="00640F17"/>
    <w:rsid w:val="006416D0"/>
    <w:rsid w:val="0064300B"/>
    <w:rsid w:val="00643211"/>
    <w:rsid w:val="0064408C"/>
    <w:rsid w:val="006450B2"/>
    <w:rsid w:val="006452A0"/>
    <w:rsid w:val="00646F22"/>
    <w:rsid w:val="00647096"/>
    <w:rsid w:val="0065042F"/>
    <w:rsid w:val="00654A7B"/>
    <w:rsid w:val="00655A3B"/>
    <w:rsid w:val="00656516"/>
    <w:rsid w:val="0065683B"/>
    <w:rsid w:val="006572A7"/>
    <w:rsid w:val="00657529"/>
    <w:rsid w:val="006579EF"/>
    <w:rsid w:val="00657A25"/>
    <w:rsid w:val="00657A88"/>
    <w:rsid w:val="00657B0F"/>
    <w:rsid w:val="006600E7"/>
    <w:rsid w:val="00660F65"/>
    <w:rsid w:val="00661E71"/>
    <w:rsid w:val="006628D2"/>
    <w:rsid w:val="00662E59"/>
    <w:rsid w:val="006639E5"/>
    <w:rsid w:val="00663B41"/>
    <w:rsid w:val="0066437F"/>
    <w:rsid w:val="006651D1"/>
    <w:rsid w:val="006655BA"/>
    <w:rsid w:val="0066625B"/>
    <w:rsid w:val="006666C9"/>
    <w:rsid w:val="00667651"/>
    <w:rsid w:val="00667871"/>
    <w:rsid w:val="00670E3F"/>
    <w:rsid w:val="0067109D"/>
    <w:rsid w:val="00671D05"/>
    <w:rsid w:val="00672BA7"/>
    <w:rsid w:val="00672E3B"/>
    <w:rsid w:val="0067393B"/>
    <w:rsid w:val="00673F8F"/>
    <w:rsid w:val="00675579"/>
    <w:rsid w:val="006756E8"/>
    <w:rsid w:val="00675779"/>
    <w:rsid w:val="006762BB"/>
    <w:rsid w:val="006770BA"/>
    <w:rsid w:val="00677832"/>
    <w:rsid w:val="006804C9"/>
    <w:rsid w:val="006806E2"/>
    <w:rsid w:val="00681A49"/>
    <w:rsid w:val="00682C1B"/>
    <w:rsid w:val="00682E49"/>
    <w:rsid w:val="00683760"/>
    <w:rsid w:val="0068412D"/>
    <w:rsid w:val="00685A1C"/>
    <w:rsid w:val="006867AB"/>
    <w:rsid w:val="00686FF5"/>
    <w:rsid w:val="00687215"/>
    <w:rsid w:val="00690084"/>
    <w:rsid w:val="006911B8"/>
    <w:rsid w:val="0069374E"/>
    <w:rsid w:val="006939EC"/>
    <w:rsid w:val="00693BB0"/>
    <w:rsid w:val="00693D59"/>
    <w:rsid w:val="00695234"/>
    <w:rsid w:val="006959A0"/>
    <w:rsid w:val="00696207"/>
    <w:rsid w:val="00696473"/>
    <w:rsid w:val="00697EBB"/>
    <w:rsid w:val="006A00F2"/>
    <w:rsid w:val="006A0355"/>
    <w:rsid w:val="006A0B40"/>
    <w:rsid w:val="006A1CD4"/>
    <w:rsid w:val="006A2048"/>
    <w:rsid w:val="006A2E2C"/>
    <w:rsid w:val="006A40A5"/>
    <w:rsid w:val="006A4FAA"/>
    <w:rsid w:val="006A5017"/>
    <w:rsid w:val="006A51CE"/>
    <w:rsid w:val="006A5BEB"/>
    <w:rsid w:val="006A5F72"/>
    <w:rsid w:val="006A6201"/>
    <w:rsid w:val="006A76E1"/>
    <w:rsid w:val="006B0508"/>
    <w:rsid w:val="006B0689"/>
    <w:rsid w:val="006B10F5"/>
    <w:rsid w:val="006B1348"/>
    <w:rsid w:val="006B1EC1"/>
    <w:rsid w:val="006B3634"/>
    <w:rsid w:val="006B37AC"/>
    <w:rsid w:val="006B3800"/>
    <w:rsid w:val="006B4EA7"/>
    <w:rsid w:val="006B5A13"/>
    <w:rsid w:val="006C0834"/>
    <w:rsid w:val="006C135D"/>
    <w:rsid w:val="006C1A10"/>
    <w:rsid w:val="006C3101"/>
    <w:rsid w:val="006C3128"/>
    <w:rsid w:val="006C36B9"/>
    <w:rsid w:val="006C37D8"/>
    <w:rsid w:val="006C3C36"/>
    <w:rsid w:val="006C3DDB"/>
    <w:rsid w:val="006C4590"/>
    <w:rsid w:val="006C59FF"/>
    <w:rsid w:val="006C5AE3"/>
    <w:rsid w:val="006C62DD"/>
    <w:rsid w:val="006C6C83"/>
    <w:rsid w:val="006C6D34"/>
    <w:rsid w:val="006C6E18"/>
    <w:rsid w:val="006C6FE0"/>
    <w:rsid w:val="006C7486"/>
    <w:rsid w:val="006D187F"/>
    <w:rsid w:val="006D1C47"/>
    <w:rsid w:val="006D1DAF"/>
    <w:rsid w:val="006D32D2"/>
    <w:rsid w:val="006D4603"/>
    <w:rsid w:val="006D588C"/>
    <w:rsid w:val="006D61A7"/>
    <w:rsid w:val="006D6941"/>
    <w:rsid w:val="006D7071"/>
    <w:rsid w:val="006D7657"/>
    <w:rsid w:val="006E07A3"/>
    <w:rsid w:val="006E0B5D"/>
    <w:rsid w:val="006E2C91"/>
    <w:rsid w:val="006E6462"/>
    <w:rsid w:val="006E77EF"/>
    <w:rsid w:val="006F0469"/>
    <w:rsid w:val="006F0A58"/>
    <w:rsid w:val="006F1841"/>
    <w:rsid w:val="006F1A2D"/>
    <w:rsid w:val="006F2309"/>
    <w:rsid w:val="006F2487"/>
    <w:rsid w:val="006F2F23"/>
    <w:rsid w:val="006F3D9C"/>
    <w:rsid w:val="006F4BD2"/>
    <w:rsid w:val="006F4EB0"/>
    <w:rsid w:val="006F557B"/>
    <w:rsid w:val="006F5C4B"/>
    <w:rsid w:val="006F651E"/>
    <w:rsid w:val="006F6D26"/>
    <w:rsid w:val="006F75AD"/>
    <w:rsid w:val="00700B2B"/>
    <w:rsid w:val="00700E0C"/>
    <w:rsid w:val="00701370"/>
    <w:rsid w:val="007024E2"/>
    <w:rsid w:val="007027BA"/>
    <w:rsid w:val="00703255"/>
    <w:rsid w:val="00703728"/>
    <w:rsid w:val="007051A2"/>
    <w:rsid w:val="00706DEE"/>
    <w:rsid w:val="00710702"/>
    <w:rsid w:val="0071093A"/>
    <w:rsid w:val="007111CF"/>
    <w:rsid w:val="007122FE"/>
    <w:rsid w:val="00712DDF"/>
    <w:rsid w:val="00712F00"/>
    <w:rsid w:val="007149F5"/>
    <w:rsid w:val="00714B0D"/>
    <w:rsid w:val="00714CF1"/>
    <w:rsid w:val="00714E24"/>
    <w:rsid w:val="007152DD"/>
    <w:rsid w:val="007158B2"/>
    <w:rsid w:val="00715A64"/>
    <w:rsid w:val="00715FFB"/>
    <w:rsid w:val="007162E5"/>
    <w:rsid w:val="00716CAF"/>
    <w:rsid w:val="007207C0"/>
    <w:rsid w:val="00720A1A"/>
    <w:rsid w:val="00720B16"/>
    <w:rsid w:val="007213BB"/>
    <w:rsid w:val="00721B33"/>
    <w:rsid w:val="00722705"/>
    <w:rsid w:val="00722A1D"/>
    <w:rsid w:val="00723101"/>
    <w:rsid w:val="0072391F"/>
    <w:rsid w:val="00724162"/>
    <w:rsid w:val="007253FF"/>
    <w:rsid w:val="00725623"/>
    <w:rsid w:val="00725E33"/>
    <w:rsid w:val="00726BC8"/>
    <w:rsid w:val="0072776A"/>
    <w:rsid w:val="00727A28"/>
    <w:rsid w:val="00727AFF"/>
    <w:rsid w:val="00727D5E"/>
    <w:rsid w:val="00730D14"/>
    <w:rsid w:val="0073100F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37CD7"/>
    <w:rsid w:val="00740725"/>
    <w:rsid w:val="00741787"/>
    <w:rsid w:val="007417E0"/>
    <w:rsid w:val="00741E1B"/>
    <w:rsid w:val="007424A4"/>
    <w:rsid w:val="007427EC"/>
    <w:rsid w:val="00742C51"/>
    <w:rsid w:val="00744186"/>
    <w:rsid w:val="0074478E"/>
    <w:rsid w:val="00745575"/>
    <w:rsid w:val="00746113"/>
    <w:rsid w:val="00746C83"/>
    <w:rsid w:val="007474CE"/>
    <w:rsid w:val="00747B8A"/>
    <w:rsid w:val="00750613"/>
    <w:rsid w:val="00750E8A"/>
    <w:rsid w:val="00751642"/>
    <w:rsid w:val="007516C4"/>
    <w:rsid w:val="00751CBF"/>
    <w:rsid w:val="00751D54"/>
    <w:rsid w:val="0075285D"/>
    <w:rsid w:val="007530BB"/>
    <w:rsid w:val="0075355B"/>
    <w:rsid w:val="00753F54"/>
    <w:rsid w:val="00755DFA"/>
    <w:rsid w:val="00756038"/>
    <w:rsid w:val="007619CA"/>
    <w:rsid w:val="00761FD2"/>
    <w:rsid w:val="00763785"/>
    <w:rsid w:val="00763FC4"/>
    <w:rsid w:val="00764776"/>
    <w:rsid w:val="00764DF8"/>
    <w:rsid w:val="007654A3"/>
    <w:rsid w:val="00765BE1"/>
    <w:rsid w:val="007660CA"/>
    <w:rsid w:val="00766FF0"/>
    <w:rsid w:val="00772116"/>
    <w:rsid w:val="007724F2"/>
    <w:rsid w:val="00773F6C"/>
    <w:rsid w:val="00775A94"/>
    <w:rsid w:val="00776A20"/>
    <w:rsid w:val="007776D4"/>
    <w:rsid w:val="00777F65"/>
    <w:rsid w:val="00780081"/>
    <w:rsid w:val="00780277"/>
    <w:rsid w:val="00782A70"/>
    <w:rsid w:val="00783024"/>
    <w:rsid w:val="007831F2"/>
    <w:rsid w:val="007832E6"/>
    <w:rsid w:val="00783B40"/>
    <w:rsid w:val="007844DC"/>
    <w:rsid w:val="0078478B"/>
    <w:rsid w:val="00784A24"/>
    <w:rsid w:val="00784CC1"/>
    <w:rsid w:val="007856C0"/>
    <w:rsid w:val="00785873"/>
    <w:rsid w:val="0078591E"/>
    <w:rsid w:val="0078736E"/>
    <w:rsid w:val="00787AB4"/>
    <w:rsid w:val="00787B72"/>
    <w:rsid w:val="00787D04"/>
    <w:rsid w:val="0079022D"/>
    <w:rsid w:val="0079073E"/>
    <w:rsid w:val="00791504"/>
    <w:rsid w:val="00791B5E"/>
    <w:rsid w:val="00792CE0"/>
    <w:rsid w:val="00793257"/>
    <w:rsid w:val="00793B1A"/>
    <w:rsid w:val="0079414E"/>
    <w:rsid w:val="0079494A"/>
    <w:rsid w:val="007956AC"/>
    <w:rsid w:val="00795A0A"/>
    <w:rsid w:val="00795C6C"/>
    <w:rsid w:val="00795F64"/>
    <w:rsid w:val="00796327"/>
    <w:rsid w:val="007964C6"/>
    <w:rsid w:val="00796811"/>
    <w:rsid w:val="00797E77"/>
    <w:rsid w:val="007A08B7"/>
    <w:rsid w:val="007A1954"/>
    <w:rsid w:val="007A4A61"/>
    <w:rsid w:val="007A68D7"/>
    <w:rsid w:val="007A7718"/>
    <w:rsid w:val="007B068A"/>
    <w:rsid w:val="007B077C"/>
    <w:rsid w:val="007B0A7A"/>
    <w:rsid w:val="007B0BB2"/>
    <w:rsid w:val="007B130C"/>
    <w:rsid w:val="007B1FEA"/>
    <w:rsid w:val="007B442B"/>
    <w:rsid w:val="007B56B1"/>
    <w:rsid w:val="007B64FE"/>
    <w:rsid w:val="007B6B5C"/>
    <w:rsid w:val="007B7240"/>
    <w:rsid w:val="007C01F5"/>
    <w:rsid w:val="007C11CF"/>
    <w:rsid w:val="007C15D4"/>
    <w:rsid w:val="007C293B"/>
    <w:rsid w:val="007C2B95"/>
    <w:rsid w:val="007C2DF6"/>
    <w:rsid w:val="007C2E34"/>
    <w:rsid w:val="007C38C5"/>
    <w:rsid w:val="007C3FCB"/>
    <w:rsid w:val="007C4089"/>
    <w:rsid w:val="007C4A80"/>
    <w:rsid w:val="007C5439"/>
    <w:rsid w:val="007C5986"/>
    <w:rsid w:val="007C5D8B"/>
    <w:rsid w:val="007C617D"/>
    <w:rsid w:val="007C6F1B"/>
    <w:rsid w:val="007C6FF5"/>
    <w:rsid w:val="007C7688"/>
    <w:rsid w:val="007C7C64"/>
    <w:rsid w:val="007D36E4"/>
    <w:rsid w:val="007D3A30"/>
    <w:rsid w:val="007D50A3"/>
    <w:rsid w:val="007D58E1"/>
    <w:rsid w:val="007D5EAE"/>
    <w:rsid w:val="007D628A"/>
    <w:rsid w:val="007D6756"/>
    <w:rsid w:val="007D7822"/>
    <w:rsid w:val="007D7BC3"/>
    <w:rsid w:val="007D7DC3"/>
    <w:rsid w:val="007D7F0D"/>
    <w:rsid w:val="007E089B"/>
    <w:rsid w:val="007E1EEC"/>
    <w:rsid w:val="007E22AB"/>
    <w:rsid w:val="007E280A"/>
    <w:rsid w:val="007E2B3C"/>
    <w:rsid w:val="007E37DA"/>
    <w:rsid w:val="007E3A4D"/>
    <w:rsid w:val="007E3D68"/>
    <w:rsid w:val="007E4777"/>
    <w:rsid w:val="007E55AC"/>
    <w:rsid w:val="007E6BAC"/>
    <w:rsid w:val="007E6EF6"/>
    <w:rsid w:val="007E78B2"/>
    <w:rsid w:val="007F0043"/>
    <w:rsid w:val="007F0F1F"/>
    <w:rsid w:val="007F1E43"/>
    <w:rsid w:val="007F2618"/>
    <w:rsid w:val="007F2673"/>
    <w:rsid w:val="007F32DE"/>
    <w:rsid w:val="007F3C20"/>
    <w:rsid w:val="007F44CA"/>
    <w:rsid w:val="007F5028"/>
    <w:rsid w:val="007F538A"/>
    <w:rsid w:val="007F5C4F"/>
    <w:rsid w:val="007F5CC2"/>
    <w:rsid w:val="007F60F1"/>
    <w:rsid w:val="007F74BE"/>
    <w:rsid w:val="007F7E73"/>
    <w:rsid w:val="00800104"/>
    <w:rsid w:val="00800526"/>
    <w:rsid w:val="00801206"/>
    <w:rsid w:val="008014F9"/>
    <w:rsid w:val="0080185E"/>
    <w:rsid w:val="00802D5A"/>
    <w:rsid w:val="008035DC"/>
    <w:rsid w:val="00803EE9"/>
    <w:rsid w:val="0080421E"/>
    <w:rsid w:val="00804425"/>
    <w:rsid w:val="0080453E"/>
    <w:rsid w:val="008049BD"/>
    <w:rsid w:val="00804FCE"/>
    <w:rsid w:val="00806632"/>
    <w:rsid w:val="0080698F"/>
    <w:rsid w:val="008077E6"/>
    <w:rsid w:val="00807E93"/>
    <w:rsid w:val="00810B41"/>
    <w:rsid w:val="00810CF2"/>
    <w:rsid w:val="00812200"/>
    <w:rsid w:val="00812F55"/>
    <w:rsid w:val="00814594"/>
    <w:rsid w:val="00814632"/>
    <w:rsid w:val="0081468C"/>
    <w:rsid w:val="0081589B"/>
    <w:rsid w:val="0082084A"/>
    <w:rsid w:val="0082440A"/>
    <w:rsid w:val="008245C5"/>
    <w:rsid w:val="00824FFC"/>
    <w:rsid w:val="00825581"/>
    <w:rsid w:val="00825C01"/>
    <w:rsid w:val="008260F8"/>
    <w:rsid w:val="0082632C"/>
    <w:rsid w:val="00826BF6"/>
    <w:rsid w:val="00827852"/>
    <w:rsid w:val="00827C42"/>
    <w:rsid w:val="00827C48"/>
    <w:rsid w:val="008305DA"/>
    <w:rsid w:val="00830C3B"/>
    <w:rsid w:val="00830C4A"/>
    <w:rsid w:val="00831C3E"/>
    <w:rsid w:val="00832CE3"/>
    <w:rsid w:val="00832F8A"/>
    <w:rsid w:val="00833C4C"/>
    <w:rsid w:val="008355DB"/>
    <w:rsid w:val="00835FCF"/>
    <w:rsid w:val="00837072"/>
    <w:rsid w:val="00840844"/>
    <w:rsid w:val="00840E5D"/>
    <w:rsid w:val="00841D64"/>
    <w:rsid w:val="0084277B"/>
    <w:rsid w:val="00842A35"/>
    <w:rsid w:val="00843EC2"/>
    <w:rsid w:val="0084479A"/>
    <w:rsid w:val="00845A02"/>
    <w:rsid w:val="00845A91"/>
    <w:rsid w:val="0084610D"/>
    <w:rsid w:val="00846AED"/>
    <w:rsid w:val="00846FC1"/>
    <w:rsid w:val="00847570"/>
    <w:rsid w:val="008511E5"/>
    <w:rsid w:val="008522F9"/>
    <w:rsid w:val="00852546"/>
    <w:rsid w:val="008530F9"/>
    <w:rsid w:val="00853408"/>
    <w:rsid w:val="008544C3"/>
    <w:rsid w:val="00854D33"/>
    <w:rsid w:val="00855E73"/>
    <w:rsid w:val="008563BD"/>
    <w:rsid w:val="00856C22"/>
    <w:rsid w:val="00856F1D"/>
    <w:rsid w:val="00856FBE"/>
    <w:rsid w:val="0085723F"/>
    <w:rsid w:val="00857437"/>
    <w:rsid w:val="00857E7B"/>
    <w:rsid w:val="008602EA"/>
    <w:rsid w:val="0086124B"/>
    <w:rsid w:val="00861524"/>
    <w:rsid w:val="0086240E"/>
    <w:rsid w:val="00862B19"/>
    <w:rsid w:val="00862C3C"/>
    <w:rsid w:val="00862D88"/>
    <w:rsid w:val="00863EDC"/>
    <w:rsid w:val="00866F32"/>
    <w:rsid w:val="00866FFD"/>
    <w:rsid w:val="00867F5B"/>
    <w:rsid w:val="0087132E"/>
    <w:rsid w:val="00871426"/>
    <w:rsid w:val="0087283C"/>
    <w:rsid w:val="00873B74"/>
    <w:rsid w:val="00873D59"/>
    <w:rsid w:val="00873EAC"/>
    <w:rsid w:val="008752D4"/>
    <w:rsid w:val="0087604F"/>
    <w:rsid w:val="00876066"/>
    <w:rsid w:val="008762E8"/>
    <w:rsid w:val="008767CD"/>
    <w:rsid w:val="008768FA"/>
    <w:rsid w:val="00876BCF"/>
    <w:rsid w:val="00880598"/>
    <w:rsid w:val="008807AA"/>
    <w:rsid w:val="008807D5"/>
    <w:rsid w:val="0088082E"/>
    <w:rsid w:val="00881B29"/>
    <w:rsid w:val="00882738"/>
    <w:rsid w:val="00883546"/>
    <w:rsid w:val="00883E89"/>
    <w:rsid w:val="00885359"/>
    <w:rsid w:val="00885765"/>
    <w:rsid w:val="008864F5"/>
    <w:rsid w:val="00887F4D"/>
    <w:rsid w:val="00890219"/>
    <w:rsid w:val="00890E30"/>
    <w:rsid w:val="00891150"/>
    <w:rsid w:val="00891F3F"/>
    <w:rsid w:val="008921B0"/>
    <w:rsid w:val="0089246F"/>
    <w:rsid w:val="0089313F"/>
    <w:rsid w:val="00893464"/>
    <w:rsid w:val="00893A87"/>
    <w:rsid w:val="008941C7"/>
    <w:rsid w:val="00894AE0"/>
    <w:rsid w:val="00895450"/>
    <w:rsid w:val="0089572D"/>
    <w:rsid w:val="00895A64"/>
    <w:rsid w:val="00895EDC"/>
    <w:rsid w:val="00896DBB"/>
    <w:rsid w:val="008A0F8F"/>
    <w:rsid w:val="008A2E35"/>
    <w:rsid w:val="008A3978"/>
    <w:rsid w:val="008A4116"/>
    <w:rsid w:val="008A4EEC"/>
    <w:rsid w:val="008A733B"/>
    <w:rsid w:val="008B015D"/>
    <w:rsid w:val="008B090E"/>
    <w:rsid w:val="008B0EC1"/>
    <w:rsid w:val="008B1223"/>
    <w:rsid w:val="008B1989"/>
    <w:rsid w:val="008B1A39"/>
    <w:rsid w:val="008B327E"/>
    <w:rsid w:val="008B3B2A"/>
    <w:rsid w:val="008B3C9A"/>
    <w:rsid w:val="008B4407"/>
    <w:rsid w:val="008B46E2"/>
    <w:rsid w:val="008B586B"/>
    <w:rsid w:val="008B614F"/>
    <w:rsid w:val="008B69B0"/>
    <w:rsid w:val="008B7121"/>
    <w:rsid w:val="008B74A7"/>
    <w:rsid w:val="008B76B4"/>
    <w:rsid w:val="008B78DE"/>
    <w:rsid w:val="008C2611"/>
    <w:rsid w:val="008C2B5C"/>
    <w:rsid w:val="008C2BF5"/>
    <w:rsid w:val="008C2C81"/>
    <w:rsid w:val="008C30E1"/>
    <w:rsid w:val="008C3988"/>
    <w:rsid w:val="008C3B13"/>
    <w:rsid w:val="008C4949"/>
    <w:rsid w:val="008C4B21"/>
    <w:rsid w:val="008C4D7E"/>
    <w:rsid w:val="008C5082"/>
    <w:rsid w:val="008C5292"/>
    <w:rsid w:val="008C56E3"/>
    <w:rsid w:val="008C68FA"/>
    <w:rsid w:val="008C7921"/>
    <w:rsid w:val="008C79F9"/>
    <w:rsid w:val="008C7D65"/>
    <w:rsid w:val="008D0061"/>
    <w:rsid w:val="008D0BB8"/>
    <w:rsid w:val="008D0E86"/>
    <w:rsid w:val="008D1A4A"/>
    <w:rsid w:val="008D1DA4"/>
    <w:rsid w:val="008D2734"/>
    <w:rsid w:val="008D280C"/>
    <w:rsid w:val="008D2859"/>
    <w:rsid w:val="008D4A80"/>
    <w:rsid w:val="008D52BB"/>
    <w:rsid w:val="008D5A17"/>
    <w:rsid w:val="008D5C0A"/>
    <w:rsid w:val="008D6C8E"/>
    <w:rsid w:val="008D7A97"/>
    <w:rsid w:val="008D7AD3"/>
    <w:rsid w:val="008E0405"/>
    <w:rsid w:val="008E0E5C"/>
    <w:rsid w:val="008E0ED5"/>
    <w:rsid w:val="008E1063"/>
    <w:rsid w:val="008E1B0F"/>
    <w:rsid w:val="008E1DB9"/>
    <w:rsid w:val="008E2779"/>
    <w:rsid w:val="008E2CAB"/>
    <w:rsid w:val="008E2FE8"/>
    <w:rsid w:val="008E39A0"/>
    <w:rsid w:val="008E3A3A"/>
    <w:rsid w:val="008E435B"/>
    <w:rsid w:val="008E4993"/>
    <w:rsid w:val="008E49BA"/>
    <w:rsid w:val="008E4DE9"/>
    <w:rsid w:val="008E5243"/>
    <w:rsid w:val="008E53F0"/>
    <w:rsid w:val="008E5ABB"/>
    <w:rsid w:val="008E5FF7"/>
    <w:rsid w:val="008E64ED"/>
    <w:rsid w:val="008E6527"/>
    <w:rsid w:val="008E6B2A"/>
    <w:rsid w:val="008E6E4D"/>
    <w:rsid w:val="008F04D3"/>
    <w:rsid w:val="008F0E87"/>
    <w:rsid w:val="008F1009"/>
    <w:rsid w:val="008F10E7"/>
    <w:rsid w:val="008F1310"/>
    <w:rsid w:val="008F2458"/>
    <w:rsid w:val="008F37F2"/>
    <w:rsid w:val="008F4894"/>
    <w:rsid w:val="008F4941"/>
    <w:rsid w:val="008F5CB3"/>
    <w:rsid w:val="008F616A"/>
    <w:rsid w:val="008F699F"/>
    <w:rsid w:val="008F6EEE"/>
    <w:rsid w:val="00900AB7"/>
    <w:rsid w:val="00900B8F"/>
    <w:rsid w:val="00901C17"/>
    <w:rsid w:val="0090213D"/>
    <w:rsid w:val="00902F5E"/>
    <w:rsid w:val="009038EE"/>
    <w:rsid w:val="00903FBB"/>
    <w:rsid w:val="0090488A"/>
    <w:rsid w:val="00904E7D"/>
    <w:rsid w:val="00904F50"/>
    <w:rsid w:val="0090567A"/>
    <w:rsid w:val="0090620A"/>
    <w:rsid w:val="00907B7E"/>
    <w:rsid w:val="009103AF"/>
    <w:rsid w:val="00910F4A"/>
    <w:rsid w:val="009112C6"/>
    <w:rsid w:val="00911690"/>
    <w:rsid w:val="009123F7"/>
    <w:rsid w:val="0091280D"/>
    <w:rsid w:val="00912AC0"/>
    <w:rsid w:val="00912D12"/>
    <w:rsid w:val="00913215"/>
    <w:rsid w:val="0091322A"/>
    <w:rsid w:val="00913237"/>
    <w:rsid w:val="00913379"/>
    <w:rsid w:val="009147C7"/>
    <w:rsid w:val="00915B81"/>
    <w:rsid w:val="00915F12"/>
    <w:rsid w:val="009178AA"/>
    <w:rsid w:val="00920860"/>
    <w:rsid w:val="00920D35"/>
    <w:rsid w:val="009210E0"/>
    <w:rsid w:val="00921307"/>
    <w:rsid w:val="009214FE"/>
    <w:rsid w:val="0092245C"/>
    <w:rsid w:val="0092286F"/>
    <w:rsid w:val="00922FCD"/>
    <w:rsid w:val="009235BE"/>
    <w:rsid w:val="0092375A"/>
    <w:rsid w:val="00923F5F"/>
    <w:rsid w:val="00923FC7"/>
    <w:rsid w:val="00924721"/>
    <w:rsid w:val="00924C7D"/>
    <w:rsid w:val="00926C3B"/>
    <w:rsid w:val="00926F62"/>
    <w:rsid w:val="00930C50"/>
    <w:rsid w:val="0093201C"/>
    <w:rsid w:val="00932143"/>
    <w:rsid w:val="00932EA2"/>
    <w:rsid w:val="00932ED2"/>
    <w:rsid w:val="0093300E"/>
    <w:rsid w:val="009345AF"/>
    <w:rsid w:val="00934F43"/>
    <w:rsid w:val="00935BD6"/>
    <w:rsid w:val="00937084"/>
    <w:rsid w:val="009373EA"/>
    <w:rsid w:val="00937CC8"/>
    <w:rsid w:val="00940FFE"/>
    <w:rsid w:val="009413D2"/>
    <w:rsid w:val="00941F82"/>
    <w:rsid w:val="009428EE"/>
    <w:rsid w:val="00942991"/>
    <w:rsid w:val="009430E4"/>
    <w:rsid w:val="0094357F"/>
    <w:rsid w:val="009449CA"/>
    <w:rsid w:val="009452FA"/>
    <w:rsid w:val="00945544"/>
    <w:rsid w:val="00945AF0"/>
    <w:rsid w:val="00945CBA"/>
    <w:rsid w:val="00946196"/>
    <w:rsid w:val="009464E1"/>
    <w:rsid w:val="00947804"/>
    <w:rsid w:val="00947D0A"/>
    <w:rsid w:val="00947D9D"/>
    <w:rsid w:val="00947F62"/>
    <w:rsid w:val="00950220"/>
    <w:rsid w:val="009506C4"/>
    <w:rsid w:val="00950810"/>
    <w:rsid w:val="00950968"/>
    <w:rsid w:val="009509C5"/>
    <w:rsid w:val="00950AE2"/>
    <w:rsid w:val="00951988"/>
    <w:rsid w:val="00951D03"/>
    <w:rsid w:val="00951D92"/>
    <w:rsid w:val="00952A37"/>
    <w:rsid w:val="00952DAA"/>
    <w:rsid w:val="0095407B"/>
    <w:rsid w:val="00954176"/>
    <w:rsid w:val="00954530"/>
    <w:rsid w:val="009552F4"/>
    <w:rsid w:val="009558DF"/>
    <w:rsid w:val="009568F2"/>
    <w:rsid w:val="00956D02"/>
    <w:rsid w:val="0096051F"/>
    <w:rsid w:val="009608EE"/>
    <w:rsid w:val="00961D96"/>
    <w:rsid w:val="00961E36"/>
    <w:rsid w:val="0096251F"/>
    <w:rsid w:val="00962982"/>
    <w:rsid w:val="00962FEE"/>
    <w:rsid w:val="00963214"/>
    <w:rsid w:val="009635E7"/>
    <w:rsid w:val="00963B22"/>
    <w:rsid w:val="00963F0C"/>
    <w:rsid w:val="0096471D"/>
    <w:rsid w:val="00964A03"/>
    <w:rsid w:val="00964BE3"/>
    <w:rsid w:val="00964DE6"/>
    <w:rsid w:val="009650F7"/>
    <w:rsid w:val="009653CC"/>
    <w:rsid w:val="00967664"/>
    <w:rsid w:val="00967B79"/>
    <w:rsid w:val="00967C66"/>
    <w:rsid w:val="00967E8F"/>
    <w:rsid w:val="00967FA6"/>
    <w:rsid w:val="00967FAE"/>
    <w:rsid w:val="009707A3"/>
    <w:rsid w:val="00970CAF"/>
    <w:rsid w:val="009710F8"/>
    <w:rsid w:val="00971AC6"/>
    <w:rsid w:val="00971C56"/>
    <w:rsid w:val="0097215E"/>
    <w:rsid w:val="009723AF"/>
    <w:rsid w:val="00972674"/>
    <w:rsid w:val="00972700"/>
    <w:rsid w:val="0097498A"/>
    <w:rsid w:val="00974FE7"/>
    <w:rsid w:val="009765CD"/>
    <w:rsid w:val="009768A6"/>
    <w:rsid w:val="00977D7B"/>
    <w:rsid w:val="0098055B"/>
    <w:rsid w:val="00980C4E"/>
    <w:rsid w:val="0098106E"/>
    <w:rsid w:val="009814BC"/>
    <w:rsid w:val="00981A61"/>
    <w:rsid w:val="00982631"/>
    <w:rsid w:val="00982A19"/>
    <w:rsid w:val="00983354"/>
    <w:rsid w:val="00984195"/>
    <w:rsid w:val="00984247"/>
    <w:rsid w:val="00985103"/>
    <w:rsid w:val="00985EDA"/>
    <w:rsid w:val="00985F93"/>
    <w:rsid w:val="00987632"/>
    <w:rsid w:val="009904D6"/>
    <w:rsid w:val="00991189"/>
    <w:rsid w:val="00991503"/>
    <w:rsid w:val="009917CE"/>
    <w:rsid w:val="00991E89"/>
    <w:rsid w:val="00992AE2"/>
    <w:rsid w:val="0099335C"/>
    <w:rsid w:val="009936FA"/>
    <w:rsid w:val="00993B0D"/>
    <w:rsid w:val="0099441E"/>
    <w:rsid w:val="0099544A"/>
    <w:rsid w:val="009957EA"/>
    <w:rsid w:val="0099627D"/>
    <w:rsid w:val="009964A9"/>
    <w:rsid w:val="009966B8"/>
    <w:rsid w:val="00996AF4"/>
    <w:rsid w:val="00996B96"/>
    <w:rsid w:val="00997B0B"/>
    <w:rsid w:val="00997DF3"/>
    <w:rsid w:val="009A0311"/>
    <w:rsid w:val="009A1691"/>
    <w:rsid w:val="009A1734"/>
    <w:rsid w:val="009A1D19"/>
    <w:rsid w:val="009A3DBD"/>
    <w:rsid w:val="009A5138"/>
    <w:rsid w:val="009A55F6"/>
    <w:rsid w:val="009A5668"/>
    <w:rsid w:val="009A63BA"/>
    <w:rsid w:val="009A6490"/>
    <w:rsid w:val="009B0442"/>
    <w:rsid w:val="009B0A85"/>
    <w:rsid w:val="009B0B35"/>
    <w:rsid w:val="009B0D7B"/>
    <w:rsid w:val="009B1EF1"/>
    <w:rsid w:val="009B1F62"/>
    <w:rsid w:val="009B231E"/>
    <w:rsid w:val="009B298B"/>
    <w:rsid w:val="009B2E6B"/>
    <w:rsid w:val="009B41C2"/>
    <w:rsid w:val="009B4852"/>
    <w:rsid w:val="009B4CEA"/>
    <w:rsid w:val="009B5D2F"/>
    <w:rsid w:val="009C0546"/>
    <w:rsid w:val="009C22A2"/>
    <w:rsid w:val="009C36BC"/>
    <w:rsid w:val="009C3B12"/>
    <w:rsid w:val="009C44DA"/>
    <w:rsid w:val="009C4B79"/>
    <w:rsid w:val="009C56FC"/>
    <w:rsid w:val="009C5C34"/>
    <w:rsid w:val="009C6350"/>
    <w:rsid w:val="009C71DC"/>
    <w:rsid w:val="009D0492"/>
    <w:rsid w:val="009D0E94"/>
    <w:rsid w:val="009D0F21"/>
    <w:rsid w:val="009D12FF"/>
    <w:rsid w:val="009D204B"/>
    <w:rsid w:val="009D22CD"/>
    <w:rsid w:val="009D2AA7"/>
    <w:rsid w:val="009D2CDF"/>
    <w:rsid w:val="009D2E27"/>
    <w:rsid w:val="009D50E9"/>
    <w:rsid w:val="009D6900"/>
    <w:rsid w:val="009D760C"/>
    <w:rsid w:val="009D7C45"/>
    <w:rsid w:val="009E09B1"/>
    <w:rsid w:val="009E0D4D"/>
    <w:rsid w:val="009E0E53"/>
    <w:rsid w:val="009E0F9F"/>
    <w:rsid w:val="009E1DDB"/>
    <w:rsid w:val="009E2038"/>
    <w:rsid w:val="009E2ABE"/>
    <w:rsid w:val="009E31F3"/>
    <w:rsid w:val="009E3831"/>
    <w:rsid w:val="009E402E"/>
    <w:rsid w:val="009E428A"/>
    <w:rsid w:val="009E4325"/>
    <w:rsid w:val="009E46E1"/>
    <w:rsid w:val="009E4B69"/>
    <w:rsid w:val="009E55C3"/>
    <w:rsid w:val="009E5795"/>
    <w:rsid w:val="009E5BD7"/>
    <w:rsid w:val="009E64F7"/>
    <w:rsid w:val="009E777D"/>
    <w:rsid w:val="009E7963"/>
    <w:rsid w:val="009E7CCC"/>
    <w:rsid w:val="009F002D"/>
    <w:rsid w:val="009F0847"/>
    <w:rsid w:val="009F0C50"/>
    <w:rsid w:val="009F0C53"/>
    <w:rsid w:val="009F106F"/>
    <w:rsid w:val="009F10BE"/>
    <w:rsid w:val="009F236F"/>
    <w:rsid w:val="009F3DA8"/>
    <w:rsid w:val="009F5DAC"/>
    <w:rsid w:val="009F6389"/>
    <w:rsid w:val="009F64D0"/>
    <w:rsid w:val="009F73F5"/>
    <w:rsid w:val="009F7665"/>
    <w:rsid w:val="009F7BD8"/>
    <w:rsid w:val="00A0043C"/>
    <w:rsid w:val="00A0057D"/>
    <w:rsid w:val="00A036B9"/>
    <w:rsid w:val="00A04657"/>
    <w:rsid w:val="00A04870"/>
    <w:rsid w:val="00A0584C"/>
    <w:rsid w:val="00A06065"/>
    <w:rsid w:val="00A07BFE"/>
    <w:rsid w:val="00A100E3"/>
    <w:rsid w:val="00A103D3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6BC"/>
    <w:rsid w:val="00A17CE8"/>
    <w:rsid w:val="00A2048A"/>
    <w:rsid w:val="00A204E7"/>
    <w:rsid w:val="00A2149D"/>
    <w:rsid w:val="00A22AD2"/>
    <w:rsid w:val="00A23A87"/>
    <w:rsid w:val="00A24488"/>
    <w:rsid w:val="00A30F83"/>
    <w:rsid w:val="00A32657"/>
    <w:rsid w:val="00A3297C"/>
    <w:rsid w:val="00A33697"/>
    <w:rsid w:val="00A33991"/>
    <w:rsid w:val="00A3531B"/>
    <w:rsid w:val="00A35B54"/>
    <w:rsid w:val="00A367D0"/>
    <w:rsid w:val="00A36991"/>
    <w:rsid w:val="00A36ED2"/>
    <w:rsid w:val="00A36F44"/>
    <w:rsid w:val="00A36F58"/>
    <w:rsid w:val="00A370DC"/>
    <w:rsid w:val="00A40727"/>
    <w:rsid w:val="00A40D31"/>
    <w:rsid w:val="00A42131"/>
    <w:rsid w:val="00A422B6"/>
    <w:rsid w:val="00A42708"/>
    <w:rsid w:val="00A437F5"/>
    <w:rsid w:val="00A4580C"/>
    <w:rsid w:val="00A4619E"/>
    <w:rsid w:val="00A47772"/>
    <w:rsid w:val="00A477F7"/>
    <w:rsid w:val="00A47968"/>
    <w:rsid w:val="00A502E4"/>
    <w:rsid w:val="00A50A44"/>
    <w:rsid w:val="00A50AD5"/>
    <w:rsid w:val="00A512BE"/>
    <w:rsid w:val="00A5136E"/>
    <w:rsid w:val="00A537D8"/>
    <w:rsid w:val="00A53C2D"/>
    <w:rsid w:val="00A53EA4"/>
    <w:rsid w:val="00A5425A"/>
    <w:rsid w:val="00A548C6"/>
    <w:rsid w:val="00A54D8D"/>
    <w:rsid w:val="00A55E7F"/>
    <w:rsid w:val="00A562A3"/>
    <w:rsid w:val="00A60EBD"/>
    <w:rsid w:val="00A610A6"/>
    <w:rsid w:val="00A614F3"/>
    <w:rsid w:val="00A62899"/>
    <w:rsid w:val="00A6457A"/>
    <w:rsid w:val="00A64F7A"/>
    <w:rsid w:val="00A65C16"/>
    <w:rsid w:val="00A65CDB"/>
    <w:rsid w:val="00A67492"/>
    <w:rsid w:val="00A6794B"/>
    <w:rsid w:val="00A70B05"/>
    <w:rsid w:val="00A712C1"/>
    <w:rsid w:val="00A71549"/>
    <w:rsid w:val="00A71B43"/>
    <w:rsid w:val="00A7240A"/>
    <w:rsid w:val="00A725E8"/>
    <w:rsid w:val="00A73F00"/>
    <w:rsid w:val="00A73FC0"/>
    <w:rsid w:val="00A747A1"/>
    <w:rsid w:val="00A759CF"/>
    <w:rsid w:val="00A76344"/>
    <w:rsid w:val="00A775FB"/>
    <w:rsid w:val="00A802CB"/>
    <w:rsid w:val="00A80821"/>
    <w:rsid w:val="00A80877"/>
    <w:rsid w:val="00A808F4"/>
    <w:rsid w:val="00A80ABB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901AD"/>
    <w:rsid w:val="00A91CD4"/>
    <w:rsid w:val="00A935CC"/>
    <w:rsid w:val="00A940FA"/>
    <w:rsid w:val="00A96036"/>
    <w:rsid w:val="00A971BF"/>
    <w:rsid w:val="00AA091B"/>
    <w:rsid w:val="00AA1246"/>
    <w:rsid w:val="00AA1B94"/>
    <w:rsid w:val="00AA1EEE"/>
    <w:rsid w:val="00AA38AB"/>
    <w:rsid w:val="00AA3AF7"/>
    <w:rsid w:val="00AA4230"/>
    <w:rsid w:val="00AA43CE"/>
    <w:rsid w:val="00AA4B10"/>
    <w:rsid w:val="00AA5BFD"/>
    <w:rsid w:val="00AA5EA9"/>
    <w:rsid w:val="00AA73BD"/>
    <w:rsid w:val="00AB1CE0"/>
    <w:rsid w:val="00AB27D0"/>
    <w:rsid w:val="00AB303E"/>
    <w:rsid w:val="00AB4953"/>
    <w:rsid w:val="00AB509F"/>
    <w:rsid w:val="00AB5E3C"/>
    <w:rsid w:val="00AB669C"/>
    <w:rsid w:val="00AB6AF6"/>
    <w:rsid w:val="00AB7141"/>
    <w:rsid w:val="00AB79B7"/>
    <w:rsid w:val="00AC0392"/>
    <w:rsid w:val="00AC1357"/>
    <w:rsid w:val="00AC149B"/>
    <w:rsid w:val="00AC272B"/>
    <w:rsid w:val="00AC3A1D"/>
    <w:rsid w:val="00AC3DE9"/>
    <w:rsid w:val="00AC3E7A"/>
    <w:rsid w:val="00AC4006"/>
    <w:rsid w:val="00AC423C"/>
    <w:rsid w:val="00AC42D5"/>
    <w:rsid w:val="00AC4832"/>
    <w:rsid w:val="00AC652C"/>
    <w:rsid w:val="00AC691E"/>
    <w:rsid w:val="00AC790A"/>
    <w:rsid w:val="00AD1156"/>
    <w:rsid w:val="00AD1B48"/>
    <w:rsid w:val="00AD3395"/>
    <w:rsid w:val="00AD3CDC"/>
    <w:rsid w:val="00AD4332"/>
    <w:rsid w:val="00AD4793"/>
    <w:rsid w:val="00AD47F8"/>
    <w:rsid w:val="00AD4A8F"/>
    <w:rsid w:val="00AD4DC6"/>
    <w:rsid w:val="00AD519B"/>
    <w:rsid w:val="00AD531E"/>
    <w:rsid w:val="00AD559D"/>
    <w:rsid w:val="00AD5655"/>
    <w:rsid w:val="00AD5B51"/>
    <w:rsid w:val="00AD5DD3"/>
    <w:rsid w:val="00AD69FE"/>
    <w:rsid w:val="00AD7472"/>
    <w:rsid w:val="00AD7B1E"/>
    <w:rsid w:val="00AE08D9"/>
    <w:rsid w:val="00AE0CD6"/>
    <w:rsid w:val="00AE13A4"/>
    <w:rsid w:val="00AE261A"/>
    <w:rsid w:val="00AE3590"/>
    <w:rsid w:val="00AE3875"/>
    <w:rsid w:val="00AE39DC"/>
    <w:rsid w:val="00AE4236"/>
    <w:rsid w:val="00AE4319"/>
    <w:rsid w:val="00AE442A"/>
    <w:rsid w:val="00AE4CAF"/>
    <w:rsid w:val="00AE5C83"/>
    <w:rsid w:val="00AE69D5"/>
    <w:rsid w:val="00AE6BA3"/>
    <w:rsid w:val="00AE761F"/>
    <w:rsid w:val="00AE79CB"/>
    <w:rsid w:val="00AE79E2"/>
    <w:rsid w:val="00AF0824"/>
    <w:rsid w:val="00AF0E22"/>
    <w:rsid w:val="00AF0EB1"/>
    <w:rsid w:val="00AF1156"/>
    <w:rsid w:val="00AF1ACE"/>
    <w:rsid w:val="00AF2618"/>
    <w:rsid w:val="00AF4334"/>
    <w:rsid w:val="00AF4D47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3D9C"/>
    <w:rsid w:val="00B06B0D"/>
    <w:rsid w:val="00B07124"/>
    <w:rsid w:val="00B0787E"/>
    <w:rsid w:val="00B079B6"/>
    <w:rsid w:val="00B1276D"/>
    <w:rsid w:val="00B12F1C"/>
    <w:rsid w:val="00B13B3D"/>
    <w:rsid w:val="00B1403F"/>
    <w:rsid w:val="00B143A4"/>
    <w:rsid w:val="00B1442C"/>
    <w:rsid w:val="00B14909"/>
    <w:rsid w:val="00B14BD4"/>
    <w:rsid w:val="00B14CA6"/>
    <w:rsid w:val="00B14E2A"/>
    <w:rsid w:val="00B1642A"/>
    <w:rsid w:val="00B16B8B"/>
    <w:rsid w:val="00B17CCB"/>
    <w:rsid w:val="00B20150"/>
    <w:rsid w:val="00B20185"/>
    <w:rsid w:val="00B20462"/>
    <w:rsid w:val="00B209DB"/>
    <w:rsid w:val="00B23E82"/>
    <w:rsid w:val="00B25680"/>
    <w:rsid w:val="00B2581D"/>
    <w:rsid w:val="00B2602C"/>
    <w:rsid w:val="00B276DC"/>
    <w:rsid w:val="00B27714"/>
    <w:rsid w:val="00B302A9"/>
    <w:rsid w:val="00B313C6"/>
    <w:rsid w:val="00B32FBB"/>
    <w:rsid w:val="00B33552"/>
    <w:rsid w:val="00B336A0"/>
    <w:rsid w:val="00B337E3"/>
    <w:rsid w:val="00B33DF3"/>
    <w:rsid w:val="00B34E96"/>
    <w:rsid w:val="00B359C5"/>
    <w:rsid w:val="00B35BB7"/>
    <w:rsid w:val="00B35CC8"/>
    <w:rsid w:val="00B36A23"/>
    <w:rsid w:val="00B36C9C"/>
    <w:rsid w:val="00B409BC"/>
    <w:rsid w:val="00B40B3C"/>
    <w:rsid w:val="00B41225"/>
    <w:rsid w:val="00B415A2"/>
    <w:rsid w:val="00B41A0F"/>
    <w:rsid w:val="00B42305"/>
    <w:rsid w:val="00B426F0"/>
    <w:rsid w:val="00B42828"/>
    <w:rsid w:val="00B42ABD"/>
    <w:rsid w:val="00B431C9"/>
    <w:rsid w:val="00B436A4"/>
    <w:rsid w:val="00B442BE"/>
    <w:rsid w:val="00B44631"/>
    <w:rsid w:val="00B44F20"/>
    <w:rsid w:val="00B46038"/>
    <w:rsid w:val="00B4622E"/>
    <w:rsid w:val="00B46A76"/>
    <w:rsid w:val="00B47316"/>
    <w:rsid w:val="00B47954"/>
    <w:rsid w:val="00B47A85"/>
    <w:rsid w:val="00B47F87"/>
    <w:rsid w:val="00B513FB"/>
    <w:rsid w:val="00B51B56"/>
    <w:rsid w:val="00B525C6"/>
    <w:rsid w:val="00B52C38"/>
    <w:rsid w:val="00B52FA8"/>
    <w:rsid w:val="00B53289"/>
    <w:rsid w:val="00B54E8A"/>
    <w:rsid w:val="00B55D1F"/>
    <w:rsid w:val="00B57276"/>
    <w:rsid w:val="00B57E87"/>
    <w:rsid w:val="00B605F7"/>
    <w:rsid w:val="00B6067F"/>
    <w:rsid w:val="00B60EA3"/>
    <w:rsid w:val="00B6190D"/>
    <w:rsid w:val="00B61B99"/>
    <w:rsid w:val="00B62D6F"/>
    <w:rsid w:val="00B644AC"/>
    <w:rsid w:val="00B6468A"/>
    <w:rsid w:val="00B65076"/>
    <w:rsid w:val="00B65725"/>
    <w:rsid w:val="00B6580C"/>
    <w:rsid w:val="00B659F6"/>
    <w:rsid w:val="00B6675B"/>
    <w:rsid w:val="00B66B44"/>
    <w:rsid w:val="00B6744B"/>
    <w:rsid w:val="00B67CC6"/>
    <w:rsid w:val="00B7086C"/>
    <w:rsid w:val="00B71204"/>
    <w:rsid w:val="00B72744"/>
    <w:rsid w:val="00B728A7"/>
    <w:rsid w:val="00B72E28"/>
    <w:rsid w:val="00B741EF"/>
    <w:rsid w:val="00B74DB4"/>
    <w:rsid w:val="00B751D6"/>
    <w:rsid w:val="00B75C75"/>
    <w:rsid w:val="00B75E29"/>
    <w:rsid w:val="00B760EF"/>
    <w:rsid w:val="00B76271"/>
    <w:rsid w:val="00B7693F"/>
    <w:rsid w:val="00B77DB8"/>
    <w:rsid w:val="00B812B0"/>
    <w:rsid w:val="00B81BD9"/>
    <w:rsid w:val="00B828BF"/>
    <w:rsid w:val="00B829B4"/>
    <w:rsid w:val="00B830A1"/>
    <w:rsid w:val="00B83A5B"/>
    <w:rsid w:val="00B84505"/>
    <w:rsid w:val="00B85204"/>
    <w:rsid w:val="00B85A7D"/>
    <w:rsid w:val="00B86207"/>
    <w:rsid w:val="00B863D3"/>
    <w:rsid w:val="00B87C02"/>
    <w:rsid w:val="00B92080"/>
    <w:rsid w:val="00B925B9"/>
    <w:rsid w:val="00B92A17"/>
    <w:rsid w:val="00B92D55"/>
    <w:rsid w:val="00B9328E"/>
    <w:rsid w:val="00B9337B"/>
    <w:rsid w:val="00B94234"/>
    <w:rsid w:val="00B95D69"/>
    <w:rsid w:val="00B969D2"/>
    <w:rsid w:val="00BA02F8"/>
    <w:rsid w:val="00BA28E8"/>
    <w:rsid w:val="00BA2DD8"/>
    <w:rsid w:val="00BA3B5A"/>
    <w:rsid w:val="00BA41CF"/>
    <w:rsid w:val="00BA4665"/>
    <w:rsid w:val="00BA48B9"/>
    <w:rsid w:val="00BA502D"/>
    <w:rsid w:val="00BA5225"/>
    <w:rsid w:val="00BA594C"/>
    <w:rsid w:val="00BA6014"/>
    <w:rsid w:val="00BA6293"/>
    <w:rsid w:val="00BA6D26"/>
    <w:rsid w:val="00BB086E"/>
    <w:rsid w:val="00BB2105"/>
    <w:rsid w:val="00BB4AC3"/>
    <w:rsid w:val="00BB671F"/>
    <w:rsid w:val="00BB6EA8"/>
    <w:rsid w:val="00BB71B6"/>
    <w:rsid w:val="00BB72CD"/>
    <w:rsid w:val="00BB7C0E"/>
    <w:rsid w:val="00BB7E00"/>
    <w:rsid w:val="00BC0CD1"/>
    <w:rsid w:val="00BC1132"/>
    <w:rsid w:val="00BC15FD"/>
    <w:rsid w:val="00BC1CB7"/>
    <w:rsid w:val="00BC2B43"/>
    <w:rsid w:val="00BC342E"/>
    <w:rsid w:val="00BC3BDD"/>
    <w:rsid w:val="00BC4F5C"/>
    <w:rsid w:val="00BC5016"/>
    <w:rsid w:val="00BC5CB0"/>
    <w:rsid w:val="00BC7820"/>
    <w:rsid w:val="00BD0B64"/>
    <w:rsid w:val="00BD0BB8"/>
    <w:rsid w:val="00BD1352"/>
    <w:rsid w:val="00BD1F46"/>
    <w:rsid w:val="00BD3E4D"/>
    <w:rsid w:val="00BD42B0"/>
    <w:rsid w:val="00BD436C"/>
    <w:rsid w:val="00BD52B3"/>
    <w:rsid w:val="00BD58D8"/>
    <w:rsid w:val="00BD5E05"/>
    <w:rsid w:val="00BD68A1"/>
    <w:rsid w:val="00BD6BE2"/>
    <w:rsid w:val="00BD72AF"/>
    <w:rsid w:val="00BD78B0"/>
    <w:rsid w:val="00BD78CF"/>
    <w:rsid w:val="00BD7A06"/>
    <w:rsid w:val="00BD7EDB"/>
    <w:rsid w:val="00BE0D41"/>
    <w:rsid w:val="00BE1792"/>
    <w:rsid w:val="00BE33AD"/>
    <w:rsid w:val="00BE3F97"/>
    <w:rsid w:val="00BE4761"/>
    <w:rsid w:val="00BE5207"/>
    <w:rsid w:val="00BE5B55"/>
    <w:rsid w:val="00BE692D"/>
    <w:rsid w:val="00BF0967"/>
    <w:rsid w:val="00BF0B12"/>
    <w:rsid w:val="00BF0BC1"/>
    <w:rsid w:val="00BF0DD0"/>
    <w:rsid w:val="00BF10BE"/>
    <w:rsid w:val="00BF1713"/>
    <w:rsid w:val="00BF2292"/>
    <w:rsid w:val="00BF23CA"/>
    <w:rsid w:val="00BF3C03"/>
    <w:rsid w:val="00BF4BE3"/>
    <w:rsid w:val="00BF5969"/>
    <w:rsid w:val="00BF625E"/>
    <w:rsid w:val="00BF6BCA"/>
    <w:rsid w:val="00BF6DA6"/>
    <w:rsid w:val="00BF7F46"/>
    <w:rsid w:val="00C00446"/>
    <w:rsid w:val="00C00941"/>
    <w:rsid w:val="00C02470"/>
    <w:rsid w:val="00C02535"/>
    <w:rsid w:val="00C02AA2"/>
    <w:rsid w:val="00C0408E"/>
    <w:rsid w:val="00C04AAD"/>
    <w:rsid w:val="00C04EA0"/>
    <w:rsid w:val="00C079BC"/>
    <w:rsid w:val="00C10069"/>
    <w:rsid w:val="00C105D0"/>
    <w:rsid w:val="00C11092"/>
    <w:rsid w:val="00C12A4C"/>
    <w:rsid w:val="00C13BC7"/>
    <w:rsid w:val="00C15147"/>
    <w:rsid w:val="00C15788"/>
    <w:rsid w:val="00C16476"/>
    <w:rsid w:val="00C1687E"/>
    <w:rsid w:val="00C207D0"/>
    <w:rsid w:val="00C20938"/>
    <w:rsid w:val="00C21367"/>
    <w:rsid w:val="00C21D4B"/>
    <w:rsid w:val="00C22B44"/>
    <w:rsid w:val="00C252A8"/>
    <w:rsid w:val="00C25B39"/>
    <w:rsid w:val="00C261A5"/>
    <w:rsid w:val="00C2624E"/>
    <w:rsid w:val="00C3079F"/>
    <w:rsid w:val="00C31805"/>
    <w:rsid w:val="00C31C40"/>
    <w:rsid w:val="00C32BDC"/>
    <w:rsid w:val="00C334F9"/>
    <w:rsid w:val="00C3350B"/>
    <w:rsid w:val="00C34038"/>
    <w:rsid w:val="00C35131"/>
    <w:rsid w:val="00C35856"/>
    <w:rsid w:val="00C371A3"/>
    <w:rsid w:val="00C400D1"/>
    <w:rsid w:val="00C41194"/>
    <w:rsid w:val="00C41308"/>
    <w:rsid w:val="00C41363"/>
    <w:rsid w:val="00C42263"/>
    <w:rsid w:val="00C43913"/>
    <w:rsid w:val="00C44E31"/>
    <w:rsid w:val="00C4577F"/>
    <w:rsid w:val="00C45C3D"/>
    <w:rsid w:val="00C45D68"/>
    <w:rsid w:val="00C47DA4"/>
    <w:rsid w:val="00C5004F"/>
    <w:rsid w:val="00C50602"/>
    <w:rsid w:val="00C516FA"/>
    <w:rsid w:val="00C51E61"/>
    <w:rsid w:val="00C52B06"/>
    <w:rsid w:val="00C53A72"/>
    <w:rsid w:val="00C53F29"/>
    <w:rsid w:val="00C55F28"/>
    <w:rsid w:val="00C55FDB"/>
    <w:rsid w:val="00C56E62"/>
    <w:rsid w:val="00C573EF"/>
    <w:rsid w:val="00C57A05"/>
    <w:rsid w:val="00C57CFC"/>
    <w:rsid w:val="00C60438"/>
    <w:rsid w:val="00C6081A"/>
    <w:rsid w:val="00C60BD0"/>
    <w:rsid w:val="00C611B6"/>
    <w:rsid w:val="00C61E1E"/>
    <w:rsid w:val="00C6295A"/>
    <w:rsid w:val="00C62CCB"/>
    <w:rsid w:val="00C62CD9"/>
    <w:rsid w:val="00C6300C"/>
    <w:rsid w:val="00C63941"/>
    <w:rsid w:val="00C63C8B"/>
    <w:rsid w:val="00C65F84"/>
    <w:rsid w:val="00C65FEA"/>
    <w:rsid w:val="00C66608"/>
    <w:rsid w:val="00C713C3"/>
    <w:rsid w:val="00C73831"/>
    <w:rsid w:val="00C7427B"/>
    <w:rsid w:val="00C7436D"/>
    <w:rsid w:val="00C77058"/>
    <w:rsid w:val="00C7748B"/>
    <w:rsid w:val="00C8161C"/>
    <w:rsid w:val="00C824B9"/>
    <w:rsid w:val="00C827AA"/>
    <w:rsid w:val="00C828DF"/>
    <w:rsid w:val="00C82BBA"/>
    <w:rsid w:val="00C82E4B"/>
    <w:rsid w:val="00C834B5"/>
    <w:rsid w:val="00C84047"/>
    <w:rsid w:val="00C8473D"/>
    <w:rsid w:val="00C852B4"/>
    <w:rsid w:val="00C856CA"/>
    <w:rsid w:val="00C85D58"/>
    <w:rsid w:val="00C8782B"/>
    <w:rsid w:val="00C90FFB"/>
    <w:rsid w:val="00C948EB"/>
    <w:rsid w:val="00C95361"/>
    <w:rsid w:val="00C960C8"/>
    <w:rsid w:val="00C960E0"/>
    <w:rsid w:val="00C96595"/>
    <w:rsid w:val="00C96B09"/>
    <w:rsid w:val="00C96B11"/>
    <w:rsid w:val="00C96F2E"/>
    <w:rsid w:val="00C977D8"/>
    <w:rsid w:val="00C97930"/>
    <w:rsid w:val="00CA0347"/>
    <w:rsid w:val="00CA09F4"/>
    <w:rsid w:val="00CA11B8"/>
    <w:rsid w:val="00CA11D3"/>
    <w:rsid w:val="00CA1761"/>
    <w:rsid w:val="00CA1EA1"/>
    <w:rsid w:val="00CA2B95"/>
    <w:rsid w:val="00CA3771"/>
    <w:rsid w:val="00CA40D0"/>
    <w:rsid w:val="00CA44C9"/>
    <w:rsid w:val="00CA4A65"/>
    <w:rsid w:val="00CA4F46"/>
    <w:rsid w:val="00CA57A2"/>
    <w:rsid w:val="00CA596B"/>
    <w:rsid w:val="00CA5E9A"/>
    <w:rsid w:val="00CA5FCD"/>
    <w:rsid w:val="00CA6115"/>
    <w:rsid w:val="00CA6480"/>
    <w:rsid w:val="00CA64FC"/>
    <w:rsid w:val="00CA6538"/>
    <w:rsid w:val="00CA661E"/>
    <w:rsid w:val="00CA78BF"/>
    <w:rsid w:val="00CB05D9"/>
    <w:rsid w:val="00CB22A8"/>
    <w:rsid w:val="00CB2C0C"/>
    <w:rsid w:val="00CB3684"/>
    <w:rsid w:val="00CB4A98"/>
    <w:rsid w:val="00CB559D"/>
    <w:rsid w:val="00CB5CE1"/>
    <w:rsid w:val="00CB600F"/>
    <w:rsid w:val="00CB618D"/>
    <w:rsid w:val="00CB6676"/>
    <w:rsid w:val="00CB69EC"/>
    <w:rsid w:val="00CB7D1C"/>
    <w:rsid w:val="00CC0B4B"/>
    <w:rsid w:val="00CC1B30"/>
    <w:rsid w:val="00CC2F70"/>
    <w:rsid w:val="00CC31A5"/>
    <w:rsid w:val="00CC3BC8"/>
    <w:rsid w:val="00CC54AC"/>
    <w:rsid w:val="00CC5522"/>
    <w:rsid w:val="00CC5CD2"/>
    <w:rsid w:val="00CC6152"/>
    <w:rsid w:val="00CC7005"/>
    <w:rsid w:val="00CC75DE"/>
    <w:rsid w:val="00CC7682"/>
    <w:rsid w:val="00CD0229"/>
    <w:rsid w:val="00CD0682"/>
    <w:rsid w:val="00CD3673"/>
    <w:rsid w:val="00CD3790"/>
    <w:rsid w:val="00CD479E"/>
    <w:rsid w:val="00CD5243"/>
    <w:rsid w:val="00CD56CF"/>
    <w:rsid w:val="00CD56DA"/>
    <w:rsid w:val="00CD5891"/>
    <w:rsid w:val="00CD614A"/>
    <w:rsid w:val="00CD677D"/>
    <w:rsid w:val="00CD67EC"/>
    <w:rsid w:val="00CD6C04"/>
    <w:rsid w:val="00CD719A"/>
    <w:rsid w:val="00CE0A25"/>
    <w:rsid w:val="00CE17E2"/>
    <w:rsid w:val="00CE198B"/>
    <w:rsid w:val="00CE1A7E"/>
    <w:rsid w:val="00CE24A6"/>
    <w:rsid w:val="00CE26D0"/>
    <w:rsid w:val="00CE2C5C"/>
    <w:rsid w:val="00CE3A81"/>
    <w:rsid w:val="00CE3BB3"/>
    <w:rsid w:val="00CE4F30"/>
    <w:rsid w:val="00CE533B"/>
    <w:rsid w:val="00CE55B6"/>
    <w:rsid w:val="00CE5948"/>
    <w:rsid w:val="00CE696D"/>
    <w:rsid w:val="00CE728C"/>
    <w:rsid w:val="00CE72E0"/>
    <w:rsid w:val="00CF0643"/>
    <w:rsid w:val="00CF11D3"/>
    <w:rsid w:val="00CF1670"/>
    <w:rsid w:val="00CF2B11"/>
    <w:rsid w:val="00CF2B95"/>
    <w:rsid w:val="00CF4B70"/>
    <w:rsid w:val="00CF53D8"/>
    <w:rsid w:val="00CF6284"/>
    <w:rsid w:val="00CF6419"/>
    <w:rsid w:val="00CF6F41"/>
    <w:rsid w:val="00CF7CED"/>
    <w:rsid w:val="00D00000"/>
    <w:rsid w:val="00D0050F"/>
    <w:rsid w:val="00D011B9"/>
    <w:rsid w:val="00D01396"/>
    <w:rsid w:val="00D013B9"/>
    <w:rsid w:val="00D01572"/>
    <w:rsid w:val="00D015FC"/>
    <w:rsid w:val="00D0281F"/>
    <w:rsid w:val="00D0297E"/>
    <w:rsid w:val="00D02F68"/>
    <w:rsid w:val="00D03197"/>
    <w:rsid w:val="00D049AB"/>
    <w:rsid w:val="00D06304"/>
    <w:rsid w:val="00D06447"/>
    <w:rsid w:val="00D06C13"/>
    <w:rsid w:val="00D07ABA"/>
    <w:rsid w:val="00D10011"/>
    <w:rsid w:val="00D100F6"/>
    <w:rsid w:val="00D11379"/>
    <w:rsid w:val="00D12E39"/>
    <w:rsid w:val="00D12E40"/>
    <w:rsid w:val="00D12EA1"/>
    <w:rsid w:val="00D1315A"/>
    <w:rsid w:val="00D133E4"/>
    <w:rsid w:val="00D146F3"/>
    <w:rsid w:val="00D14A36"/>
    <w:rsid w:val="00D16A3C"/>
    <w:rsid w:val="00D17747"/>
    <w:rsid w:val="00D179E0"/>
    <w:rsid w:val="00D2029D"/>
    <w:rsid w:val="00D2091E"/>
    <w:rsid w:val="00D20E4F"/>
    <w:rsid w:val="00D2237F"/>
    <w:rsid w:val="00D22C16"/>
    <w:rsid w:val="00D23474"/>
    <w:rsid w:val="00D24027"/>
    <w:rsid w:val="00D24DED"/>
    <w:rsid w:val="00D2526D"/>
    <w:rsid w:val="00D258B6"/>
    <w:rsid w:val="00D26083"/>
    <w:rsid w:val="00D265D0"/>
    <w:rsid w:val="00D276B6"/>
    <w:rsid w:val="00D3011D"/>
    <w:rsid w:val="00D30586"/>
    <w:rsid w:val="00D30E6F"/>
    <w:rsid w:val="00D314EE"/>
    <w:rsid w:val="00D31B1D"/>
    <w:rsid w:val="00D32534"/>
    <w:rsid w:val="00D348B0"/>
    <w:rsid w:val="00D35787"/>
    <w:rsid w:val="00D35D25"/>
    <w:rsid w:val="00D35EC0"/>
    <w:rsid w:val="00D36907"/>
    <w:rsid w:val="00D3697E"/>
    <w:rsid w:val="00D37E0E"/>
    <w:rsid w:val="00D37F21"/>
    <w:rsid w:val="00D40238"/>
    <w:rsid w:val="00D40257"/>
    <w:rsid w:val="00D411D8"/>
    <w:rsid w:val="00D41970"/>
    <w:rsid w:val="00D41EED"/>
    <w:rsid w:val="00D41FA2"/>
    <w:rsid w:val="00D437E5"/>
    <w:rsid w:val="00D43EE2"/>
    <w:rsid w:val="00D447C0"/>
    <w:rsid w:val="00D44C9E"/>
    <w:rsid w:val="00D45D45"/>
    <w:rsid w:val="00D462C0"/>
    <w:rsid w:val="00D470ED"/>
    <w:rsid w:val="00D473F5"/>
    <w:rsid w:val="00D47A8F"/>
    <w:rsid w:val="00D50305"/>
    <w:rsid w:val="00D509E6"/>
    <w:rsid w:val="00D51735"/>
    <w:rsid w:val="00D5182F"/>
    <w:rsid w:val="00D521B6"/>
    <w:rsid w:val="00D526E2"/>
    <w:rsid w:val="00D536CD"/>
    <w:rsid w:val="00D53A97"/>
    <w:rsid w:val="00D5487A"/>
    <w:rsid w:val="00D54BE5"/>
    <w:rsid w:val="00D553BC"/>
    <w:rsid w:val="00D57367"/>
    <w:rsid w:val="00D57A9B"/>
    <w:rsid w:val="00D60409"/>
    <w:rsid w:val="00D605D8"/>
    <w:rsid w:val="00D6169B"/>
    <w:rsid w:val="00D61B58"/>
    <w:rsid w:val="00D61FF6"/>
    <w:rsid w:val="00D62844"/>
    <w:rsid w:val="00D62CC2"/>
    <w:rsid w:val="00D62FBE"/>
    <w:rsid w:val="00D630E3"/>
    <w:rsid w:val="00D646E8"/>
    <w:rsid w:val="00D649A7"/>
    <w:rsid w:val="00D65318"/>
    <w:rsid w:val="00D65802"/>
    <w:rsid w:val="00D65AA1"/>
    <w:rsid w:val="00D66513"/>
    <w:rsid w:val="00D677B5"/>
    <w:rsid w:val="00D67F2F"/>
    <w:rsid w:val="00D704B7"/>
    <w:rsid w:val="00D71A6F"/>
    <w:rsid w:val="00D72E57"/>
    <w:rsid w:val="00D73801"/>
    <w:rsid w:val="00D73F85"/>
    <w:rsid w:val="00D74380"/>
    <w:rsid w:val="00D74E6A"/>
    <w:rsid w:val="00D758A7"/>
    <w:rsid w:val="00D75A2B"/>
    <w:rsid w:val="00D76E74"/>
    <w:rsid w:val="00D773FB"/>
    <w:rsid w:val="00D77B3E"/>
    <w:rsid w:val="00D80255"/>
    <w:rsid w:val="00D80F61"/>
    <w:rsid w:val="00D81317"/>
    <w:rsid w:val="00D81CA5"/>
    <w:rsid w:val="00D82214"/>
    <w:rsid w:val="00D8269C"/>
    <w:rsid w:val="00D82BD0"/>
    <w:rsid w:val="00D82F85"/>
    <w:rsid w:val="00D832CD"/>
    <w:rsid w:val="00D8333F"/>
    <w:rsid w:val="00D83601"/>
    <w:rsid w:val="00D84032"/>
    <w:rsid w:val="00D84232"/>
    <w:rsid w:val="00D84687"/>
    <w:rsid w:val="00D84964"/>
    <w:rsid w:val="00D84CB7"/>
    <w:rsid w:val="00D857FE"/>
    <w:rsid w:val="00D866EC"/>
    <w:rsid w:val="00D87064"/>
    <w:rsid w:val="00D871E4"/>
    <w:rsid w:val="00D87A59"/>
    <w:rsid w:val="00D87D71"/>
    <w:rsid w:val="00D9225E"/>
    <w:rsid w:val="00D929BA"/>
    <w:rsid w:val="00D930A7"/>
    <w:rsid w:val="00D93CDD"/>
    <w:rsid w:val="00D93EE3"/>
    <w:rsid w:val="00D944A3"/>
    <w:rsid w:val="00D9521A"/>
    <w:rsid w:val="00D96045"/>
    <w:rsid w:val="00D974B3"/>
    <w:rsid w:val="00D976BC"/>
    <w:rsid w:val="00D97F86"/>
    <w:rsid w:val="00DA1427"/>
    <w:rsid w:val="00DA2030"/>
    <w:rsid w:val="00DA4D81"/>
    <w:rsid w:val="00DA5893"/>
    <w:rsid w:val="00DA5A03"/>
    <w:rsid w:val="00DB15D8"/>
    <w:rsid w:val="00DB1E9A"/>
    <w:rsid w:val="00DB2FA8"/>
    <w:rsid w:val="00DB31CB"/>
    <w:rsid w:val="00DB3543"/>
    <w:rsid w:val="00DB35DA"/>
    <w:rsid w:val="00DB3A8F"/>
    <w:rsid w:val="00DB405B"/>
    <w:rsid w:val="00DB48D2"/>
    <w:rsid w:val="00DB4A45"/>
    <w:rsid w:val="00DB4A4A"/>
    <w:rsid w:val="00DB50F2"/>
    <w:rsid w:val="00DB523A"/>
    <w:rsid w:val="00DB5758"/>
    <w:rsid w:val="00DB60EA"/>
    <w:rsid w:val="00DB69A2"/>
    <w:rsid w:val="00DB6C9B"/>
    <w:rsid w:val="00DB75E6"/>
    <w:rsid w:val="00DC04B9"/>
    <w:rsid w:val="00DC05F0"/>
    <w:rsid w:val="00DC0CB7"/>
    <w:rsid w:val="00DC0FBE"/>
    <w:rsid w:val="00DC132F"/>
    <w:rsid w:val="00DC1C4D"/>
    <w:rsid w:val="00DC1D2F"/>
    <w:rsid w:val="00DC1E6A"/>
    <w:rsid w:val="00DC274C"/>
    <w:rsid w:val="00DC2766"/>
    <w:rsid w:val="00DC34A8"/>
    <w:rsid w:val="00DC3F6D"/>
    <w:rsid w:val="00DC4626"/>
    <w:rsid w:val="00DC4F6F"/>
    <w:rsid w:val="00DC5FC2"/>
    <w:rsid w:val="00DC6572"/>
    <w:rsid w:val="00DC722F"/>
    <w:rsid w:val="00DC724D"/>
    <w:rsid w:val="00DC7793"/>
    <w:rsid w:val="00DC7845"/>
    <w:rsid w:val="00DD2AB0"/>
    <w:rsid w:val="00DD2F8D"/>
    <w:rsid w:val="00DD3D2F"/>
    <w:rsid w:val="00DD3DA1"/>
    <w:rsid w:val="00DD4119"/>
    <w:rsid w:val="00DD4F14"/>
    <w:rsid w:val="00DD73EC"/>
    <w:rsid w:val="00DD7820"/>
    <w:rsid w:val="00DD7841"/>
    <w:rsid w:val="00DE032B"/>
    <w:rsid w:val="00DE08BD"/>
    <w:rsid w:val="00DE09CD"/>
    <w:rsid w:val="00DE12F0"/>
    <w:rsid w:val="00DE43F6"/>
    <w:rsid w:val="00DE4426"/>
    <w:rsid w:val="00DE4566"/>
    <w:rsid w:val="00DE53E7"/>
    <w:rsid w:val="00DE5BE3"/>
    <w:rsid w:val="00DE5C9E"/>
    <w:rsid w:val="00DE6651"/>
    <w:rsid w:val="00DE7874"/>
    <w:rsid w:val="00DF0258"/>
    <w:rsid w:val="00DF0609"/>
    <w:rsid w:val="00DF0A2B"/>
    <w:rsid w:val="00DF0A69"/>
    <w:rsid w:val="00DF10F5"/>
    <w:rsid w:val="00DF16FE"/>
    <w:rsid w:val="00DF1E3F"/>
    <w:rsid w:val="00DF2C6F"/>
    <w:rsid w:val="00DF2F1F"/>
    <w:rsid w:val="00DF359B"/>
    <w:rsid w:val="00DF440B"/>
    <w:rsid w:val="00DF6CE6"/>
    <w:rsid w:val="00DF77B7"/>
    <w:rsid w:val="00DF77CB"/>
    <w:rsid w:val="00DF78FA"/>
    <w:rsid w:val="00E00805"/>
    <w:rsid w:val="00E00C5E"/>
    <w:rsid w:val="00E00C6D"/>
    <w:rsid w:val="00E01140"/>
    <w:rsid w:val="00E01957"/>
    <w:rsid w:val="00E02862"/>
    <w:rsid w:val="00E02867"/>
    <w:rsid w:val="00E03070"/>
    <w:rsid w:val="00E03D8E"/>
    <w:rsid w:val="00E0415C"/>
    <w:rsid w:val="00E050B5"/>
    <w:rsid w:val="00E052A4"/>
    <w:rsid w:val="00E0571D"/>
    <w:rsid w:val="00E05BB3"/>
    <w:rsid w:val="00E06323"/>
    <w:rsid w:val="00E063ED"/>
    <w:rsid w:val="00E06F21"/>
    <w:rsid w:val="00E07121"/>
    <w:rsid w:val="00E07132"/>
    <w:rsid w:val="00E075D7"/>
    <w:rsid w:val="00E07FEA"/>
    <w:rsid w:val="00E102CF"/>
    <w:rsid w:val="00E10925"/>
    <w:rsid w:val="00E10F11"/>
    <w:rsid w:val="00E11CC7"/>
    <w:rsid w:val="00E1230E"/>
    <w:rsid w:val="00E12B6F"/>
    <w:rsid w:val="00E134C8"/>
    <w:rsid w:val="00E14030"/>
    <w:rsid w:val="00E158D7"/>
    <w:rsid w:val="00E164B1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4D"/>
    <w:rsid w:val="00E20A55"/>
    <w:rsid w:val="00E22B99"/>
    <w:rsid w:val="00E232E5"/>
    <w:rsid w:val="00E23784"/>
    <w:rsid w:val="00E23922"/>
    <w:rsid w:val="00E23DBA"/>
    <w:rsid w:val="00E23DC5"/>
    <w:rsid w:val="00E24CA0"/>
    <w:rsid w:val="00E24CC9"/>
    <w:rsid w:val="00E2662C"/>
    <w:rsid w:val="00E2728C"/>
    <w:rsid w:val="00E27472"/>
    <w:rsid w:val="00E276DA"/>
    <w:rsid w:val="00E278AB"/>
    <w:rsid w:val="00E27A63"/>
    <w:rsid w:val="00E27EE6"/>
    <w:rsid w:val="00E27F3B"/>
    <w:rsid w:val="00E30430"/>
    <w:rsid w:val="00E3126F"/>
    <w:rsid w:val="00E31589"/>
    <w:rsid w:val="00E31B05"/>
    <w:rsid w:val="00E31EED"/>
    <w:rsid w:val="00E32034"/>
    <w:rsid w:val="00E33623"/>
    <w:rsid w:val="00E33FEB"/>
    <w:rsid w:val="00E349CB"/>
    <w:rsid w:val="00E35E49"/>
    <w:rsid w:val="00E40B06"/>
    <w:rsid w:val="00E41157"/>
    <w:rsid w:val="00E4207D"/>
    <w:rsid w:val="00E4231B"/>
    <w:rsid w:val="00E427EB"/>
    <w:rsid w:val="00E44306"/>
    <w:rsid w:val="00E45BB1"/>
    <w:rsid w:val="00E45EB3"/>
    <w:rsid w:val="00E4799E"/>
    <w:rsid w:val="00E50AE6"/>
    <w:rsid w:val="00E51A9A"/>
    <w:rsid w:val="00E5279C"/>
    <w:rsid w:val="00E53F41"/>
    <w:rsid w:val="00E544D7"/>
    <w:rsid w:val="00E57091"/>
    <w:rsid w:val="00E57B0E"/>
    <w:rsid w:val="00E607AE"/>
    <w:rsid w:val="00E6084B"/>
    <w:rsid w:val="00E60CF7"/>
    <w:rsid w:val="00E61D5E"/>
    <w:rsid w:val="00E6318B"/>
    <w:rsid w:val="00E64A6C"/>
    <w:rsid w:val="00E65693"/>
    <w:rsid w:val="00E65E4B"/>
    <w:rsid w:val="00E65FFD"/>
    <w:rsid w:val="00E67CDC"/>
    <w:rsid w:val="00E70B2D"/>
    <w:rsid w:val="00E70CB2"/>
    <w:rsid w:val="00E716BB"/>
    <w:rsid w:val="00E71948"/>
    <w:rsid w:val="00E7197E"/>
    <w:rsid w:val="00E72069"/>
    <w:rsid w:val="00E7260F"/>
    <w:rsid w:val="00E73E6B"/>
    <w:rsid w:val="00E7431E"/>
    <w:rsid w:val="00E754C8"/>
    <w:rsid w:val="00E7600A"/>
    <w:rsid w:val="00E76346"/>
    <w:rsid w:val="00E767C8"/>
    <w:rsid w:val="00E806CC"/>
    <w:rsid w:val="00E810FA"/>
    <w:rsid w:val="00E816A8"/>
    <w:rsid w:val="00E821BA"/>
    <w:rsid w:val="00E822E8"/>
    <w:rsid w:val="00E82BE6"/>
    <w:rsid w:val="00E85346"/>
    <w:rsid w:val="00E8644C"/>
    <w:rsid w:val="00E87529"/>
    <w:rsid w:val="00E87AFD"/>
    <w:rsid w:val="00E911A7"/>
    <w:rsid w:val="00E919FB"/>
    <w:rsid w:val="00E93539"/>
    <w:rsid w:val="00E96BD6"/>
    <w:rsid w:val="00E96BE7"/>
    <w:rsid w:val="00E96F7B"/>
    <w:rsid w:val="00EA0602"/>
    <w:rsid w:val="00EA0E51"/>
    <w:rsid w:val="00EA23F1"/>
    <w:rsid w:val="00EA2F0E"/>
    <w:rsid w:val="00EA3E6E"/>
    <w:rsid w:val="00EA45F6"/>
    <w:rsid w:val="00EA4FF4"/>
    <w:rsid w:val="00EA5108"/>
    <w:rsid w:val="00EA51EB"/>
    <w:rsid w:val="00EA577D"/>
    <w:rsid w:val="00EA5F57"/>
    <w:rsid w:val="00EA6CD8"/>
    <w:rsid w:val="00EA7F52"/>
    <w:rsid w:val="00EB0374"/>
    <w:rsid w:val="00EB308F"/>
    <w:rsid w:val="00EB3E14"/>
    <w:rsid w:val="00EB418A"/>
    <w:rsid w:val="00EB423A"/>
    <w:rsid w:val="00EB44B7"/>
    <w:rsid w:val="00EB4959"/>
    <w:rsid w:val="00EB54D3"/>
    <w:rsid w:val="00EB562B"/>
    <w:rsid w:val="00EB5E8C"/>
    <w:rsid w:val="00EB674B"/>
    <w:rsid w:val="00EB6933"/>
    <w:rsid w:val="00EB6F1D"/>
    <w:rsid w:val="00EC07DC"/>
    <w:rsid w:val="00EC1FCB"/>
    <w:rsid w:val="00EC1FD4"/>
    <w:rsid w:val="00EC2147"/>
    <w:rsid w:val="00EC2233"/>
    <w:rsid w:val="00EC28B7"/>
    <w:rsid w:val="00EC3643"/>
    <w:rsid w:val="00EC3E44"/>
    <w:rsid w:val="00EC4B45"/>
    <w:rsid w:val="00EC4C89"/>
    <w:rsid w:val="00EC621D"/>
    <w:rsid w:val="00EC628B"/>
    <w:rsid w:val="00EC635D"/>
    <w:rsid w:val="00EC63D0"/>
    <w:rsid w:val="00EC6535"/>
    <w:rsid w:val="00EC6AFD"/>
    <w:rsid w:val="00ED074D"/>
    <w:rsid w:val="00ED2ACB"/>
    <w:rsid w:val="00ED2AF7"/>
    <w:rsid w:val="00ED2BE5"/>
    <w:rsid w:val="00ED2C98"/>
    <w:rsid w:val="00ED3100"/>
    <w:rsid w:val="00ED337F"/>
    <w:rsid w:val="00ED361F"/>
    <w:rsid w:val="00ED3703"/>
    <w:rsid w:val="00ED3D78"/>
    <w:rsid w:val="00ED4A71"/>
    <w:rsid w:val="00ED4EEC"/>
    <w:rsid w:val="00ED75BB"/>
    <w:rsid w:val="00ED7894"/>
    <w:rsid w:val="00ED7D5F"/>
    <w:rsid w:val="00EE1D12"/>
    <w:rsid w:val="00EE3638"/>
    <w:rsid w:val="00EE36E2"/>
    <w:rsid w:val="00EE3F11"/>
    <w:rsid w:val="00EE5699"/>
    <w:rsid w:val="00EE5979"/>
    <w:rsid w:val="00EE5D7E"/>
    <w:rsid w:val="00EE5FBC"/>
    <w:rsid w:val="00EE61D1"/>
    <w:rsid w:val="00EF00D2"/>
    <w:rsid w:val="00EF069F"/>
    <w:rsid w:val="00EF0929"/>
    <w:rsid w:val="00EF0A28"/>
    <w:rsid w:val="00EF13B3"/>
    <w:rsid w:val="00EF14AE"/>
    <w:rsid w:val="00EF1B98"/>
    <w:rsid w:val="00EF1F89"/>
    <w:rsid w:val="00EF249D"/>
    <w:rsid w:val="00EF31A6"/>
    <w:rsid w:val="00EF327A"/>
    <w:rsid w:val="00EF3338"/>
    <w:rsid w:val="00EF3A82"/>
    <w:rsid w:val="00EF564D"/>
    <w:rsid w:val="00EF58E9"/>
    <w:rsid w:val="00EF66F8"/>
    <w:rsid w:val="00EF69EF"/>
    <w:rsid w:val="00F009F9"/>
    <w:rsid w:val="00F00E79"/>
    <w:rsid w:val="00F02280"/>
    <w:rsid w:val="00F03379"/>
    <w:rsid w:val="00F0354F"/>
    <w:rsid w:val="00F03A17"/>
    <w:rsid w:val="00F040DA"/>
    <w:rsid w:val="00F04D8D"/>
    <w:rsid w:val="00F04FA5"/>
    <w:rsid w:val="00F06203"/>
    <w:rsid w:val="00F06A73"/>
    <w:rsid w:val="00F06B1A"/>
    <w:rsid w:val="00F0709B"/>
    <w:rsid w:val="00F07835"/>
    <w:rsid w:val="00F11221"/>
    <w:rsid w:val="00F12276"/>
    <w:rsid w:val="00F12F0C"/>
    <w:rsid w:val="00F13647"/>
    <w:rsid w:val="00F14113"/>
    <w:rsid w:val="00F14114"/>
    <w:rsid w:val="00F152D8"/>
    <w:rsid w:val="00F162D6"/>
    <w:rsid w:val="00F17B79"/>
    <w:rsid w:val="00F17CF0"/>
    <w:rsid w:val="00F203F4"/>
    <w:rsid w:val="00F2100D"/>
    <w:rsid w:val="00F213DD"/>
    <w:rsid w:val="00F21861"/>
    <w:rsid w:val="00F21F4A"/>
    <w:rsid w:val="00F22115"/>
    <w:rsid w:val="00F2250E"/>
    <w:rsid w:val="00F229CE"/>
    <w:rsid w:val="00F22F64"/>
    <w:rsid w:val="00F23256"/>
    <w:rsid w:val="00F23290"/>
    <w:rsid w:val="00F23D9E"/>
    <w:rsid w:val="00F242CD"/>
    <w:rsid w:val="00F24ACE"/>
    <w:rsid w:val="00F24E23"/>
    <w:rsid w:val="00F24E53"/>
    <w:rsid w:val="00F262DB"/>
    <w:rsid w:val="00F305B0"/>
    <w:rsid w:val="00F30BC2"/>
    <w:rsid w:val="00F30C99"/>
    <w:rsid w:val="00F311EC"/>
    <w:rsid w:val="00F31554"/>
    <w:rsid w:val="00F32D23"/>
    <w:rsid w:val="00F332A0"/>
    <w:rsid w:val="00F33912"/>
    <w:rsid w:val="00F35075"/>
    <w:rsid w:val="00F35711"/>
    <w:rsid w:val="00F36E81"/>
    <w:rsid w:val="00F3791F"/>
    <w:rsid w:val="00F401E8"/>
    <w:rsid w:val="00F40EA8"/>
    <w:rsid w:val="00F410C1"/>
    <w:rsid w:val="00F41A22"/>
    <w:rsid w:val="00F4259D"/>
    <w:rsid w:val="00F43A61"/>
    <w:rsid w:val="00F43D3A"/>
    <w:rsid w:val="00F44A34"/>
    <w:rsid w:val="00F46844"/>
    <w:rsid w:val="00F471D6"/>
    <w:rsid w:val="00F51B2C"/>
    <w:rsid w:val="00F52A7A"/>
    <w:rsid w:val="00F53297"/>
    <w:rsid w:val="00F53812"/>
    <w:rsid w:val="00F53AF2"/>
    <w:rsid w:val="00F54BF9"/>
    <w:rsid w:val="00F55429"/>
    <w:rsid w:val="00F55AF7"/>
    <w:rsid w:val="00F5674A"/>
    <w:rsid w:val="00F571CA"/>
    <w:rsid w:val="00F573A6"/>
    <w:rsid w:val="00F5742E"/>
    <w:rsid w:val="00F602A0"/>
    <w:rsid w:val="00F60326"/>
    <w:rsid w:val="00F60949"/>
    <w:rsid w:val="00F60A66"/>
    <w:rsid w:val="00F6165F"/>
    <w:rsid w:val="00F61C70"/>
    <w:rsid w:val="00F62A57"/>
    <w:rsid w:val="00F62E50"/>
    <w:rsid w:val="00F632AA"/>
    <w:rsid w:val="00F64AEA"/>
    <w:rsid w:val="00F656D6"/>
    <w:rsid w:val="00F6570A"/>
    <w:rsid w:val="00F66054"/>
    <w:rsid w:val="00F70177"/>
    <w:rsid w:val="00F70252"/>
    <w:rsid w:val="00F70904"/>
    <w:rsid w:val="00F70D37"/>
    <w:rsid w:val="00F70D4C"/>
    <w:rsid w:val="00F70E14"/>
    <w:rsid w:val="00F718A2"/>
    <w:rsid w:val="00F71D9F"/>
    <w:rsid w:val="00F74128"/>
    <w:rsid w:val="00F74EEA"/>
    <w:rsid w:val="00F7663E"/>
    <w:rsid w:val="00F766B9"/>
    <w:rsid w:val="00F76C4E"/>
    <w:rsid w:val="00F76D0F"/>
    <w:rsid w:val="00F76D6D"/>
    <w:rsid w:val="00F776E9"/>
    <w:rsid w:val="00F77A6B"/>
    <w:rsid w:val="00F77A85"/>
    <w:rsid w:val="00F80E80"/>
    <w:rsid w:val="00F80E9E"/>
    <w:rsid w:val="00F81165"/>
    <w:rsid w:val="00F81474"/>
    <w:rsid w:val="00F820AE"/>
    <w:rsid w:val="00F83666"/>
    <w:rsid w:val="00F836E4"/>
    <w:rsid w:val="00F843E4"/>
    <w:rsid w:val="00F85E25"/>
    <w:rsid w:val="00F86040"/>
    <w:rsid w:val="00F86AE8"/>
    <w:rsid w:val="00F87368"/>
    <w:rsid w:val="00F87A9A"/>
    <w:rsid w:val="00F9002D"/>
    <w:rsid w:val="00F90756"/>
    <w:rsid w:val="00F9196D"/>
    <w:rsid w:val="00F928E5"/>
    <w:rsid w:val="00F92DAA"/>
    <w:rsid w:val="00F93205"/>
    <w:rsid w:val="00F9398F"/>
    <w:rsid w:val="00F94D9C"/>
    <w:rsid w:val="00F9534B"/>
    <w:rsid w:val="00F96446"/>
    <w:rsid w:val="00F96604"/>
    <w:rsid w:val="00F96C75"/>
    <w:rsid w:val="00F96DE2"/>
    <w:rsid w:val="00F975AE"/>
    <w:rsid w:val="00F97BDA"/>
    <w:rsid w:val="00FA1793"/>
    <w:rsid w:val="00FA1C56"/>
    <w:rsid w:val="00FA2B33"/>
    <w:rsid w:val="00FA2DAB"/>
    <w:rsid w:val="00FA3D63"/>
    <w:rsid w:val="00FA4070"/>
    <w:rsid w:val="00FA4706"/>
    <w:rsid w:val="00FA4869"/>
    <w:rsid w:val="00FA49C3"/>
    <w:rsid w:val="00FA621D"/>
    <w:rsid w:val="00FA67C6"/>
    <w:rsid w:val="00FA7C23"/>
    <w:rsid w:val="00FB0F6A"/>
    <w:rsid w:val="00FB1460"/>
    <w:rsid w:val="00FB152F"/>
    <w:rsid w:val="00FB22D8"/>
    <w:rsid w:val="00FB3303"/>
    <w:rsid w:val="00FB3FB0"/>
    <w:rsid w:val="00FB470C"/>
    <w:rsid w:val="00FB4C59"/>
    <w:rsid w:val="00FB584C"/>
    <w:rsid w:val="00FB634B"/>
    <w:rsid w:val="00FB6440"/>
    <w:rsid w:val="00FB6E4A"/>
    <w:rsid w:val="00FB74ED"/>
    <w:rsid w:val="00FB7F32"/>
    <w:rsid w:val="00FC0AF5"/>
    <w:rsid w:val="00FC13AA"/>
    <w:rsid w:val="00FC17F2"/>
    <w:rsid w:val="00FC1B2B"/>
    <w:rsid w:val="00FC1F4E"/>
    <w:rsid w:val="00FC3FFD"/>
    <w:rsid w:val="00FC50FD"/>
    <w:rsid w:val="00FC6719"/>
    <w:rsid w:val="00FC6F0D"/>
    <w:rsid w:val="00FC70AC"/>
    <w:rsid w:val="00FC7466"/>
    <w:rsid w:val="00FD0430"/>
    <w:rsid w:val="00FD0C3F"/>
    <w:rsid w:val="00FD0E8F"/>
    <w:rsid w:val="00FD102C"/>
    <w:rsid w:val="00FD20F6"/>
    <w:rsid w:val="00FD2104"/>
    <w:rsid w:val="00FD2442"/>
    <w:rsid w:val="00FD2615"/>
    <w:rsid w:val="00FD2930"/>
    <w:rsid w:val="00FD2D30"/>
    <w:rsid w:val="00FD324A"/>
    <w:rsid w:val="00FD3C33"/>
    <w:rsid w:val="00FD5882"/>
    <w:rsid w:val="00FD6890"/>
    <w:rsid w:val="00FD6B43"/>
    <w:rsid w:val="00FD72B4"/>
    <w:rsid w:val="00FD7567"/>
    <w:rsid w:val="00FD7A56"/>
    <w:rsid w:val="00FD7D21"/>
    <w:rsid w:val="00FE077A"/>
    <w:rsid w:val="00FE1134"/>
    <w:rsid w:val="00FE1D38"/>
    <w:rsid w:val="00FE2318"/>
    <w:rsid w:val="00FE31EE"/>
    <w:rsid w:val="00FE3A9F"/>
    <w:rsid w:val="00FE4303"/>
    <w:rsid w:val="00FE55E5"/>
    <w:rsid w:val="00FE76A4"/>
    <w:rsid w:val="00FE7CB8"/>
    <w:rsid w:val="00FE7DD2"/>
    <w:rsid w:val="00FF02A3"/>
    <w:rsid w:val="00FF0573"/>
    <w:rsid w:val="00FF0F35"/>
    <w:rsid w:val="00FF25CF"/>
    <w:rsid w:val="00FF28BA"/>
    <w:rsid w:val="00FF2A2B"/>
    <w:rsid w:val="00FF2DC8"/>
    <w:rsid w:val="00FF30F6"/>
    <w:rsid w:val="00FF374D"/>
    <w:rsid w:val="00FF46B6"/>
    <w:rsid w:val="00FF512B"/>
    <w:rsid w:val="00FF5452"/>
    <w:rsid w:val="00FF5F25"/>
    <w:rsid w:val="00FF6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93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3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1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 Знак1,Заголовок 1 Знак Знак Знак Знак"/>
    <w:link w:val="1"/>
    <w:uiPriority w:val="99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uiPriority w:val="99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uiPriority w:val="9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aliases w:val=" Знак1 Знак,Основной текст11,bt,Знак1 Знак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aliases w:val=" Знак1 Знак Знак1,Основной текст11 Знак1,bt Знак1,Знак1 Знак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uiPriority w:val="99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uiPriority w:val="99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uiPriority w:val="9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aliases w:val="Обычный таблица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uiPriority w:val="99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99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uiPriority w:val="99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uiPriority w:val="99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uiPriority w:val="99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link w:val="af7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8">
    <w:name w:val="Strong"/>
    <w:uiPriority w:val="22"/>
    <w:qFormat/>
    <w:locked/>
    <w:rsid w:val="003A6F83"/>
    <w:rPr>
      <w:rFonts w:cs="Times New Roman"/>
      <w:b/>
      <w:bCs/>
    </w:rPr>
  </w:style>
  <w:style w:type="paragraph" w:styleId="af9">
    <w:name w:val="footnote text"/>
    <w:basedOn w:val="a"/>
    <w:link w:val="afa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a">
    <w:name w:val="Текст сноски Знак"/>
    <w:link w:val="af9"/>
    <w:uiPriority w:val="99"/>
    <w:locked/>
    <w:rsid w:val="006E2C91"/>
    <w:rPr>
      <w:rFonts w:cs="Times New Roman"/>
    </w:rPr>
  </w:style>
  <w:style w:type="character" w:styleId="afb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c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d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e">
    <w:name w:val="Заголовок таблицы"/>
    <w:basedOn w:val="afd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f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0">
    <w:name w:val="Знак Знак"/>
    <w:aliases w:val=" Знак3 Знак Знак1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,Знак3 Знак2, Знак Знак1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ocked/>
    <w:rsid w:val="00A42708"/>
    <w:rPr>
      <w:rFonts w:ascii="Cambria" w:hAnsi="Cambria" w:cs="Times New Roman"/>
    </w:rPr>
  </w:style>
  <w:style w:type="character" w:customStyle="1" w:styleId="aff1">
    <w:name w:val="Верхний колонтитул Знак"/>
    <w:aliases w:val="ВерхКолонтитул Знак1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с отступом Знак"/>
    <w:locked/>
    <w:rsid w:val="00A42708"/>
    <w:rPr>
      <w:rFonts w:cs="Times New Roman"/>
      <w:sz w:val="28"/>
      <w:szCs w:val="28"/>
    </w:rPr>
  </w:style>
  <w:style w:type="character" w:customStyle="1" w:styleId="aff3">
    <w:name w:val="Основной текст Знак"/>
    <w:aliases w:val=" Знак1 Знак Знак,Основной текст11 Знак,bt Знак,Знак1 Знак Знак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Схема документа Знак"/>
    <w:locked/>
    <w:rsid w:val="00A42708"/>
    <w:rPr>
      <w:rFonts w:ascii="Tahoma" w:hAnsi="Tahoma" w:cs="Tahoma"/>
      <w:sz w:val="16"/>
      <w:szCs w:val="16"/>
    </w:rPr>
  </w:style>
  <w:style w:type="character" w:customStyle="1" w:styleId="aff5">
    <w:name w:val="Нижний колонтитул Знак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Подзаголовок Знак"/>
    <w:aliases w:val="Обычный таблица Знак"/>
    <w:locked/>
    <w:rsid w:val="00A42708"/>
    <w:rPr>
      <w:rFonts w:cs="Times New Roman"/>
      <w:sz w:val="28"/>
      <w:szCs w:val="28"/>
    </w:rPr>
  </w:style>
  <w:style w:type="character" w:customStyle="1" w:styleId="aff7">
    <w:name w:val="Обычный (веб) Знак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8">
    <w:name w:val="Название Знак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9">
    <w:name w:val="Текст выноски Знак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a">
    <w:name w:val="Символ сноски"/>
    <w:rsid w:val="00B52C38"/>
    <w:rPr>
      <w:vertAlign w:val="superscript"/>
    </w:rPr>
  </w:style>
  <w:style w:type="character" w:customStyle="1" w:styleId="affb">
    <w:name w:val="Символы концевой сноски"/>
    <w:rsid w:val="00B52C38"/>
    <w:rPr>
      <w:vertAlign w:val="superscript"/>
    </w:rPr>
  </w:style>
  <w:style w:type="paragraph" w:customStyle="1" w:styleId="affc">
    <w:name w:val="Заголовок"/>
    <w:basedOn w:val="a"/>
    <w:next w:val="a7"/>
    <w:uiPriority w:val="9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d">
    <w:name w:val="List"/>
    <w:basedOn w:val="a7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uiPriority w:val="99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uiPriority w:val="99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uiPriority w:val="99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uiPriority w:val="99"/>
    <w:rsid w:val="00B52C38"/>
  </w:style>
  <w:style w:type="paragraph" w:customStyle="1" w:styleId="212">
    <w:name w:val="Основной текст с отступом 21"/>
    <w:basedOn w:val="a"/>
    <w:uiPriority w:val="99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uiPriority w:val="99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e">
    <w:name w:val="endnote text"/>
    <w:basedOn w:val="a"/>
    <w:link w:val="afff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">
    <w:name w:val="Текст концевой сноски Знак"/>
    <w:link w:val="affe"/>
    <w:uiPriority w:val="99"/>
    <w:semiHidden/>
    <w:rsid w:val="00B52C38"/>
    <w:rPr>
      <w:lang w:eastAsia="ar-SA"/>
    </w:rPr>
  </w:style>
  <w:style w:type="paragraph" w:customStyle="1" w:styleId="afff0">
    <w:name w:val="Содержимое врезки"/>
    <w:basedOn w:val="a7"/>
    <w:uiPriority w:val="9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1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uiPriority w:val="99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uiPriority w:val="99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uiPriority w:val="99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uiPriority w:val="99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2">
    <w:name w:val="Знак Знак Знак Знак"/>
    <w:basedOn w:val="a"/>
    <w:uiPriority w:val="99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3">
    <w:name w:val="_ТЕКСТОВАЯ ЧАСТЬ"/>
    <w:basedOn w:val="a"/>
    <w:link w:val="afff4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4">
    <w:name w:val="_ТЕКСТОВАЯ ЧАСТЬ Знак"/>
    <w:link w:val="afff3"/>
    <w:rsid w:val="00D76E74"/>
    <w:rPr>
      <w:sz w:val="24"/>
    </w:rPr>
  </w:style>
  <w:style w:type="table" w:customStyle="1" w:styleId="1f6">
    <w:name w:val="Сетка таблицы1"/>
    <w:basedOn w:val="a1"/>
    <w:next w:val="aa"/>
    <w:rsid w:val="00D76E74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5">
    <w:name w:val="ТАБЛИЦА_ЦЕНТР"/>
    <w:basedOn w:val="afff3"/>
    <w:link w:val="afff6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7">
    <w:name w:val="ТАБЛИЦА _ЛЕВО"/>
    <w:basedOn w:val="a"/>
    <w:next w:val="afff3"/>
    <w:link w:val="afff8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6">
    <w:name w:val="ТАБЛИЦА_ЦЕНТР Знак"/>
    <w:link w:val="afff5"/>
    <w:rsid w:val="00D76E74"/>
    <w:rPr>
      <w:noProof/>
      <w:sz w:val="22"/>
    </w:rPr>
  </w:style>
  <w:style w:type="character" w:customStyle="1" w:styleId="afff8">
    <w:name w:val="ТАБЛИЦА _ЛЕВО Знак"/>
    <w:link w:val="afff7"/>
    <w:rsid w:val="00D76E74"/>
    <w:rPr>
      <w:bCs/>
      <w:noProof/>
      <w:sz w:val="22"/>
    </w:rPr>
  </w:style>
  <w:style w:type="paragraph" w:customStyle="1" w:styleId="afff9">
    <w:name w:val="ТАБЛ ТЕКСТ БЕЗ ОТСТУПА"/>
    <w:basedOn w:val="a"/>
    <w:uiPriority w:val="99"/>
    <w:qFormat/>
    <w:rsid w:val="00D76E74"/>
    <w:pPr>
      <w:ind w:firstLine="0"/>
    </w:pPr>
    <w:rPr>
      <w:sz w:val="24"/>
    </w:rPr>
  </w:style>
  <w:style w:type="paragraph" w:customStyle="1" w:styleId="afffa">
    <w:name w:val="Подзаголовок главы"/>
    <w:basedOn w:val="ab"/>
    <w:uiPriority w:val="99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f">
    <w:name w:val="Абзац списка Знак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39">
    <w:name w:val="Абзац списка3"/>
    <w:basedOn w:val="a"/>
    <w:uiPriority w:val="99"/>
    <w:qFormat/>
    <w:rsid w:val="00873EA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873EAC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e">
    <w:name w:val="Слабое выделение2"/>
    <w:rsid w:val="00873EAC"/>
    <w:rPr>
      <w:rFonts w:cs="Times New Roman"/>
    </w:rPr>
  </w:style>
  <w:style w:type="paragraph" w:customStyle="1" w:styleId="3b">
    <w:name w:val="Обычный3"/>
    <w:rsid w:val="00873EAC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873EAC"/>
  </w:style>
  <w:style w:type="paragraph" w:styleId="afffb">
    <w:name w:val="TOC Heading"/>
    <w:basedOn w:val="1"/>
    <w:next w:val="a"/>
    <w:uiPriority w:val="39"/>
    <w:semiHidden/>
    <w:unhideWhenUsed/>
    <w:qFormat/>
    <w:rsid w:val="00873EAC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1f7">
    <w:name w:val="toc 1"/>
    <w:basedOn w:val="a"/>
    <w:next w:val="a"/>
    <w:autoRedefine/>
    <w:uiPriority w:val="39"/>
    <w:unhideWhenUsed/>
    <w:qFormat/>
    <w:locked/>
    <w:rsid w:val="00873EAC"/>
  </w:style>
  <w:style w:type="paragraph" w:styleId="2f">
    <w:name w:val="toc 2"/>
    <w:basedOn w:val="a"/>
    <w:next w:val="a"/>
    <w:autoRedefine/>
    <w:uiPriority w:val="39"/>
    <w:unhideWhenUsed/>
    <w:qFormat/>
    <w:locked/>
    <w:rsid w:val="00873EAC"/>
    <w:pPr>
      <w:ind w:left="280"/>
    </w:pPr>
  </w:style>
  <w:style w:type="paragraph" w:styleId="3d">
    <w:name w:val="toc 3"/>
    <w:basedOn w:val="a"/>
    <w:next w:val="a"/>
    <w:autoRedefine/>
    <w:uiPriority w:val="39"/>
    <w:unhideWhenUsed/>
    <w:qFormat/>
    <w:locked/>
    <w:rsid w:val="00873EAC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S9">
    <w:name w:val="S_Обычный жирный"/>
    <w:basedOn w:val="a"/>
    <w:link w:val="Sa"/>
    <w:qFormat/>
    <w:rsid w:val="00873EAC"/>
    <w:rPr>
      <w:szCs w:val="24"/>
    </w:rPr>
  </w:style>
  <w:style w:type="character" w:customStyle="1" w:styleId="docaccesstitle">
    <w:name w:val="docaccess_title"/>
    <w:basedOn w:val="a0"/>
    <w:rsid w:val="00873EAC"/>
  </w:style>
  <w:style w:type="character" w:customStyle="1" w:styleId="Sa">
    <w:name w:val="S_Обычный жирный Знак"/>
    <w:link w:val="S9"/>
    <w:rsid w:val="00873EAC"/>
    <w:rPr>
      <w:sz w:val="28"/>
      <w:szCs w:val="24"/>
    </w:rPr>
  </w:style>
  <w:style w:type="paragraph" w:customStyle="1" w:styleId="fr1">
    <w:name w:val="fr1"/>
    <w:basedOn w:val="a"/>
    <w:rsid w:val="00A502E4"/>
    <w:pPr>
      <w:autoSpaceDE w:val="0"/>
      <w:autoSpaceDN w:val="0"/>
      <w:ind w:firstLine="0"/>
      <w:jc w:val="left"/>
    </w:pPr>
    <w:rPr>
      <w:sz w:val="32"/>
      <w:szCs w:val="32"/>
    </w:rPr>
  </w:style>
  <w:style w:type="paragraph" w:customStyle="1" w:styleId="43">
    <w:name w:val="Обычный4"/>
    <w:rsid w:val="007B130C"/>
    <w:pPr>
      <w:suppressAutoHyphens/>
    </w:pPr>
    <w:rPr>
      <w:rFonts w:eastAsia="Arial"/>
      <w:lang w:eastAsia="ar-SA"/>
    </w:rPr>
  </w:style>
  <w:style w:type="paragraph" w:customStyle="1" w:styleId="44">
    <w:name w:val="Текст сноски4"/>
    <w:basedOn w:val="43"/>
    <w:rsid w:val="007B130C"/>
  </w:style>
  <w:style w:type="table" w:customStyle="1" w:styleId="2f0">
    <w:name w:val="Сетка таблицы2"/>
    <w:basedOn w:val="a1"/>
    <w:next w:val="aa"/>
    <w:uiPriority w:val="99"/>
    <w:rsid w:val="007B130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5">
    <w:name w:val="Нет списка4"/>
    <w:next w:val="a2"/>
    <w:uiPriority w:val="99"/>
    <w:semiHidden/>
    <w:unhideWhenUsed/>
    <w:rsid w:val="007B130C"/>
  </w:style>
  <w:style w:type="character" w:customStyle="1" w:styleId="1f8">
    <w:name w:val="Просмотренная гиперссылка1"/>
    <w:uiPriority w:val="99"/>
    <w:semiHidden/>
    <w:unhideWhenUsed/>
    <w:rsid w:val="007B130C"/>
    <w:rPr>
      <w:color w:val="800080"/>
      <w:u w:val="single"/>
    </w:rPr>
  </w:style>
  <w:style w:type="paragraph" w:customStyle="1" w:styleId="headertext">
    <w:name w:val="headertext"/>
    <w:basedOn w:val="a"/>
    <w:uiPriority w:val="99"/>
    <w:rsid w:val="007B130C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table" w:customStyle="1" w:styleId="3e">
    <w:name w:val="Сетка таблицы3"/>
    <w:basedOn w:val="a1"/>
    <w:next w:val="aa"/>
    <w:rsid w:val="007B130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uiPriority w:val="59"/>
    <w:rsid w:val="007B130C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c">
    <w:name w:val="FollowedHyperlink"/>
    <w:locked/>
    <w:rsid w:val="007B130C"/>
    <w:rPr>
      <w:color w:val="800080"/>
      <w:u w:val="single"/>
    </w:rPr>
  </w:style>
  <w:style w:type="numbering" w:customStyle="1" w:styleId="55">
    <w:name w:val="Нет списка5"/>
    <w:next w:val="a2"/>
    <w:uiPriority w:val="99"/>
    <w:semiHidden/>
    <w:rsid w:val="0001084C"/>
  </w:style>
  <w:style w:type="table" w:customStyle="1" w:styleId="47">
    <w:name w:val="Сетка таблицы4"/>
    <w:basedOn w:val="a1"/>
    <w:next w:val="aa"/>
    <w:rsid w:val="000108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semiHidden/>
    <w:rsid w:val="0001084C"/>
  </w:style>
  <w:style w:type="numbering" w:customStyle="1" w:styleId="214">
    <w:name w:val="Нет списка21"/>
    <w:next w:val="a2"/>
    <w:semiHidden/>
    <w:rsid w:val="0001084C"/>
  </w:style>
  <w:style w:type="numbering" w:customStyle="1" w:styleId="312">
    <w:name w:val="Нет списка31"/>
    <w:next w:val="a2"/>
    <w:semiHidden/>
    <w:rsid w:val="0001084C"/>
  </w:style>
  <w:style w:type="table" w:customStyle="1" w:styleId="121">
    <w:name w:val="Сетка таблицы12"/>
    <w:basedOn w:val="a1"/>
    <w:next w:val="aa"/>
    <w:rsid w:val="0001084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0">
    <w:name w:val="Нет списка41"/>
    <w:next w:val="a2"/>
    <w:uiPriority w:val="99"/>
    <w:semiHidden/>
    <w:unhideWhenUsed/>
    <w:rsid w:val="0001084C"/>
  </w:style>
  <w:style w:type="paragraph" w:customStyle="1" w:styleId="48">
    <w:name w:val="Без интервала4"/>
    <w:basedOn w:val="a"/>
    <w:rsid w:val="004237A9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rFonts w:ascii="Calibri" w:eastAsia="Calibri" w:hAnsi="Calibri"/>
      <w:sz w:val="24"/>
    </w:rPr>
  </w:style>
  <w:style w:type="paragraph" w:customStyle="1" w:styleId="63">
    <w:name w:val="Абзац списка6"/>
    <w:basedOn w:val="a"/>
    <w:uiPriority w:val="99"/>
    <w:qFormat/>
    <w:rsid w:val="004237A9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afffd">
    <w:name w:val="Базовый"/>
    <w:rsid w:val="004237A9"/>
    <w:pPr>
      <w:tabs>
        <w:tab w:val="left" w:pos="709"/>
      </w:tabs>
      <w:suppressAutoHyphens/>
      <w:spacing w:after="200" w:line="276" w:lineRule="atLeast"/>
      <w:ind w:firstLine="709"/>
      <w:jc w:val="both"/>
    </w:pPr>
    <w:rPr>
      <w:rFonts w:ascii="Calibri" w:eastAsia="SimSun" w:hAnsi="Calibri"/>
      <w:sz w:val="22"/>
      <w:szCs w:val="22"/>
      <w:lang w:eastAsia="en-US"/>
    </w:rPr>
  </w:style>
  <w:style w:type="paragraph" w:customStyle="1" w:styleId="2f1">
    <w:name w:val="Заголовок (Уровень 2)"/>
    <w:basedOn w:val="a"/>
    <w:next w:val="a7"/>
    <w:link w:val="2f2"/>
    <w:autoRedefine/>
    <w:qFormat/>
    <w:rsid w:val="004237A9"/>
    <w:pPr>
      <w:autoSpaceDE w:val="0"/>
      <w:autoSpaceDN w:val="0"/>
      <w:adjustRightInd w:val="0"/>
      <w:ind w:firstLine="0"/>
      <w:jc w:val="center"/>
      <w:outlineLvl w:val="0"/>
    </w:pPr>
    <w:rPr>
      <w:b/>
      <w:bCs/>
      <w:color w:val="00B0F0"/>
      <w:szCs w:val="28"/>
    </w:rPr>
  </w:style>
  <w:style w:type="character" w:customStyle="1" w:styleId="2f2">
    <w:name w:val="Заголовок (Уровень 2) Знак"/>
    <w:link w:val="2f1"/>
    <w:rsid w:val="004237A9"/>
    <w:rPr>
      <w:b/>
      <w:bCs/>
      <w:color w:val="00B0F0"/>
      <w:sz w:val="28"/>
      <w:szCs w:val="28"/>
    </w:rPr>
  </w:style>
  <w:style w:type="paragraph" w:customStyle="1" w:styleId="afffe">
    <w:name w:val="Текст с интервалом"/>
    <w:basedOn w:val="a"/>
    <w:next w:val="a"/>
    <w:uiPriority w:val="99"/>
    <w:rsid w:val="004237A9"/>
    <w:pPr>
      <w:spacing w:before="60" w:after="60"/>
    </w:pPr>
    <w:rPr>
      <w:rFonts w:ascii="Arial Narrow" w:eastAsia="Calibri" w:hAnsi="Arial Narrow" w:cs="Arial Narrow"/>
      <w:color w:val="000000"/>
      <w:sz w:val="22"/>
      <w:szCs w:val="22"/>
      <w:lang w:eastAsia="en-US"/>
    </w:rPr>
  </w:style>
  <w:style w:type="paragraph" w:customStyle="1" w:styleId="Standard">
    <w:name w:val="Standard"/>
    <w:rsid w:val="000B7714"/>
    <w:pPr>
      <w:widowControl w:val="0"/>
      <w:suppressAutoHyphens/>
      <w:autoSpaceDN w:val="0"/>
      <w:textAlignment w:val="baseline"/>
    </w:pPr>
    <w:rPr>
      <w:rFonts w:eastAsia="Arial Unicode MS" w:cs="Mangal"/>
      <w:kern w:val="3"/>
      <w:sz w:val="24"/>
      <w:szCs w:val="24"/>
      <w:lang w:eastAsia="hi-IN" w:bidi="hi-IN"/>
    </w:rPr>
  </w:style>
  <w:style w:type="paragraph" w:customStyle="1" w:styleId="Textbodyindent">
    <w:name w:val="Text body indent"/>
    <w:basedOn w:val="Standard"/>
    <w:rsid w:val="000B7714"/>
    <w:pPr>
      <w:spacing w:after="120"/>
      <w:ind w:left="283" w:firstLine="709"/>
    </w:pPr>
    <w:rPr>
      <w:rFonts w:eastAsia="Times New Roman" w:cs="Times New Roman"/>
      <w:lang w:eastAsia="ar-SA"/>
    </w:rPr>
  </w:style>
  <w:style w:type="paragraph" w:customStyle="1" w:styleId="220">
    <w:name w:val="Основной текст с отступом 22"/>
    <w:basedOn w:val="Standard"/>
    <w:rsid w:val="000B7714"/>
    <w:pPr>
      <w:spacing w:after="120" w:line="480" w:lineRule="auto"/>
      <w:ind w:left="283"/>
    </w:pPr>
    <w:rPr>
      <w:rFonts w:eastAsia="Times New Roman" w:cs="Times New Roman"/>
      <w:lang w:eastAsia="ar-SA"/>
    </w:rPr>
  </w:style>
  <w:style w:type="paragraph" w:customStyle="1" w:styleId="Textbody">
    <w:name w:val="Text body"/>
    <w:basedOn w:val="Standard"/>
    <w:rsid w:val="000B7714"/>
    <w:pPr>
      <w:spacing w:after="120"/>
    </w:pPr>
  </w:style>
  <w:style w:type="character" w:customStyle="1" w:styleId="af7">
    <w:name w:val="Маркированный список Знак"/>
    <w:link w:val="af6"/>
    <w:uiPriority w:val="99"/>
    <w:locked/>
    <w:rsid w:val="007E3A4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6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19011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4.jpe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5" Type="http://schemas.openxmlformats.org/officeDocument/2006/relationships/header" Target="header7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6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6.png"/><Relationship Id="rId28" Type="http://schemas.microsoft.com/office/2007/relationships/stylesWithEffects" Target="stylesWithEffects.xml"/><Relationship Id="rId10" Type="http://schemas.openxmlformats.org/officeDocument/2006/relationships/endnotes" Target="endnotes.xml"/><Relationship Id="rId19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image" Target="media/image5.jpe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DFC917CD22F39340953E8FB34518FED8" ma:contentTypeVersion="23" ma:contentTypeDescription="" ma:contentTypeScope="" ma:versionID="fd70f5c3f5acf298fb51d3b03eb00aa3">
  <xsd:schema xmlns:xsd="http://www.w3.org/2001/XMLSchema" xmlns:p="http://schemas.microsoft.com/office/2006/metadata/properties" xmlns:ns1="http://schemas.microsoft.com/sharepoint/v3" xmlns:ns2="8D04ECC1-2EF9-41C7-AAC5-A7AEFAD184BB" xmlns:ns3="704b371f-db24-47c4-89fa-f43ceee1acee" xmlns:ns4="http://www.eos.ru/SP/Fields" xmlns:ns5="8d04ecc1-2ef9-41c7-aac5-a7aefad184bb" targetNamespace="http://schemas.microsoft.com/office/2006/metadata/properties" ma:root="true" ma:fieldsID="083900d2fe9a09a5610741ff277ff367" ns1:_="" ns2:_="" ns3:_="" ns4:_="" ns5:_="">
    <xsd:import namespace="http://schemas.microsoft.com/sharepoint/v3"/>
    <xsd:import namespace="8D04ECC1-2EF9-41C7-AAC5-A7AEFAD184BB"/>
    <xsd:import namespace="704b371f-db24-47c4-89fa-f43ceee1acee"/>
    <xsd:import namespace="http://www.eos.ru/SP/Fields"/>
    <xsd:import namespace="8d04ecc1-2ef9-41c7-aac5-a7aefad184bb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Eos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  <xsd:element ref="ns4:PublishStateId" minOccurs="0"/>
                <xsd:element ref="ns5:EdsItemVers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8D04ECC1-2EF9-41C7-AAC5-A7AEFAD184BB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Number"/>
      </xsd:simpleType>
    </xsd:element>
    <xsd:element name="EdsInfo" ma:index="10" nillable="true" ma:displayName="ЭЦП" ma:hidden="true" ma:internalName="EdsInfo" ma:readOnly="false">
      <xsd:simpleType>
        <xsd:restriction base="dms:Unknown"/>
      </xsd:simpleType>
    </xsd:element>
    <xsd:element name="EosParentID" ma:index="12" nillable="true" ma:displayName="EosParentID" ma:decimals="0" ma:internalName="EosParentID" ma:readOnly="false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dms="http://schemas.microsoft.com/office/2006/documentManagement/types" targetNamespace="http://www.eos.ru/SP/Fields" elementFormDefault="qualified">
    <xsd:import namespace="http://schemas.microsoft.com/office/2006/documentManagement/types"/>
    <xsd:element name="PublishStateId" ma:index="20" nillable="true" ma:displayName="Статус публикации" ma:default="0" ma:hidden="true" ma:internalName="PublishStateId">
      <xsd:simpleType>
        <xsd:restriction base="dms:Text"/>
      </xsd:simpleType>
    </xsd:element>
  </xsd:schema>
  <xsd:schema xmlns:xsd="http://www.w3.org/2001/XMLSchema" xmlns:dms="http://schemas.microsoft.com/office/2006/documentManagement/types" targetNamespace="8d04ecc1-2ef9-41c7-aac5-a7aefad184bb" elementFormDefault="qualified">
    <xsd:import namespace="http://schemas.microsoft.com/office/2006/documentManagement/types"/>
    <xsd:element name="EdsItemVersion" ma:index="21" nillable="true" ma:displayName="№ версии" ma:hidden="true" ma:internalName="EdsItemVersio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C7468A21-9E74-42DA-BA7C-A8E4C66D66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D04ECC1-2EF9-41C7-AAC5-A7AEFAD184BB"/>
    <ds:schemaRef ds:uri="704b371f-db24-47c4-89fa-f43ceee1acee"/>
    <ds:schemaRef ds:uri="http://www.eos.ru/SP/Fields"/>
    <ds:schemaRef ds:uri="8d04ecc1-2ef9-41c7-aac5-a7aefad184bb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DB75BDF8-9D04-4599-BB16-192A639E2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49</Pages>
  <Words>12077</Words>
  <Characters>86285</Characters>
  <Application>Microsoft Office Word</Application>
  <DocSecurity>4</DocSecurity>
  <Lines>719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98166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2018-09-07T02:58:00Z</cp:lastPrinted>
  <dcterms:created xsi:type="dcterms:W3CDTF">2018-09-12T08:16:00Z</dcterms:created>
  <dcterms:modified xsi:type="dcterms:W3CDTF">2018-09-12T08:16:00Z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0x01010066AA4E1CF076A941A4E24B2931D3DF6C00DFC917CD22F39340953E8FB34518FED8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  <property fmtid="{D5CDD505-2E9C-101B-9397-08002B2CF9AE}" pid="15" name="_DocHome">
    <vt:i4>-1231316914</vt:i4>
  </property>
</Properties>
</file>